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C2D34" w14:textId="77777777" w:rsidR="00BC7115" w:rsidRPr="00757B90" w:rsidRDefault="00BC7115" w:rsidP="00434409">
      <w:pPr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</w:pPr>
      <w:bookmarkStart w:id="0" w:name="_Hlk80466329"/>
      <w:bookmarkStart w:id="1" w:name="bookmark3"/>
      <w:bookmarkStart w:id="2" w:name="sub_1300"/>
      <w:r w:rsidRPr="00757B9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ПРОФЕССИОНАЛЬНЫЙ </w:t>
      </w:r>
      <w:proofErr w:type="gramStart"/>
      <w:r w:rsidRPr="00757B90">
        <w:rPr>
          <w:rFonts w:ascii="Times New Roman" w:eastAsia="Times New Roman" w:hAnsi="Times New Roman" w:cs="Times New Roman"/>
          <w:b/>
          <w:bCs/>
          <w:sz w:val="28"/>
          <w:szCs w:val="28"/>
        </w:rPr>
        <w:t>СТАНДАРТ</w:t>
      </w:r>
      <w:bookmarkStart w:id="3" w:name="_Hlk83720143"/>
      <w:r w:rsidRPr="00757B90">
        <w:rPr>
          <w:rFonts w:ascii="Times New Roman" w:eastAsia="Times New Roman" w:hAnsi="Times New Roman" w:cs="Times New Roman"/>
          <w:b/>
          <w:bCs/>
        </w:rPr>
        <w:t>&lt;</w:t>
      </w:r>
      <w:proofErr w:type="gramEnd"/>
      <w:r w:rsidRPr="00757B90">
        <w:rPr>
          <w:rFonts w:ascii="Times New Roman" w:eastAsia="Times New Roman" w:hAnsi="Times New Roman" w:cs="Times New Roman"/>
          <w:b/>
          <w:bCs/>
        </w:rPr>
        <w:t>1&gt;</w:t>
      </w:r>
      <w:bookmarkEnd w:id="3"/>
    </w:p>
    <w:bookmarkEnd w:id="0"/>
    <w:p w14:paraId="7F3EE839" w14:textId="77777777" w:rsidR="00BC7115" w:rsidRPr="00757B90" w:rsidRDefault="00BC7115" w:rsidP="00434409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6"/>
        <w:gridCol w:w="6577"/>
        <w:gridCol w:w="2693"/>
      </w:tblGrid>
      <w:tr w:rsidR="00757B90" w:rsidRPr="00757B90" w14:paraId="3B383DEE" w14:textId="77777777" w:rsidTr="00883064">
        <w:tc>
          <w:tcPr>
            <w:tcW w:w="102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5FC5B9" w14:textId="52FD3B17" w:rsidR="00BC7115" w:rsidRPr="00757B90" w:rsidRDefault="00BC7115" w:rsidP="00434409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bookmarkStart w:id="4" w:name="_Hlk94981354"/>
            <w:r w:rsidRPr="00757B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Специалист </w:t>
            </w:r>
            <w:r w:rsidR="00EF5E8B" w:rsidRPr="00757B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по </w:t>
            </w:r>
            <w:r w:rsidR="00EF5E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изготовлению</w:t>
            </w:r>
            <w:r w:rsidRPr="00757B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B473A5" w:rsidRPr="00757B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и </w:t>
            </w:r>
            <w:r w:rsidR="006A7612" w:rsidRPr="00757B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ремонту</w:t>
            </w:r>
          </w:p>
          <w:p w14:paraId="14311D28" w14:textId="322E2110" w:rsidR="00BC7115" w:rsidRPr="00757B90" w:rsidRDefault="00655B13" w:rsidP="00434409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57B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хозяйственно-бытовых </w:t>
            </w:r>
            <w:r w:rsidR="00BC7115" w:rsidRPr="00757B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печей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bookmarkEnd w:id="4"/>
          </w:p>
        </w:tc>
      </w:tr>
      <w:tr w:rsidR="00757B90" w:rsidRPr="00757B90" w14:paraId="27A62A8D" w14:textId="77777777" w:rsidTr="00883064">
        <w:tc>
          <w:tcPr>
            <w:tcW w:w="1020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ACA85A" w14:textId="2B43F5AB" w:rsidR="00BC7115" w:rsidRPr="00757B90" w:rsidRDefault="00BC7115" w:rsidP="00434409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bookmarkStart w:id="5" w:name="sub_101"/>
            <w:r w:rsidRPr="00757B90">
              <w:rPr>
                <w:rFonts w:ascii="Times New Roman" w:eastAsia="Times New Roman" w:hAnsi="Times New Roman" w:cs="Times New Roman"/>
              </w:rPr>
              <w:t>(наименование профессионального стандарта)</w:t>
            </w:r>
            <w:bookmarkEnd w:id="5"/>
          </w:p>
          <w:p w14:paraId="35C37D2E" w14:textId="77777777" w:rsidR="00BC7115" w:rsidRPr="00757B90" w:rsidRDefault="00BC7115" w:rsidP="00434409">
            <w:pPr>
              <w:ind w:right="-111"/>
              <w:rPr>
                <w:rFonts w:eastAsia="Times New Roman"/>
              </w:rPr>
            </w:pPr>
          </w:p>
        </w:tc>
      </w:tr>
      <w:tr w:rsidR="00757B90" w:rsidRPr="00757B90" w14:paraId="160A92CD" w14:textId="77777777" w:rsidTr="00883064"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</w:tcPr>
          <w:p w14:paraId="2CBB18B9" w14:textId="77777777" w:rsidR="00BC7115" w:rsidRPr="00757B90" w:rsidRDefault="00BC7115" w:rsidP="00434409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5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B03F36" w14:textId="77777777" w:rsidR="00BC7115" w:rsidRPr="00757B90" w:rsidRDefault="00BC7115" w:rsidP="00434409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B177" w14:textId="77777777" w:rsidR="00BC7115" w:rsidRPr="00757B90" w:rsidRDefault="00BC7115" w:rsidP="00434409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bookmarkStart w:id="6" w:name="sub_102"/>
          </w:p>
          <w:bookmarkEnd w:id="6"/>
          <w:p w14:paraId="5225FA92" w14:textId="77777777" w:rsidR="00BC7115" w:rsidRPr="00757B90" w:rsidRDefault="00BC7115" w:rsidP="00434409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EAE7B32" w14:textId="77777777" w:rsidR="00BC7115" w:rsidRPr="00757B90" w:rsidRDefault="00BC7115" w:rsidP="00434409">
      <w:pPr>
        <w:ind w:left="7655" w:firstLine="0"/>
        <w:jc w:val="center"/>
        <w:rPr>
          <w:rFonts w:ascii="Times New Roman" w:eastAsia="Times New Roman" w:hAnsi="Times New Roman" w:cs="Times New Roman"/>
        </w:rPr>
      </w:pPr>
      <w:r w:rsidRPr="00757B90">
        <w:rPr>
          <w:rFonts w:ascii="Times New Roman" w:eastAsia="Times New Roman" w:hAnsi="Times New Roman" w:cs="Times New Roman"/>
        </w:rPr>
        <w:t>Регистрационный номер</w:t>
      </w:r>
    </w:p>
    <w:p w14:paraId="76B8F3E5" w14:textId="77777777" w:rsidR="00BC7115" w:rsidRPr="00757B90" w:rsidRDefault="00BC7115" w:rsidP="00434409">
      <w:pPr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57B90">
        <w:rPr>
          <w:rFonts w:ascii="Times New Roman" w:eastAsia="Times New Roman" w:hAnsi="Times New Roman" w:cs="Times New Roman"/>
          <w:b/>
          <w:bCs/>
          <w:sz w:val="28"/>
          <w:szCs w:val="28"/>
        </w:rPr>
        <w:t>Содержание</w:t>
      </w:r>
    </w:p>
    <w:p w14:paraId="30718404" w14:textId="77777777" w:rsidR="00BC7115" w:rsidRPr="00757B90" w:rsidRDefault="00BC7115" w:rsidP="00434409">
      <w:pPr>
        <w:ind w:right="-142"/>
        <w:rPr>
          <w:rFonts w:ascii="Times New Roman" w:eastAsia="Times New Roman" w:hAnsi="Times New Roman" w:cs="Times New Roman"/>
        </w:rPr>
      </w:pPr>
    </w:p>
    <w:p w14:paraId="0DE24F9E" w14:textId="77777777" w:rsidR="00BC7115" w:rsidRPr="00757B90" w:rsidRDefault="00BC7115" w:rsidP="00434409">
      <w:pPr>
        <w:widowControl/>
        <w:tabs>
          <w:tab w:val="right" w:leader="dot" w:pos="10195"/>
        </w:tabs>
        <w:autoSpaceDE/>
        <w:autoSpaceDN/>
        <w:adjustRightInd/>
        <w:ind w:right="-1" w:firstLine="567"/>
        <w:rPr>
          <w:rFonts w:ascii="Calibri" w:eastAsia="Times New Roman" w:hAnsi="Calibri" w:cs="Times New Roman"/>
          <w:noProof/>
          <w:sz w:val="22"/>
          <w:szCs w:val="22"/>
        </w:rPr>
      </w:pPr>
      <w:r w:rsidRPr="00757B90">
        <w:rPr>
          <w:rFonts w:ascii="Times New Roman" w:eastAsia="Times New Roman" w:hAnsi="Times New Roman" w:cs="Times New Roman"/>
          <w:noProof/>
          <w:szCs w:val="22"/>
        </w:rPr>
        <w:fldChar w:fldCharType="begin"/>
      </w:r>
      <w:r w:rsidRPr="00757B90">
        <w:rPr>
          <w:rFonts w:ascii="Times New Roman" w:eastAsia="Times New Roman" w:hAnsi="Times New Roman" w:cs="Times New Roman"/>
          <w:noProof/>
          <w:szCs w:val="22"/>
        </w:rPr>
        <w:instrText xml:space="preserve"> TOC \t "Загол1;1;Загол2;2" </w:instrText>
      </w:r>
      <w:r w:rsidRPr="00757B90">
        <w:rPr>
          <w:rFonts w:ascii="Times New Roman" w:eastAsia="Times New Roman" w:hAnsi="Times New Roman" w:cs="Times New Roman"/>
          <w:noProof/>
          <w:szCs w:val="22"/>
        </w:rPr>
        <w:fldChar w:fldCharType="separate"/>
      </w:r>
      <w:r w:rsidRPr="00757B90">
        <w:rPr>
          <w:rFonts w:ascii="Times New Roman" w:eastAsia="Times New Roman" w:hAnsi="Times New Roman" w:cs="Times New Roman"/>
          <w:noProof/>
          <w:szCs w:val="22"/>
        </w:rPr>
        <w:t>I. Общие сведения</w:t>
      </w:r>
      <w:r w:rsidRPr="00757B90">
        <w:rPr>
          <w:rFonts w:ascii="Times New Roman" w:eastAsia="Times New Roman" w:hAnsi="Times New Roman" w:cs="Times New Roman"/>
          <w:noProof/>
          <w:szCs w:val="22"/>
        </w:rPr>
        <w:tab/>
      </w:r>
    </w:p>
    <w:p w14:paraId="3E1522C9" w14:textId="77777777" w:rsidR="00BC7115" w:rsidRPr="00757B90" w:rsidRDefault="00BC7115" w:rsidP="00434409">
      <w:pPr>
        <w:widowControl/>
        <w:tabs>
          <w:tab w:val="right" w:leader="dot" w:pos="10195"/>
        </w:tabs>
        <w:autoSpaceDE/>
        <w:autoSpaceDN/>
        <w:adjustRightInd/>
        <w:ind w:right="-1" w:firstLine="567"/>
        <w:rPr>
          <w:rFonts w:ascii="Calibri" w:eastAsia="Times New Roman" w:hAnsi="Calibri" w:cs="Times New Roman"/>
          <w:noProof/>
          <w:sz w:val="22"/>
          <w:szCs w:val="22"/>
        </w:rPr>
      </w:pPr>
      <w:r w:rsidRPr="00757B90">
        <w:rPr>
          <w:rFonts w:ascii="Times New Roman" w:eastAsia="Times New Roman" w:hAnsi="Times New Roman" w:cs="Times New Roman"/>
          <w:noProof/>
          <w:szCs w:val="22"/>
        </w:rPr>
        <w:t>II. Описание трудовых функций, входящих в профессиональный стандарт (функциональная карта вида профессиональной деятельности)</w:t>
      </w:r>
      <w:r w:rsidRPr="00757B90">
        <w:rPr>
          <w:rFonts w:ascii="Times New Roman" w:eastAsia="Times New Roman" w:hAnsi="Times New Roman" w:cs="Times New Roman"/>
          <w:noProof/>
          <w:szCs w:val="22"/>
        </w:rPr>
        <w:tab/>
        <w:t>2</w:t>
      </w:r>
    </w:p>
    <w:p w14:paraId="4BE45050" w14:textId="77777777" w:rsidR="00BC7115" w:rsidRPr="00757B90" w:rsidRDefault="00BC7115" w:rsidP="00434409">
      <w:pPr>
        <w:widowControl/>
        <w:tabs>
          <w:tab w:val="right" w:leader="dot" w:pos="10195"/>
        </w:tabs>
        <w:autoSpaceDE/>
        <w:autoSpaceDN/>
        <w:adjustRightInd/>
        <w:ind w:right="-1" w:firstLine="567"/>
        <w:rPr>
          <w:rFonts w:ascii="Calibri" w:eastAsia="Times New Roman" w:hAnsi="Calibri" w:cs="Times New Roman"/>
          <w:noProof/>
          <w:sz w:val="22"/>
          <w:szCs w:val="22"/>
        </w:rPr>
      </w:pPr>
      <w:r w:rsidRPr="00757B90">
        <w:rPr>
          <w:rFonts w:ascii="Times New Roman" w:eastAsia="Times New Roman" w:hAnsi="Times New Roman" w:cs="Times New Roman"/>
          <w:noProof/>
          <w:szCs w:val="22"/>
        </w:rPr>
        <w:t>III. Характеристика обобщенных трудовых функций</w:t>
      </w:r>
      <w:r w:rsidRPr="00757B90">
        <w:rPr>
          <w:rFonts w:ascii="Times New Roman" w:eastAsia="Times New Roman" w:hAnsi="Times New Roman" w:cs="Times New Roman"/>
          <w:noProof/>
          <w:szCs w:val="22"/>
        </w:rPr>
        <w:tab/>
        <w:t>3</w:t>
      </w:r>
    </w:p>
    <w:p w14:paraId="10E9D7FE" w14:textId="652DB534" w:rsidR="00BC7115" w:rsidRPr="00757B90" w:rsidRDefault="00BC7115" w:rsidP="00434409">
      <w:pPr>
        <w:widowControl/>
        <w:tabs>
          <w:tab w:val="right" w:leader="dot" w:pos="10195"/>
        </w:tabs>
        <w:autoSpaceDE/>
        <w:autoSpaceDN/>
        <w:adjustRightInd/>
        <w:ind w:right="-1" w:firstLine="567"/>
        <w:rPr>
          <w:rFonts w:ascii="Calibri" w:eastAsia="Times New Roman" w:hAnsi="Calibri" w:cs="Times New Roman"/>
          <w:noProof/>
          <w:sz w:val="22"/>
          <w:szCs w:val="22"/>
        </w:rPr>
      </w:pPr>
      <w:r w:rsidRPr="00757B90">
        <w:rPr>
          <w:rFonts w:ascii="Times New Roman" w:eastAsia="Times New Roman" w:hAnsi="Times New Roman" w:cs="Times New Roman"/>
          <w:noProof/>
          <w:szCs w:val="22"/>
        </w:rPr>
        <w:t>3.1. Обобщенная трудовая функция «</w:t>
      </w:r>
      <w:r w:rsidR="008A70BE" w:rsidRPr="008A70BE">
        <w:rPr>
          <w:rFonts w:ascii="Times New Roman" w:eastAsia="Times New Roman" w:hAnsi="Times New Roman" w:cs="Times New Roman"/>
          <w:noProof/>
          <w:szCs w:val="22"/>
        </w:rPr>
        <w:t>Выполнение простых общестроительных и трубо-печных работ</w:t>
      </w:r>
      <w:r w:rsidRPr="00757B90">
        <w:rPr>
          <w:rFonts w:ascii="Times New Roman" w:eastAsia="Times New Roman" w:hAnsi="Times New Roman" w:cs="Times New Roman"/>
          <w:noProof/>
          <w:szCs w:val="22"/>
        </w:rPr>
        <w:t>»</w:t>
      </w:r>
      <w:r w:rsidRPr="00757B90">
        <w:rPr>
          <w:rFonts w:ascii="Times New Roman" w:eastAsia="Times New Roman" w:hAnsi="Times New Roman" w:cs="Times New Roman"/>
          <w:noProof/>
          <w:szCs w:val="22"/>
        </w:rPr>
        <w:tab/>
      </w:r>
      <w:r w:rsidR="008A70BE">
        <w:rPr>
          <w:rFonts w:ascii="Times New Roman" w:eastAsia="Times New Roman" w:hAnsi="Times New Roman" w:cs="Times New Roman"/>
          <w:noProof/>
          <w:szCs w:val="22"/>
        </w:rPr>
        <w:t>5</w:t>
      </w:r>
    </w:p>
    <w:p w14:paraId="760FF753" w14:textId="11D42935" w:rsidR="00BC7115" w:rsidRPr="00757B90" w:rsidRDefault="00BC7115" w:rsidP="00434409">
      <w:pPr>
        <w:widowControl/>
        <w:tabs>
          <w:tab w:val="right" w:leader="dot" w:pos="10195"/>
        </w:tabs>
        <w:autoSpaceDE/>
        <w:autoSpaceDN/>
        <w:adjustRightInd/>
        <w:ind w:right="-1" w:firstLine="567"/>
        <w:rPr>
          <w:rFonts w:ascii="Calibri" w:eastAsia="Times New Roman" w:hAnsi="Calibri" w:cs="Times New Roman"/>
          <w:noProof/>
          <w:sz w:val="22"/>
          <w:szCs w:val="22"/>
        </w:rPr>
      </w:pPr>
      <w:r w:rsidRPr="00757B90">
        <w:rPr>
          <w:rFonts w:ascii="Times New Roman" w:eastAsia="Times New Roman" w:hAnsi="Times New Roman" w:cs="Times New Roman"/>
          <w:noProof/>
          <w:szCs w:val="22"/>
        </w:rPr>
        <w:t>3.2. Обобщенная трудовая функция «</w:t>
      </w:r>
      <w:r w:rsidR="007F4B84" w:rsidRPr="007F4B84">
        <w:rPr>
          <w:rFonts w:ascii="Times New Roman" w:eastAsia="Times New Roman" w:hAnsi="Times New Roman" w:cs="Times New Roman"/>
          <w:noProof/>
          <w:szCs w:val="22"/>
        </w:rPr>
        <w:t xml:space="preserve">Установка, изготовление, ремонт некапитальных хозяйственно-бытовых печей </w:t>
      </w:r>
      <w:r w:rsidRPr="00757B90">
        <w:rPr>
          <w:rFonts w:ascii="Times New Roman" w:eastAsia="Times New Roman" w:hAnsi="Times New Roman" w:cs="Times New Roman"/>
          <w:noProof/>
          <w:szCs w:val="22"/>
        </w:rPr>
        <w:t>»</w:t>
      </w:r>
      <w:r w:rsidRPr="00757B90">
        <w:rPr>
          <w:rFonts w:ascii="Times New Roman" w:eastAsia="Times New Roman" w:hAnsi="Times New Roman" w:cs="Times New Roman"/>
          <w:noProof/>
          <w:szCs w:val="22"/>
        </w:rPr>
        <w:tab/>
      </w:r>
      <w:r w:rsidR="002B16B5">
        <w:rPr>
          <w:rFonts w:ascii="Times New Roman" w:eastAsia="Times New Roman" w:hAnsi="Times New Roman" w:cs="Times New Roman"/>
          <w:noProof/>
          <w:szCs w:val="22"/>
        </w:rPr>
        <w:t>9</w:t>
      </w:r>
    </w:p>
    <w:p w14:paraId="5D901300" w14:textId="6E8DB593" w:rsidR="00BC7115" w:rsidRPr="00757B90" w:rsidRDefault="00BC7115" w:rsidP="00434409">
      <w:pPr>
        <w:widowControl/>
        <w:tabs>
          <w:tab w:val="right" w:leader="dot" w:pos="10195"/>
        </w:tabs>
        <w:autoSpaceDE/>
        <w:autoSpaceDN/>
        <w:adjustRightInd/>
        <w:ind w:right="-1" w:firstLine="567"/>
        <w:rPr>
          <w:rFonts w:ascii="Times New Roman" w:eastAsia="Times New Roman" w:hAnsi="Times New Roman" w:cs="Times New Roman"/>
          <w:noProof/>
          <w:szCs w:val="22"/>
        </w:rPr>
      </w:pPr>
      <w:r w:rsidRPr="00757B90">
        <w:rPr>
          <w:rFonts w:ascii="Times New Roman" w:eastAsia="Times New Roman" w:hAnsi="Times New Roman" w:cs="Times New Roman"/>
          <w:noProof/>
          <w:szCs w:val="22"/>
        </w:rPr>
        <w:t>3.3. Обобщенная трудовая функция «</w:t>
      </w:r>
      <w:r w:rsidR="007F4B84" w:rsidRPr="007F4B84">
        <w:rPr>
          <w:rFonts w:ascii="Times New Roman" w:eastAsia="Times New Roman" w:hAnsi="Times New Roman" w:cs="Times New Roman"/>
          <w:noProof/>
          <w:szCs w:val="22"/>
        </w:rPr>
        <w:t>Обеспечение выполнения общестроительных и трубо-печных работ средней сложности</w:t>
      </w:r>
      <w:r w:rsidRPr="00757B90">
        <w:rPr>
          <w:rFonts w:ascii="Times New Roman" w:eastAsia="Times New Roman" w:hAnsi="Times New Roman" w:cs="Times New Roman"/>
          <w:noProof/>
          <w:szCs w:val="22"/>
        </w:rPr>
        <w:t>»</w:t>
      </w:r>
      <w:r w:rsidRPr="00757B90">
        <w:rPr>
          <w:rFonts w:ascii="Times New Roman" w:eastAsia="Times New Roman" w:hAnsi="Times New Roman" w:cs="Times New Roman"/>
          <w:noProof/>
          <w:szCs w:val="22"/>
        </w:rPr>
        <w:tab/>
        <w:t>1</w:t>
      </w:r>
      <w:r w:rsidR="002B16B5">
        <w:rPr>
          <w:rFonts w:ascii="Times New Roman" w:eastAsia="Times New Roman" w:hAnsi="Times New Roman" w:cs="Times New Roman"/>
          <w:noProof/>
          <w:szCs w:val="22"/>
        </w:rPr>
        <w:t>8</w:t>
      </w:r>
    </w:p>
    <w:p w14:paraId="7B35DDE8" w14:textId="40873422" w:rsidR="00BC7115" w:rsidRPr="00757B90" w:rsidRDefault="00BC7115" w:rsidP="00434409">
      <w:pPr>
        <w:widowControl/>
        <w:tabs>
          <w:tab w:val="right" w:leader="dot" w:pos="10195"/>
        </w:tabs>
        <w:autoSpaceDE/>
        <w:autoSpaceDN/>
        <w:adjustRightInd/>
        <w:ind w:right="-1" w:firstLine="567"/>
        <w:rPr>
          <w:rFonts w:ascii="Times New Roman" w:eastAsia="Times New Roman" w:hAnsi="Times New Roman" w:cs="Times New Roman"/>
          <w:noProof/>
          <w:szCs w:val="22"/>
        </w:rPr>
      </w:pPr>
      <w:r w:rsidRPr="00757B90">
        <w:rPr>
          <w:rFonts w:ascii="Times New Roman" w:eastAsia="Times New Roman" w:hAnsi="Times New Roman" w:cs="Times New Roman"/>
          <w:noProof/>
          <w:szCs w:val="22"/>
        </w:rPr>
        <w:t>3.4. Обобщенная трудовая функция «</w:t>
      </w:r>
      <w:r w:rsidR="007F4B84" w:rsidRPr="007F4B84">
        <w:rPr>
          <w:rFonts w:ascii="Times New Roman" w:eastAsia="Times New Roman" w:hAnsi="Times New Roman" w:cs="Times New Roman"/>
          <w:noProof/>
          <w:szCs w:val="22"/>
        </w:rPr>
        <w:t>Выполнение работ по изготовлению и ремонту капитальных хозяйственно-бытовых печей с использованием технической, проектной документации или ГОСТ</w:t>
      </w:r>
      <w:r w:rsidRPr="00757B90">
        <w:rPr>
          <w:rFonts w:ascii="Times New Roman" w:eastAsia="Times New Roman" w:hAnsi="Times New Roman" w:cs="Times New Roman"/>
          <w:noProof/>
          <w:szCs w:val="22"/>
        </w:rPr>
        <w:t xml:space="preserve">» </w:t>
      </w:r>
      <w:r w:rsidR="001966A9">
        <w:rPr>
          <w:rFonts w:ascii="Times New Roman" w:eastAsia="Times New Roman" w:hAnsi="Times New Roman" w:cs="Times New Roman"/>
          <w:noProof/>
          <w:szCs w:val="22"/>
        </w:rPr>
        <w:t>…………...</w:t>
      </w:r>
      <w:r w:rsidR="00E53B50">
        <w:rPr>
          <w:rFonts w:ascii="Times New Roman" w:eastAsia="Times New Roman" w:hAnsi="Times New Roman" w:cs="Times New Roman"/>
          <w:noProof/>
          <w:szCs w:val="22"/>
        </w:rPr>
        <w:t>……….</w:t>
      </w:r>
      <w:r w:rsidR="008A70BE">
        <w:rPr>
          <w:rFonts w:ascii="Times New Roman" w:eastAsia="Times New Roman" w:hAnsi="Times New Roman" w:cs="Times New Roman"/>
          <w:noProof/>
          <w:szCs w:val="22"/>
        </w:rPr>
        <w:t>…………………………………………………………28</w:t>
      </w:r>
    </w:p>
    <w:p w14:paraId="5C8F1799" w14:textId="72AF4B4C" w:rsidR="00BC7115" w:rsidRPr="00757B90" w:rsidRDefault="00BC7115" w:rsidP="00434409">
      <w:pPr>
        <w:widowControl/>
        <w:tabs>
          <w:tab w:val="right" w:leader="dot" w:pos="10195"/>
        </w:tabs>
        <w:autoSpaceDE/>
        <w:autoSpaceDN/>
        <w:adjustRightInd/>
        <w:ind w:right="-1" w:firstLine="567"/>
        <w:rPr>
          <w:rFonts w:ascii="Times New Roman" w:eastAsia="Times New Roman" w:hAnsi="Times New Roman" w:cs="Times New Roman"/>
          <w:noProof/>
          <w:szCs w:val="22"/>
        </w:rPr>
      </w:pPr>
      <w:r w:rsidRPr="00757B90">
        <w:rPr>
          <w:rFonts w:ascii="Times New Roman" w:eastAsia="Times New Roman" w:hAnsi="Times New Roman" w:cs="Times New Roman"/>
          <w:noProof/>
          <w:szCs w:val="22"/>
        </w:rPr>
        <w:t>3.5. Обобщенная трудовая функция «</w:t>
      </w:r>
      <w:r w:rsidR="007F4B84" w:rsidRPr="007F4B84">
        <w:rPr>
          <w:rFonts w:ascii="Times New Roman" w:eastAsia="Times New Roman" w:hAnsi="Times New Roman" w:cs="Times New Roman"/>
          <w:noProof/>
          <w:szCs w:val="22"/>
        </w:rPr>
        <w:t>Организация производственной деятельности подразделений организации по изготовлению и ремонту хозяйственно-бытовых печей</w:t>
      </w:r>
      <w:r w:rsidRPr="00757B90">
        <w:rPr>
          <w:rFonts w:ascii="Times New Roman" w:eastAsia="Times New Roman" w:hAnsi="Times New Roman" w:cs="Times New Roman"/>
          <w:noProof/>
          <w:szCs w:val="22"/>
        </w:rPr>
        <w:t xml:space="preserve">» </w:t>
      </w:r>
      <w:r w:rsidR="008A70BE">
        <w:rPr>
          <w:rFonts w:ascii="Times New Roman" w:eastAsia="Times New Roman" w:hAnsi="Times New Roman" w:cs="Times New Roman"/>
          <w:noProof/>
          <w:szCs w:val="22"/>
        </w:rPr>
        <w:t xml:space="preserve"> </w:t>
      </w:r>
      <w:bookmarkStart w:id="7" w:name="_Hlk95118726"/>
      <w:r w:rsidR="007F4B84">
        <w:rPr>
          <w:rFonts w:ascii="Times New Roman" w:eastAsia="Times New Roman" w:hAnsi="Times New Roman" w:cs="Times New Roman"/>
          <w:noProof/>
          <w:szCs w:val="22"/>
        </w:rPr>
        <w:t xml:space="preserve"> </w:t>
      </w:r>
      <w:bookmarkEnd w:id="7"/>
      <w:r w:rsidRPr="00757B90">
        <w:rPr>
          <w:rFonts w:ascii="Times New Roman" w:eastAsia="Times New Roman" w:hAnsi="Times New Roman" w:cs="Times New Roman"/>
          <w:noProof/>
          <w:szCs w:val="22"/>
        </w:rPr>
        <w:t>.……....</w:t>
      </w:r>
      <w:r w:rsidR="008A70BE">
        <w:rPr>
          <w:rFonts w:ascii="Times New Roman" w:eastAsia="Times New Roman" w:hAnsi="Times New Roman" w:cs="Times New Roman"/>
          <w:noProof/>
          <w:szCs w:val="22"/>
        </w:rPr>
        <w:t>38</w:t>
      </w:r>
    </w:p>
    <w:p w14:paraId="78892E68" w14:textId="16695E1F" w:rsidR="00BC7115" w:rsidRPr="00757B90" w:rsidRDefault="008A70BE" w:rsidP="00434409">
      <w:pPr>
        <w:widowControl/>
        <w:tabs>
          <w:tab w:val="right" w:leader="dot" w:pos="10195"/>
        </w:tabs>
        <w:autoSpaceDE/>
        <w:autoSpaceDN/>
        <w:adjustRightInd/>
        <w:ind w:right="-1" w:firstLine="567"/>
        <w:rPr>
          <w:rFonts w:ascii="Times New Roman" w:eastAsia="Times New Roman" w:hAnsi="Times New Roman" w:cs="Times New Roman"/>
          <w:noProof/>
        </w:rPr>
      </w:pPr>
      <w:r>
        <w:rPr>
          <w:rFonts w:ascii="Times New Roman" w:eastAsia="Times New Roman" w:hAnsi="Times New Roman" w:cs="Times New Roman"/>
          <w:noProof/>
        </w:rPr>
        <w:t xml:space="preserve">3.6. </w:t>
      </w:r>
      <w:r w:rsidR="00BC7115" w:rsidRPr="00757B90">
        <w:rPr>
          <w:rFonts w:ascii="Times New Roman" w:eastAsia="Times New Roman" w:hAnsi="Times New Roman" w:cs="Times New Roman"/>
          <w:noProof/>
        </w:rPr>
        <w:t>Обобщенная трудовая функция «</w:t>
      </w:r>
      <w:r w:rsidR="007F4B84" w:rsidRPr="007F4B84">
        <w:rPr>
          <w:rFonts w:ascii="Times New Roman" w:eastAsia="Times New Roman" w:hAnsi="Times New Roman" w:cs="Times New Roman"/>
          <w:noProof/>
        </w:rPr>
        <w:t>Управление деятельностью организации по изготовлению и ремонту хозяйственно-бытовых печей</w:t>
      </w:r>
      <w:r w:rsidR="00BC7115" w:rsidRPr="00757B90">
        <w:rPr>
          <w:rFonts w:ascii="Times New Roman" w:eastAsia="Times New Roman" w:hAnsi="Times New Roman" w:cs="Times New Roman"/>
          <w:noProof/>
        </w:rPr>
        <w:t>»</w:t>
      </w:r>
      <w:r>
        <w:rPr>
          <w:rFonts w:ascii="Times New Roman" w:eastAsia="Times New Roman" w:hAnsi="Times New Roman" w:cs="Times New Roman"/>
          <w:noProof/>
        </w:rPr>
        <w:t xml:space="preserve"> </w:t>
      </w:r>
      <w:r w:rsidR="001966A9">
        <w:rPr>
          <w:rFonts w:ascii="Times New Roman" w:eastAsia="Times New Roman" w:hAnsi="Times New Roman" w:cs="Times New Roman"/>
          <w:noProof/>
        </w:rPr>
        <w:t>…………………………</w:t>
      </w:r>
      <w:r w:rsidR="00BC7115" w:rsidRPr="00757B90">
        <w:rPr>
          <w:rFonts w:ascii="Times New Roman" w:eastAsia="Times New Roman" w:hAnsi="Times New Roman" w:cs="Times New Roman"/>
          <w:noProof/>
        </w:rPr>
        <w:t>………………….</w:t>
      </w:r>
      <w:r>
        <w:rPr>
          <w:rFonts w:ascii="Times New Roman" w:eastAsia="Times New Roman" w:hAnsi="Times New Roman" w:cs="Times New Roman"/>
          <w:noProof/>
        </w:rPr>
        <w:t>44</w:t>
      </w:r>
    </w:p>
    <w:p w14:paraId="41C64637" w14:textId="090B617A" w:rsidR="00BC7115" w:rsidRPr="00757B90" w:rsidRDefault="00BC7115" w:rsidP="00434409">
      <w:pPr>
        <w:widowControl/>
        <w:tabs>
          <w:tab w:val="right" w:leader="dot" w:pos="10195"/>
        </w:tabs>
        <w:autoSpaceDE/>
        <w:autoSpaceDN/>
        <w:adjustRightInd/>
        <w:ind w:right="-1" w:firstLine="567"/>
        <w:rPr>
          <w:rFonts w:ascii="Calibri" w:eastAsia="Times New Roman" w:hAnsi="Calibri" w:cs="Times New Roman"/>
          <w:noProof/>
          <w:sz w:val="22"/>
          <w:szCs w:val="22"/>
        </w:rPr>
      </w:pPr>
      <w:r w:rsidRPr="00757B90">
        <w:rPr>
          <w:rFonts w:ascii="Times New Roman" w:eastAsia="Times New Roman" w:hAnsi="Times New Roman" w:cs="Times New Roman"/>
          <w:noProof/>
          <w:szCs w:val="22"/>
        </w:rPr>
        <w:t>IV. Сведения об организациях – разработчиках профессионального стандарта</w:t>
      </w:r>
      <w:r w:rsidRPr="00757B90">
        <w:rPr>
          <w:rFonts w:ascii="Times New Roman" w:eastAsia="Times New Roman" w:hAnsi="Times New Roman" w:cs="Times New Roman"/>
          <w:noProof/>
          <w:szCs w:val="22"/>
        </w:rPr>
        <w:tab/>
      </w:r>
      <w:r w:rsidR="008A70BE">
        <w:rPr>
          <w:rFonts w:ascii="Times New Roman" w:eastAsia="Times New Roman" w:hAnsi="Times New Roman" w:cs="Times New Roman"/>
          <w:noProof/>
          <w:szCs w:val="22"/>
        </w:rPr>
        <w:t>4</w:t>
      </w:r>
      <w:r w:rsidRPr="00757B90">
        <w:rPr>
          <w:rFonts w:ascii="Times New Roman" w:eastAsia="Times New Roman" w:hAnsi="Times New Roman" w:cs="Times New Roman"/>
          <w:noProof/>
          <w:szCs w:val="22"/>
        </w:rPr>
        <w:t>9</w:t>
      </w:r>
    </w:p>
    <w:p w14:paraId="6E807E53" w14:textId="77777777" w:rsidR="00BC7115" w:rsidRPr="00757B90" w:rsidRDefault="00BC7115" w:rsidP="00434409">
      <w:pPr>
        <w:ind w:right="-142"/>
        <w:rPr>
          <w:rFonts w:ascii="Times New Roman" w:eastAsia="Times New Roman" w:hAnsi="Times New Roman" w:cs="Times New Roman"/>
        </w:rPr>
      </w:pPr>
      <w:r w:rsidRPr="00757B90">
        <w:rPr>
          <w:rFonts w:ascii="Times New Roman" w:eastAsia="Times New Roman" w:hAnsi="Times New Roman" w:cs="Calibri"/>
          <w:noProof/>
          <w:szCs w:val="22"/>
        </w:rPr>
        <w:fldChar w:fldCharType="end"/>
      </w:r>
    </w:p>
    <w:p w14:paraId="527B27E5" w14:textId="77777777" w:rsidR="00BC7115" w:rsidRPr="00757B90" w:rsidRDefault="00BC7115" w:rsidP="00434409">
      <w:pPr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8" w:name="sub_1100"/>
      <w:r w:rsidRPr="00757B90">
        <w:rPr>
          <w:rFonts w:ascii="Times New Roman" w:eastAsia="Times New Roman" w:hAnsi="Times New Roman" w:cs="Times New Roman"/>
          <w:b/>
          <w:bCs/>
          <w:sz w:val="28"/>
          <w:szCs w:val="28"/>
        </w:rPr>
        <w:t>I. Общие сведения</w:t>
      </w:r>
    </w:p>
    <w:bookmarkEnd w:id="8"/>
    <w:p w14:paraId="59B64BD7" w14:textId="77777777" w:rsidR="00BC7115" w:rsidRPr="00757B90" w:rsidRDefault="00BC7115" w:rsidP="00434409">
      <w:pPr>
        <w:rPr>
          <w:rFonts w:ascii="Times New Roman" w:eastAsia="Times New Roman" w:hAnsi="Times New Roman" w:cs="Times New Roman"/>
        </w:r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83"/>
        <w:gridCol w:w="578"/>
        <w:gridCol w:w="1245"/>
      </w:tblGrid>
      <w:tr w:rsidR="00757B90" w:rsidRPr="00757B90" w14:paraId="3A5B590C" w14:textId="77777777" w:rsidTr="00883064">
        <w:tc>
          <w:tcPr>
            <w:tcW w:w="83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188542B" w14:textId="10A59ED5" w:rsidR="00BC7115" w:rsidRPr="00757B90" w:rsidRDefault="009B3B6E" w:rsidP="00434409">
            <w:pPr>
              <w:ind w:left="-82" w:firstLine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</w:t>
            </w:r>
            <w:r w:rsidRPr="009B3B6E">
              <w:rPr>
                <w:rFonts w:ascii="Times New Roman" w:eastAsia="Times New Roman" w:hAnsi="Times New Roman" w:cs="Times New Roman"/>
              </w:rPr>
              <w:t>зготовлени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 w:rsidRPr="009B3B6E">
              <w:rPr>
                <w:rFonts w:ascii="Times New Roman" w:eastAsia="Times New Roman" w:hAnsi="Times New Roman" w:cs="Times New Roman"/>
              </w:rPr>
              <w:t xml:space="preserve"> и ремонт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9B3B6E">
              <w:rPr>
                <w:rFonts w:ascii="Times New Roman" w:eastAsia="Times New Roman" w:hAnsi="Times New Roman" w:cs="Times New Roman"/>
              </w:rPr>
              <w:t xml:space="preserve">хозяйственно-бытовых печей 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11C007" w14:textId="77777777" w:rsidR="00BC7115" w:rsidRPr="00757B90" w:rsidRDefault="00BC7115" w:rsidP="00434409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8E2F" w14:textId="77777777" w:rsidR="00BC7115" w:rsidRPr="00757B90" w:rsidRDefault="00BC7115" w:rsidP="00434409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</w:tr>
      <w:tr w:rsidR="00BC7115" w:rsidRPr="00757B90" w14:paraId="21BB8AF4" w14:textId="77777777" w:rsidTr="00883064">
        <w:tc>
          <w:tcPr>
            <w:tcW w:w="838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73EF22" w14:textId="77777777" w:rsidR="00BC7115" w:rsidRPr="00757B90" w:rsidRDefault="00BC7115" w:rsidP="00434409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(наименование вида профессиональной деятельности)</w:t>
            </w: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</w:tcPr>
          <w:p w14:paraId="43A9DA05" w14:textId="77777777" w:rsidR="00BC7115" w:rsidRPr="00757B90" w:rsidRDefault="00BC7115" w:rsidP="00434409">
            <w:pPr>
              <w:ind w:firstLine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1DD685" w14:textId="77777777" w:rsidR="00BC7115" w:rsidRPr="00757B90" w:rsidRDefault="00BC7115" w:rsidP="00434409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Код</w:t>
            </w:r>
          </w:p>
        </w:tc>
      </w:tr>
    </w:tbl>
    <w:p w14:paraId="32CE75ED" w14:textId="77777777" w:rsidR="00BC7115" w:rsidRPr="00757B90" w:rsidRDefault="00BC7115" w:rsidP="00434409">
      <w:pPr>
        <w:rPr>
          <w:rFonts w:ascii="Times New Roman" w:eastAsia="Times New Roman" w:hAnsi="Times New Roman" w:cs="Times New Roman"/>
        </w:rPr>
      </w:pPr>
    </w:p>
    <w:p w14:paraId="358EE349" w14:textId="5E2E97E6" w:rsidR="00BC7115" w:rsidRPr="00757B90" w:rsidRDefault="00BC7115" w:rsidP="00434409">
      <w:pPr>
        <w:rPr>
          <w:rFonts w:ascii="Times New Roman" w:eastAsia="Times New Roman" w:hAnsi="Times New Roman" w:cs="Times New Roman"/>
        </w:rPr>
      </w:pPr>
      <w:bookmarkStart w:id="9" w:name="sub_1102"/>
      <w:r w:rsidRPr="00757B90">
        <w:rPr>
          <w:rFonts w:ascii="Times New Roman" w:eastAsia="Times New Roman" w:hAnsi="Times New Roman" w:cs="Times New Roman"/>
        </w:rPr>
        <w:t>Основная цель вида профессиональной деятельности: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CE251D" w14:paraId="66A40511" w14:textId="77777777" w:rsidTr="00CE251D">
        <w:tc>
          <w:tcPr>
            <w:tcW w:w="10195" w:type="dxa"/>
          </w:tcPr>
          <w:p w14:paraId="1835E522" w14:textId="7FFD4410" w:rsidR="00CE251D" w:rsidRDefault="00CE251D" w:rsidP="00434409">
            <w:pPr>
              <w:ind w:firstLine="0"/>
              <w:rPr>
                <w:rFonts w:ascii="Times New Roman" w:eastAsia="Times New Roman" w:hAnsi="Times New Roman" w:cs="Times New Roman"/>
              </w:rPr>
            </w:pPr>
            <w:bookmarkStart w:id="10" w:name="sub_1103"/>
            <w:r>
              <w:rPr>
                <w:rFonts w:ascii="Times New Roman" w:eastAsia="Times New Roman" w:hAnsi="Times New Roman" w:cs="Times New Roman"/>
              </w:rPr>
              <w:t xml:space="preserve">Обеспечение населения безопасными </w:t>
            </w:r>
            <w:r w:rsidRPr="00CE251D">
              <w:rPr>
                <w:rFonts w:ascii="Times New Roman" w:eastAsia="Times New Roman" w:hAnsi="Times New Roman" w:cs="Times New Roman"/>
              </w:rPr>
              <w:t>высокоэффективными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2B3E52">
              <w:rPr>
                <w:rFonts w:ascii="Times New Roman" w:eastAsia="Times New Roman" w:hAnsi="Times New Roman" w:cs="Times New Roman"/>
              </w:rPr>
              <w:t>печны</w:t>
            </w:r>
            <w:r>
              <w:rPr>
                <w:rFonts w:ascii="Times New Roman" w:eastAsia="Times New Roman" w:hAnsi="Times New Roman" w:cs="Times New Roman"/>
              </w:rPr>
              <w:t>ми</w:t>
            </w:r>
            <w:r w:rsidRPr="002B3E52">
              <w:rPr>
                <w:rFonts w:ascii="Times New Roman" w:eastAsia="Times New Roman" w:hAnsi="Times New Roman" w:cs="Times New Roman"/>
              </w:rPr>
              <w:t xml:space="preserve"> устройств</w:t>
            </w:r>
            <w:r>
              <w:rPr>
                <w:rFonts w:ascii="Times New Roman" w:eastAsia="Times New Roman" w:hAnsi="Times New Roman" w:cs="Times New Roman"/>
              </w:rPr>
              <w:t>ами</w:t>
            </w:r>
            <w:r w:rsidRPr="002B3E52">
              <w:rPr>
                <w:rFonts w:ascii="Times New Roman" w:eastAsia="Times New Roman" w:hAnsi="Times New Roman" w:cs="Times New Roman"/>
              </w:rPr>
              <w:t>, применяемы</w:t>
            </w:r>
            <w:r>
              <w:rPr>
                <w:rFonts w:ascii="Times New Roman" w:eastAsia="Times New Roman" w:hAnsi="Times New Roman" w:cs="Times New Roman"/>
              </w:rPr>
              <w:t>ми</w:t>
            </w:r>
            <w:r w:rsidRPr="002B3E52">
              <w:rPr>
                <w:rFonts w:ascii="Times New Roman" w:eastAsia="Times New Roman" w:hAnsi="Times New Roman" w:cs="Times New Roman"/>
              </w:rPr>
              <w:t xml:space="preserve"> в </w:t>
            </w:r>
            <w:r>
              <w:rPr>
                <w:rFonts w:ascii="Times New Roman" w:eastAsia="Times New Roman" w:hAnsi="Times New Roman" w:cs="Times New Roman"/>
              </w:rPr>
              <w:t>быту</w:t>
            </w:r>
            <w:r w:rsidRPr="002B3E52">
              <w:rPr>
                <w:rFonts w:ascii="Times New Roman" w:eastAsia="Times New Roman" w:hAnsi="Times New Roman" w:cs="Times New Roman"/>
              </w:rPr>
              <w:t xml:space="preserve"> для отопления, приготовления пищи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 w:rsidRPr="002B3E52">
              <w:rPr>
                <w:rFonts w:ascii="Times New Roman" w:eastAsia="Times New Roman" w:hAnsi="Times New Roman" w:cs="Times New Roman"/>
              </w:rPr>
              <w:t>горячей воды и других хозяйственных нужд</w:t>
            </w:r>
            <w:bookmarkEnd w:id="10"/>
          </w:p>
        </w:tc>
      </w:tr>
    </w:tbl>
    <w:p w14:paraId="3C863190" w14:textId="77777777" w:rsidR="00713FA2" w:rsidRPr="00757B90" w:rsidRDefault="00713FA2" w:rsidP="00434409">
      <w:pPr>
        <w:rPr>
          <w:rFonts w:ascii="Times New Roman" w:eastAsia="Times New Roman" w:hAnsi="Times New Roman" w:cs="Times New Roman"/>
        </w:rPr>
      </w:pPr>
    </w:p>
    <w:bookmarkEnd w:id="9"/>
    <w:p w14:paraId="3F3D420C" w14:textId="5254B56A" w:rsidR="00BC7115" w:rsidRPr="00757B90" w:rsidRDefault="00713FA2" w:rsidP="00434409">
      <w:pPr>
        <w:rPr>
          <w:rFonts w:ascii="Times New Roman" w:eastAsia="Times New Roman" w:hAnsi="Times New Roman" w:cs="Times New Roman"/>
        </w:rPr>
      </w:pPr>
      <w:r w:rsidRPr="00757B90">
        <w:rPr>
          <w:rFonts w:ascii="Times New Roman" w:eastAsia="Times New Roman" w:hAnsi="Times New Roman" w:cs="Times New Roman"/>
        </w:rPr>
        <w:t>Группа занятий:</w:t>
      </w:r>
    </w:p>
    <w:tbl>
      <w:tblPr>
        <w:tblW w:w="138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3669"/>
        <w:gridCol w:w="1009"/>
        <w:gridCol w:w="4110"/>
        <w:gridCol w:w="3669"/>
      </w:tblGrid>
      <w:tr w:rsidR="005B3CB3" w:rsidRPr="00757B90" w14:paraId="352269D6" w14:textId="77777777" w:rsidTr="005B3CB3">
        <w:trPr>
          <w:gridAfter w:val="1"/>
          <w:wAfter w:w="3669" w:type="dxa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B9AA" w14:textId="021B905B" w:rsidR="005B3CB3" w:rsidRPr="00757B90" w:rsidRDefault="005B3CB3" w:rsidP="00434409">
            <w:pPr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1323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FAA50" w14:textId="79A96936" w:rsidR="005B3CB3" w:rsidRPr="00757B90" w:rsidRDefault="005B3CB3" w:rsidP="00434409">
            <w:pPr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 w:rsidRPr="00317699">
              <w:rPr>
                <w:rFonts w:ascii="Times New Roman" w:eastAsia="Calibri" w:hAnsi="Times New Roman" w:cs="Times New Roman"/>
                <w:lang w:eastAsia="en-US"/>
              </w:rPr>
              <w:t>Руководители подразделений (управляющие) в строительстве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5AD0F" w14:textId="6CC6FA0D" w:rsidR="005B3CB3" w:rsidRPr="00757B90" w:rsidRDefault="005B3CB3" w:rsidP="00434409">
            <w:pPr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 w:rsidRPr="00757B90">
              <w:rPr>
                <w:rFonts w:ascii="Times New Roman" w:eastAsia="Calibri" w:hAnsi="Times New Roman" w:cs="Times New Roman"/>
                <w:lang w:eastAsia="en-US"/>
              </w:rPr>
              <w:t>7112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CE4CD" w14:textId="699A6011" w:rsidR="005B3CB3" w:rsidRPr="00757B90" w:rsidRDefault="005B3CB3" w:rsidP="00434409">
            <w:pPr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 w:rsidRPr="00757B90">
              <w:rPr>
                <w:rFonts w:ascii="Times New Roman" w:eastAsia="Calibri" w:hAnsi="Times New Roman" w:cs="Times New Roman"/>
                <w:lang w:eastAsia="en-US"/>
              </w:rPr>
              <w:t>Каменщики (по кирпичу и камню) и рабочие родственных</w:t>
            </w:r>
            <w:r w:rsidR="00EF5E8B">
              <w:rPr>
                <w:rFonts w:ascii="Times New Roman" w:eastAsia="Calibri" w:hAnsi="Times New Roman" w:cs="Times New Roman"/>
                <w:lang w:eastAsia="en-US"/>
              </w:rPr>
              <w:t xml:space="preserve"> занятий</w:t>
            </w:r>
            <w:r w:rsidRPr="00757B90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</w:p>
        </w:tc>
      </w:tr>
      <w:tr w:rsidR="005B3CB3" w:rsidRPr="00757B90" w14:paraId="3F7B89C9" w14:textId="77777777" w:rsidTr="005B3CB3">
        <w:trPr>
          <w:gridAfter w:val="1"/>
          <w:wAfter w:w="3669" w:type="dxa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BAC0A" w14:textId="179AFF8B" w:rsidR="005B3CB3" w:rsidRPr="00757B90" w:rsidRDefault="005B3CB3" w:rsidP="00434409">
            <w:pPr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Calibri" w:hAnsi="Times New Roman" w:cs="Times New Roman"/>
                <w:lang w:eastAsia="en-US"/>
              </w:rPr>
              <w:t>2142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3C1C4" w14:textId="304A3AC8" w:rsidR="005B3CB3" w:rsidRPr="00757B90" w:rsidRDefault="005B3CB3" w:rsidP="00434409">
            <w:pPr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Calibri" w:hAnsi="Times New Roman" w:cs="Times New Roman"/>
                <w:lang w:eastAsia="en-US"/>
              </w:rPr>
              <w:t xml:space="preserve">Инженеры по гражданскому </w:t>
            </w:r>
            <w:r>
              <w:rPr>
                <w:rFonts w:ascii="Times New Roman" w:eastAsia="Calibri" w:hAnsi="Times New Roman" w:cs="Times New Roman"/>
                <w:lang w:eastAsia="en-US"/>
              </w:rPr>
              <w:t>строительству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D56A4" w14:textId="786E36D9" w:rsidR="005B3CB3" w:rsidRPr="00757B90" w:rsidRDefault="005B3CB3" w:rsidP="00434409">
            <w:pPr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Calibri" w:hAnsi="Times New Roman" w:cs="Times New Roman"/>
                <w:lang w:eastAsia="en-US"/>
              </w:rPr>
              <w:t>7119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1B4A2" w14:textId="373B11E0" w:rsidR="005B3CB3" w:rsidRPr="00757B90" w:rsidRDefault="005B3CB3" w:rsidP="00434409">
            <w:pPr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Calibri" w:hAnsi="Times New Roman" w:cs="Times New Roman"/>
                <w:lang w:eastAsia="en-US"/>
              </w:rPr>
              <w:t>Строители и рабочие родственных занятий, не входящие в другие группы</w:t>
            </w:r>
          </w:p>
        </w:tc>
      </w:tr>
      <w:tr w:rsidR="005B3CB3" w:rsidRPr="00757B90" w14:paraId="4FD0987F" w14:textId="335DF3DF" w:rsidTr="005B3CB3"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35840" w14:textId="47192612" w:rsidR="005B3CB3" w:rsidRPr="00757B90" w:rsidRDefault="005B3CB3" w:rsidP="00434409">
            <w:pPr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 w:rsidRPr="00757B90">
              <w:rPr>
                <w:rFonts w:ascii="Times New Roman" w:eastAsia="Calibri" w:hAnsi="Times New Roman" w:cs="Times New Roman"/>
                <w:lang w:eastAsia="en-US"/>
              </w:rPr>
              <w:t>3123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D5A1A" w14:textId="2AD656A2" w:rsidR="005B3CB3" w:rsidRPr="00757B90" w:rsidRDefault="005B3CB3" w:rsidP="00434409">
            <w:pPr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 w:rsidRPr="00757B90">
              <w:rPr>
                <w:rFonts w:ascii="Times New Roman" w:eastAsia="Calibri" w:hAnsi="Times New Roman" w:cs="Times New Roman"/>
                <w:lang w:eastAsia="en-US"/>
              </w:rPr>
              <w:t>Мастер (бригадир) в строительстве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682E5" w14:textId="61C293C6" w:rsidR="005B3CB3" w:rsidRPr="00757B90" w:rsidRDefault="004F0FCA" w:rsidP="00434409">
            <w:pPr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-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850CC" w14:textId="00AC044D" w:rsidR="005B3CB3" w:rsidRPr="00757B90" w:rsidRDefault="004F0FCA" w:rsidP="00434409">
            <w:pPr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-</w:t>
            </w:r>
          </w:p>
        </w:tc>
        <w:tc>
          <w:tcPr>
            <w:tcW w:w="3669" w:type="dxa"/>
          </w:tcPr>
          <w:p w14:paraId="36618F26" w14:textId="10FE5545" w:rsidR="005B3CB3" w:rsidRPr="00757B90" w:rsidRDefault="005B3CB3" w:rsidP="00434409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</w:tr>
      <w:tr w:rsidR="005B3CB3" w:rsidRPr="00757B90" w14:paraId="511A458D" w14:textId="77777777" w:rsidTr="005B3CB3">
        <w:trPr>
          <w:gridAfter w:val="1"/>
          <w:wAfter w:w="3669" w:type="dxa"/>
        </w:trPr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E8FEA7" w14:textId="77777777" w:rsidR="005B3CB3" w:rsidRPr="00757B90" w:rsidRDefault="005B3CB3" w:rsidP="00434409">
            <w:pPr>
              <w:ind w:left="-225" w:right="-186" w:firstLine="0"/>
              <w:jc w:val="center"/>
              <w:rPr>
                <w:rFonts w:ascii="Times New Roman" w:eastAsia="Times New Roman" w:hAnsi="Times New Roman" w:cs="Times New Roman"/>
              </w:rPr>
            </w:pPr>
            <w:bookmarkStart w:id="11" w:name="_Hlk80466361"/>
            <w:r w:rsidRPr="00757B90">
              <w:rPr>
                <w:rFonts w:ascii="Times New Roman" w:eastAsia="Times New Roman" w:hAnsi="Times New Roman" w:cs="Times New Roman"/>
              </w:rPr>
              <w:t xml:space="preserve">(код </w:t>
            </w:r>
            <w:hyperlink r:id="rId7" w:history="1">
              <w:r w:rsidRPr="00757B90">
                <w:rPr>
                  <w:rFonts w:ascii="Times New Roman" w:eastAsia="Times New Roman" w:hAnsi="Times New Roman" w:cs="Times New Roman"/>
                </w:rPr>
                <w:t>ОКЗ</w:t>
              </w:r>
            </w:hyperlink>
            <w:r w:rsidRPr="00757B90">
              <w:rPr>
                <w:rFonts w:ascii="Times New Roman" w:eastAsia="Times New Roman" w:hAnsi="Times New Roman" w:cs="Times New Roman"/>
              </w:rPr>
              <w:t>&lt;2&gt;)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7E4FB8" w14:textId="77777777" w:rsidR="005B3CB3" w:rsidRPr="00757B90" w:rsidRDefault="005B3CB3" w:rsidP="00434409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(наименование)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C513D9" w14:textId="77777777" w:rsidR="005B3CB3" w:rsidRPr="00757B90" w:rsidRDefault="005B3CB3" w:rsidP="00434409">
            <w:pPr>
              <w:ind w:left="-237" w:right="-252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 xml:space="preserve">(код </w:t>
            </w:r>
            <w:hyperlink r:id="rId8" w:history="1">
              <w:r w:rsidRPr="00757B90">
                <w:rPr>
                  <w:rFonts w:ascii="Times New Roman" w:eastAsia="Times New Roman" w:hAnsi="Times New Roman" w:cs="Times New Roman"/>
                </w:rPr>
                <w:t>ОКЗ</w:t>
              </w:r>
            </w:hyperlink>
            <w:r w:rsidRPr="00757B9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9722AE" w14:textId="77777777" w:rsidR="005B3CB3" w:rsidRPr="00757B90" w:rsidRDefault="005B3CB3" w:rsidP="00434409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(наименование)</w:t>
            </w:r>
          </w:p>
        </w:tc>
      </w:tr>
      <w:bookmarkEnd w:id="11"/>
    </w:tbl>
    <w:p w14:paraId="77EB11FA" w14:textId="77777777" w:rsidR="00BC7115" w:rsidRPr="00757B90" w:rsidRDefault="00BC7115" w:rsidP="00434409">
      <w:pPr>
        <w:ind w:firstLine="0"/>
        <w:rPr>
          <w:rFonts w:ascii="Times New Roman" w:eastAsia="Times New Roman" w:hAnsi="Times New Roman" w:cs="Times New Roman"/>
        </w:rPr>
      </w:pPr>
    </w:p>
    <w:p w14:paraId="4938C8DF" w14:textId="77777777" w:rsidR="00394A34" w:rsidRPr="00757B90" w:rsidRDefault="00394A34" w:rsidP="00434409">
      <w:pPr>
        <w:rPr>
          <w:rFonts w:ascii="Times New Roman" w:eastAsia="Times New Roman" w:hAnsi="Times New Roman" w:cs="Times New Roman"/>
        </w:rPr>
      </w:pPr>
      <w:bookmarkStart w:id="12" w:name="sub_1104"/>
      <w:r w:rsidRPr="00757B90">
        <w:rPr>
          <w:rFonts w:ascii="Times New Roman" w:eastAsia="Times New Roman" w:hAnsi="Times New Roman" w:cs="Times New Roman"/>
        </w:rPr>
        <w:t>Отнесение к видам экономической деятельности:</w:t>
      </w:r>
    </w:p>
    <w:p w14:paraId="227EE7D5" w14:textId="77777777" w:rsidR="00394A34" w:rsidRPr="00757B90" w:rsidRDefault="00394A34" w:rsidP="00434409">
      <w:pPr>
        <w:rPr>
          <w:rFonts w:ascii="Times New Roman" w:eastAsia="Times New Roman" w:hAnsi="Times New Roman" w:cs="Times New Roman"/>
        </w:rPr>
      </w:pPr>
    </w:p>
    <w:tbl>
      <w:tblPr>
        <w:tblW w:w="10093" w:type="dxa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5"/>
        <w:gridCol w:w="7938"/>
      </w:tblGrid>
      <w:tr w:rsidR="00757B90" w:rsidRPr="00757B90" w14:paraId="3E672E6C" w14:textId="77777777" w:rsidTr="00A9127C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bookmarkEnd w:id="12"/>
          <w:p w14:paraId="7990A187" w14:textId="77777777" w:rsidR="00394A34" w:rsidRPr="00757B90" w:rsidRDefault="00394A34" w:rsidP="00434409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Calibri" w:hAnsi="Times New Roman" w:cs="Times New Roman"/>
                <w:lang w:eastAsia="en-US"/>
              </w:rPr>
              <w:t>43.9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91BF5D" w14:textId="77777777" w:rsidR="00394A34" w:rsidRPr="00757B90" w:rsidRDefault="00394A34" w:rsidP="00434409">
            <w:pPr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Calibri" w:hAnsi="Times New Roman" w:cs="Times New Roman"/>
                <w:lang w:eastAsia="en-US"/>
              </w:rPr>
              <w:t>Работы строительные специализированные прочие</w:t>
            </w:r>
          </w:p>
        </w:tc>
      </w:tr>
      <w:tr w:rsidR="0044598C" w:rsidRPr="00757B90" w14:paraId="40159F98" w14:textId="77777777" w:rsidTr="00A9127C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6CC4B2" w14:textId="369B2C99" w:rsidR="0044598C" w:rsidRPr="00757B90" w:rsidRDefault="0044598C" w:rsidP="00434409">
            <w:pPr>
              <w:ind w:firstLine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4598C">
              <w:rPr>
                <w:rFonts w:ascii="Times New Roman" w:eastAsia="Calibri" w:hAnsi="Times New Roman" w:cs="Times New Roman"/>
                <w:lang w:eastAsia="en-US"/>
              </w:rPr>
              <w:t>43.22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C2A3E0" w14:textId="7A0AAB84" w:rsidR="0044598C" w:rsidRPr="00757B90" w:rsidRDefault="0044598C" w:rsidP="00434409">
            <w:pPr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 w:rsidRPr="0044598C">
              <w:rPr>
                <w:rFonts w:ascii="Times New Roman" w:eastAsia="Calibri" w:hAnsi="Times New Roman" w:cs="Times New Roman"/>
                <w:lang w:eastAsia="en-US"/>
              </w:rPr>
              <w:t>Производство санитарно-технических работ, монтаж отопительных систем и систем кондиционирования воздуха</w:t>
            </w:r>
          </w:p>
        </w:tc>
      </w:tr>
      <w:tr w:rsidR="0044598C" w:rsidRPr="0044598C" w14:paraId="29B6B58C" w14:textId="77777777" w:rsidTr="0044598C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B149F9" w14:textId="6CD83491" w:rsidR="0044598C" w:rsidRPr="0044598C" w:rsidRDefault="0044598C" w:rsidP="00434409">
            <w:pPr>
              <w:ind w:firstLine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44598C">
              <w:rPr>
                <w:rFonts w:ascii="Times New Roman" w:eastAsia="Calibri" w:hAnsi="Times New Roman" w:cs="Times New Roman"/>
                <w:lang w:eastAsia="en-US"/>
              </w:rPr>
              <w:t>43.33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6F9512" w14:textId="5527CB91" w:rsidR="0044598C" w:rsidRPr="0044598C" w:rsidRDefault="0044598C" w:rsidP="00434409">
            <w:pPr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 w:rsidRPr="0044598C">
              <w:rPr>
                <w:rFonts w:ascii="Times New Roman" w:eastAsia="Calibri" w:hAnsi="Times New Roman" w:cs="Times New Roman"/>
                <w:lang w:eastAsia="en-US"/>
              </w:rPr>
              <w:t>Работы по</w:t>
            </w:r>
            <w:r w:rsidR="00EF5E8B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="00531B23">
              <w:rPr>
                <w:rFonts w:ascii="Times New Roman" w:eastAsia="Calibri" w:hAnsi="Times New Roman" w:cs="Times New Roman"/>
                <w:lang w:eastAsia="en-US"/>
              </w:rPr>
              <w:t>устройству</w:t>
            </w:r>
            <w:r w:rsidRPr="0044598C">
              <w:rPr>
                <w:rFonts w:ascii="Times New Roman" w:eastAsia="Calibri" w:hAnsi="Times New Roman" w:cs="Times New Roman"/>
                <w:lang w:eastAsia="en-US"/>
              </w:rPr>
              <w:t xml:space="preserve"> покрытий полов и облицовке стен</w:t>
            </w:r>
          </w:p>
        </w:tc>
      </w:tr>
      <w:tr w:rsidR="00E15B3B" w:rsidRPr="0044598C" w14:paraId="6410046B" w14:textId="77777777" w:rsidTr="0044598C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7BD93A" w14:textId="3D952ACF" w:rsidR="00E15B3B" w:rsidRPr="0044598C" w:rsidRDefault="00E15B3B" w:rsidP="00434409">
            <w:pPr>
              <w:ind w:firstLine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E15B3B">
              <w:rPr>
                <w:rFonts w:ascii="Times New Roman" w:eastAsia="Calibri" w:hAnsi="Times New Roman" w:cs="Times New Roman"/>
                <w:lang w:eastAsia="en-US"/>
              </w:rPr>
              <w:t>43.99.2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498215" w14:textId="70AB8C5F" w:rsidR="00E15B3B" w:rsidRPr="0044598C" w:rsidRDefault="00E15B3B" w:rsidP="00434409">
            <w:pPr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 w:rsidRPr="00E15B3B">
              <w:rPr>
                <w:rFonts w:ascii="Times New Roman" w:eastAsia="Calibri" w:hAnsi="Times New Roman" w:cs="Times New Roman"/>
                <w:lang w:eastAsia="en-US"/>
              </w:rPr>
              <w:t>Работы по установке строительных лесов и подмостей</w:t>
            </w:r>
          </w:p>
        </w:tc>
      </w:tr>
      <w:tr w:rsidR="00E15B3B" w:rsidRPr="00E15B3B" w14:paraId="3E973474" w14:textId="77777777" w:rsidTr="00E15B3B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47D7AF" w14:textId="270F8472" w:rsidR="00E15B3B" w:rsidRPr="00E15B3B" w:rsidRDefault="00E15B3B" w:rsidP="00434409">
            <w:pPr>
              <w:ind w:firstLine="0"/>
              <w:jc w:val="center"/>
              <w:rPr>
                <w:rFonts w:ascii="Times New Roman" w:eastAsia="Calibri" w:hAnsi="Times New Roman" w:cs="Times New Roman"/>
                <w:lang w:eastAsia="en-US"/>
              </w:rPr>
            </w:pPr>
            <w:r w:rsidRPr="00E15B3B">
              <w:rPr>
                <w:rFonts w:ascii="Times New Roman" w:eastAsia="Times New Roman" w:hAnsi="Times New Roman" w:cs="Times New Roman"/>
              </w:rPr>
              <w:t>43.99.6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2A2340" w14:textId="1958C669" w:rsidR="00E15B3B" w:rsidRPr="00E15B3B" w:rsidRDefault="00E15B3B" w:rsidP="00434409">
            <w:pPr>
              <w:ind w:firstLine="0"/>
              <w:jc w:val="left"/>
              <w:rPr>
                <w:rFonts w:ascii="Times New Roman" w:eastAsia="Calibri" w:hAnsi="Times New Roman" w:cs="Times New Roman"/>
                <w:lang w:eastAsia="en-US"/>
              </w:rPr>
            </w:pPr>
            <w:r w:rsidRPr="00E15B3B">
              <w:rPr>
                <w:rFonts w:ascii="Times New Roman" w:eastAsia="Times New Roman" w:hAnsi="Times New Roman" w:cs="Times New Roman"/>
              </w:rPr>
              <w:t>Работы каменные и кирпичные</w:t>
            </w:r>
          </w:p>
        </w:tc>
      </w:tr>
      <w:tr w:rsidR="00E15B3B" w:rsidRPr="00757B90" w14:paraId="513A6794" w14:textId="77777777" w:rsidTr="00A9127C"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4E2E" w14:textId="68EAB821" w:rsidR="00E15B3B" w:rsidRPr="00757B90" w:rsidRDefault="00E15B3B" w:rsidP="00434409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E15B3B">
              <w:rPr>
                <w:rFonts w:ascii="Times New Roman" w:eastAsia="Times New Roman" w:hAnsi="Times New Roman" w:cs="Times New Roman"/>
              </w:rPr>
              <w:t>43.99.7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C0AE3" w14:textId="0FA6ADA5" w:rsidR="00E15B3B" w:rsidRPr="00757B90" w:rsidRDefault="00E15B3B" w:rsidP="00434409">
            <w:pPr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E15B3B">
              <w:rPr>
                <w:rFonts w:ascii="Times New Roman" w:eastAsia="Times New Roman" w:hAnsi="Times New Roman" w:cs="Times New Roman"/>
              </w:rPr>
              <w:t>Работы по сборке и монтажу сборных конструкций</w:t>
            </w:r>
          </w:p>
        </w:tc>
      </w:tr>
      <w:tr w:rsidR="00E15B3B" w:rsidRPr="00757B90" w14:paraId="4ACBC424" w14:textId="77777777" w:rsidTr="00A9127C">
        <w:tc>
          <w:tcPr>
            <w:tcW w:w="21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7A8A42" w14:textId="77777777" w:rsidR="00E15B3B" w:rsidRPr="00757B90" w:rsidRDefault="00E15B3B" w:rsidP="00434409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bookmarkStart w:id="13" w:name="_Hlk80466404"/>
            <w:r w:rsidRPr="00757B90">
              <w:rPr>
                <w:rFonts w:ascii="Times New Roman" w:eastAsia="Times New Roman" w:hAnsi="Times New Roman" w:cs="Times New Roman"/>
              </w:rPr>
              <w:t xml:space="preserve">(код </w:t>
            </w:r>
            <w:hyperlink r:id="rId9" w:history="1">
              <w:r w:rsidRPr="00757B90">
                <w:rPr>
                  <w:rFonts w:ascii="Times New Roman" w:eastAsia="Times New Roman" w:hAnsi="Times New Roman" w:cs="Times New Roman"/>
                </w:rPr>
                <w:t>ОКВЭД</w:t>
              </w:r>
            </w:hyperlink>
            <w:r w:rsidRPr="00757B90">
              <w:rPr>
                <w:rFonts w:ascii="Times New Roman" w:eastAsia="Times New Roman" w:hAnsi="Times New Roman" w:cs="Times New Roman"/>
              </w:rPr>
              <w:t>&lt;3&gt;)</w:t>
            </w:r>
          </w:p>
        </w:tc>
        <w:tc>
          <w:tcPr>
            <w:tcW w:w="79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16E13E" w14:textId="77777777" w:rsidR="00E15B3B" w:rsidRPr="00757B90" w:rsidRDefault="00E15B3B" w:rsidP="00434409">
            <w:pPr>
              <w:ind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(наименование вида экономической деятельности)</w:t>
            </w:r>
          </w:p>
        </w:tc>
      </w:tr>
      <w:bookmarkEnd w:id="13"/>
    </w:tbl>
    <w:p w14:paraId="2BEE7222" w14:textId="77777777" w:rsidR="00BC7115" w:rsidRPr="00757B90" w:rsidRDefault="00BC7115" w:rsidP="00434409">
      <w:pPr>
        <w:keepNext/>
        <w:keepLines/>
        <w:tabs>
          <w:tab w:val="left" w:pos="445"/>
        </w:tabs>
        <w:autoSpaceDE/>
        <w:autoSpaceDN/>
        <w:adjustRightInd/>
        <w:ind w:firstLine="0"/>
        <w:jc w:val="left"/>
        <w:outlineLvl w:val="0"/>
        <w:rPr>
          <w:rFonts w:ascii="Times New Roman" w:eastAsia="Calibri" w:hAnsi="Times New Roman" w:cs="Times New Roman"/>
          <w:b/>
          <w:bCs/>
          <w:sz w:val="27"/>
          <w:szCs w:val="27"/>
          <w:shd w:val="clear" w:color="auto" w:fill="FFFFFF"/>
          <w:lang w:eastAsia="en-US"/>
        </w:rPr>
      </w:pPr>
    </w:p>
    <w:p w14:paraId="53DAE403" w14:textId="77777777" w:rsidR="00BC7115" w:rsidRDefault="00BC7115" w:rsidP="00434409">
      <w:pPr>
        <w:keepNext/>
        <w:keepLines/>
        <w:tabs>
          <w:tab w:val="left" w:pos="445"/>
        </w:tabs>
        <w:autoSpaceDE/>
        <w:autoSpaceDN/>
        <w:adjustRightInd/>
        <w:ind w:firstLine="0"/>
        <w:jc w:val="left"/>
        <w:outlineLvl w:val="0"/>
        <w:rPr>
          <w:rFonts w:ascii="Times New Roman" w:eastAsia="Calibri" w:hAnsi="Times New Roman" w:cs="Times New Roman"/>
          <w:b/>
          <w:bCs/>
          <w:sz w:val="27"/>
          <w:szCs w:val="27"/>
          <w:shd w:val="clear" w:color="auto" w:fill="FFFFFF"/>
          <w:lang w:eastAsia="en-US"/>
        </w:rPr>
      </w:pPr>
    </w:p>
    <w:p w14:paraId="0D737621" w14:textId="77777777" w:rsidR="00BF716F" w:rsidRPr="00BF716F" w:rsidRDefault="00BF716F" w:rsidP="00434409">
      <w:pPr>
        <w:rPr>
          <w:rFonts w:ascii="Times New Roman" w:eastAsia="Calibri" w:hAnsi="Times New Roman" w:cs="Times New Roman"/>
          <w:sz w:val="27"/>
          <w:szCs w:val="27"/>
          <w:lang w:eastAsia="en-US"/>
        </w:rPr>
      </w:pPr>
    </w:p>
    <w:p w14:paraId="65B18A93" w14:textId="77777777" w:rsidR="00BF716F" w:rsidRPr="00BF716F" w:rsidRDefault="00BF716F" w:rsidP="00434409">
      <w:pPr>
        <w:rPr>
          <w:rFonts w:ascii="Times New Roman" w:eastAsia="Calibri" w:hAnsi="Times New Roman" w:cs="Times New Roman"/>
          <w:sz w:val="27"/>
          <w:szCs w:val="27"/>
          <w:lang w:eastAsia="en-US"/>
        </w:rPr>
      </w:pPr>
    </w:p>
    <w:p w14:paraId="0866110F" w14:textId="77777777" w:rsidR="00BF716F" w:rsidRPr="00BF716F" w:rsidRDefault="00BF716F" w:rsidP="00434409">
      <w:pPr>
        <w:rPr>
          <w:rFonts w:ascii="Times New Roman" w:eastAsia="Calibri" w:hAnsi="Times New Roman" w:cs="Times New Roman"/>
          <w:sz w:val="27"/>
          <w:szCs w:val="27"/>
          <w:lang w:eastAsia="en-US"/>
        </w:rPr>
      </w:pPr>
    </w:p>
    <w:p w14:paraId="47187157" w14:textId="77777777" w:rsidR="00BF716F" w:rsidRPr="00BF716F" w:rsidRDefault="00BF716F" w:rsidP="00434409">
      <w:pPr>
        <w:rPr>
          <w:rFonts w:ascii="Times New Roman" w:eastAsia="Calibri" w:hAnsi="Times New Roman" w:cs="Times New Roman"/>
          <w:sz w:val="27"/>
          <w:szCs w:val="27"/>
          <w:lang w:eastAsia="en-US"/>
        </w:rPr>
      </w:pPr>
    </w:p>
    <w:p w14:paraId="7A1F7CB3" w14:textId="77777777" w:rsidR="00BF716F" w:rsidRPr="00BF716F" w:rsidRDefault="00BF716F" w:rsidP="00434409">
      <w:pPr>
        <w:rPr>
          <w:rFonts w:ascii="Times New Roman" w:eastAsia="Calibri" w:hAnsi="Times New Roman" w:cs="Times New Roman"/>
          <w:sz w:val="27"/>
          <w:szCs w:val="27"/>
          <w:lang w:eastAsia="en-US"/>
        </w:rPr>
      </w:pPr>
    </w:p>
    <w:p w14:paraId="0790E745" w14:textId="77777777" w:rsidR="00BF716F" w:rsidRPr="00BF716F" w:rsidRDefault="00BF716F" w:rsidP="00434409">
      <w:pPr>
        <w:rPr>
          <w:rFonts w:ascii="Times New Roman" w:eastAsia="Calibri" w:hAnsi="Times New Roman" w:cs="Times New Roman"/>
          <w:sz w:val="27"/>
          <w:szCs w:val="27"/>
          <w:lang w:eastAsia="en-US"/>
        </w:rPr>
      </w:pPr>
    </w:p>
    <w:p w14:paraId="22CE015A" w14:textId="77777777" w:rsidR="00BF716F" w:rsidRPr="00BF716F" w:rsidRDefault="00BF716F" w:rsidP="00434409">
      <w:pPr>
        <w:rPr>
          <w:rFonts w:ascii="Times New Roman" w:eastAsia="Calibri" w:hAnsi="Times New Roman" w:cs="Times New Roman"/>
          <w:sz w:val="27"/>
          <w:szCs w:val="27"/>
          <w:lang w:eastAsia="en-US"/>
        </w:rPr>
      </w:pPr>
    </w:p>
    <w:p w14:paraId="0115B872" w14:textId="77777777" w:rsidR="00BF716F" w:rsidRPr="00BF716F" w:rsidRDefault="00BF716F" w:rsidP="00434409">
      <w:pPr>
        <w:rPr>
          <w:rFonts w:ascii="Times New Roman" w:eastAsia="Calibri" w:hAnsi="Times New Roman" w:cs="Times New Roman"/>
          <w:sz w:val="27"/>
          <w:szCs w:val="27"/>
          <w:lang w:eastAsia="en-US"/>
        </w:rPr>
      </w:pPr>
    </w:p>
    <w:p w14:paraId="08B91D7C" w14:textId="77777777" w:rsidR="00BF716F" w:rsidRPr="00BF716F" w:rsidRDefault="00BF716F" w:rsidP="00434409">
      <w:pPr>
        <w:rPr>
          <w:rFonts w:ascii="Times New Roman" w:eastAsia="Calibri" w:hAnsi="Times New Roman" w:cs="Times New Roman"/>
          <w:sz w:val="27"/>
          <w:szCs w:val="27"/>
          <w:lang w:eastAsia="en-US"/>
        </w:rPr>
      </w:pPr>
    </w:p>
    <w:p w14:paraId="3F176890" w14:textId="77777777" w:rsidR="00BF716F" w:rsidRPr="00BF716F" w:rsidRDefault="00BF716F" w:rsidP="00434409">
      <w:pPr>
        <w:rPr>
          <w:rFonts w:ascii="Times New Roman" w:eastAsia="Calibri" w:hAnsi="Times New Roman" w:cs="Times New Roman"/>
          <w:sz w:val="27"/>
          <w:szCs w:val="27"/>
          <w:lang w:eastAsia="en-US"/>
        </w:rPr>
      </w:pPr>
    </w:p>
    <w:p w14:paraId="79CCA1F6" w14:textId="77777777" w:rsidR="00BF716F" w:rsidRDefault="00BF716F" w:rsidP="00434409">
      <w:pPr>
        <w:rPr>
          <w:rFonts w:ascii="Times New Roman" w:eastAsia="Calibri" w:hAnsi="Times New Roman" w:cs="Times New Roman"/>
          <w:b/>
          <w:bCs/>
          <w:sz w:val="27"/>
          <w:szCs w:val="27"/>
          <w:shd w:val="clear" w:color="auto" w:fill="FFFFFF"/>
          <w:lang w:eastAsia="en-US"/>
        </w:rPr>
      </w:pPr>
    </w:p>
    <w:p w14:paraId="431AD380" w14:textId="77777777" w:rsidR="00BF716F" w:rsidRDefault="00BF716F" w:rsidP="00434409">
      <w:pPr>
        <w:rPr>
          <w:rFonts w:ascii="Times New Roman" w:eastAsia="Calibri" w:hAnsi="Times New Roman" w:cs="Times New Roman"/>
          <w:b/>
          <w:bCs/>
          <w:sz w:val="27"/>
          <w:szCs w:val="27"/>
          <w:shd w:val="clear" w:color="auto" w:fill="FFFFFF"/>
          <w:lang w:eastAsia="en-US"/>
        </w:rPr>
      </w:pPr>
    </w:p>
    <w:p w14:paraId="6E12F1E2" w14:textId="77777777" w:rsidR="00BF716F" w:rsidRDefault="00BF716F" w:rsidP="00434409">
      <w:pPr>
        <w:rPr>
          <w:rFonts w:ascii="Times New Roman" w:eastAsia="Calibri" w:hAnsi="Times New Roman" w:cs="Times New Roman"/>
          <w:b/>
          <w:bCs/>
          <w:sz w:val="27"/>
          <w:szCs w:val="27"/>
          <w:shd w:val="clear" w:color="auto" w:fill="FFFFFF"/>
          <w:lang w:eastAsia="en-US"/>
        </w:rPr>
      </w:pPr>
    </w:p>
    <w:p w14:paraId="2CB665B6" w14:textId="499ED9B6" w:rsidR="00BF716F" w:rsidRPr="00BF716F" w:rsidRDefault="00BF716F" w:rsidP="00434409">
      <w:pPr>
        <w:rPr>
          <w:rFonts w:ascii="Times New Roman" w:eastAsia="Calibri" w:hAnsi="Times New Roman" w:cs="Times New Roman"/>
          <w:sz w:val="27"/>
          <w:szCs w:val="27"/>
          <w:lang w:eastAsia="en-US"/>
        </w:rPr>
        <w:sectPr w:rsidR="00BF716F" w:rsidRPr="00BF716F" w:rsidSect="0051320F">
          <w:headerReference w:type="default" r:id="rId10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6C68D334" w14:textId="77777777" w:rsidR="00BC7115" w:rsidRPr="00757B90" w:rsidRDefault="00BC7115" w:rsidP="00434409">
      <w:pPr>
        <w:keepNext/>
        <w:keepLines/>
        <w:widowControl/>
        <w:numPr>
          <w:ilvl w:val="0"/>
          <w:numId w:val="2"/>
        </w:numPr>
        <w:tabs>
          <w:tab w:val="left" w:pos="993"/>
        </w:tabs>
        <w:autoSpaceDE/>
        <w:autoSpaceDN/>
        <w:adjustRightInd/>
        <w:jc w:val="left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757B90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lastRenderedPageBreak/>
        <w:t>Описание трудовых функций, входящих в профессиональный стандарт (функциональная карта вида профессиональной деятельности)</w:t>
      </w:r>
      <w:bookmarkEnd w:id="1"/>
    </w:p>
    <w:p w14:paraId="0C7B54CD" w14:textId="77777777" w:rsidR="00BC7115" w:rsidRPr="00757B90" w:rsidRDefault="00BC7115" w:rsidP="00434409">
      <w:pPr>
        <w:keepNext/>
        <w:keepLines/>
        <w:tabs>
          <w:tab w:val="left" w:pos="445"/>
        </w:tabs>
        <w:autoSpaceDE/>
        <w:autoSpaceDN/>
        <w:adjustRightInd/>
        <w:ind w:firstLine="0"/>
        <w:jc w:val="left"/>
        <w:outlineLvl w:val="0"/>
        <w:rPr>
          <w:rFonts w:ascii="Times New Roman" w:eastAsia="Calibri" w:hAnsi="Times New Roman" w:cs="Times New Roman"/>
          <w:b/>
          <w:bCs/>
          <w:lang w:eastAsia="en-US"/>
        </w:rPr>
      </w:pPr>
    </w:p>
    <w:tbl>
      <w:tblPr>
        <w:tblStyle w:val="11"/>
        <w:tblW w:w="14033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708"/>
        <w:gridCol w:w="3261"/>
        <w:gridCol w:w="1134"/>
        <w:gridCol w:w="6237"/>
        <w:gridCol w:w="999"/>
        <w:gridCol w:w="1694"/>
      </w:tblGrid>
      <w:tr w:rsidR="00757B90" w:rsidRPr="00757B90" w14:paraId="25F2B6F0" w14:textId="77777777" w:rsidTr="004823CB">
        <w:trPr>
          <w:trHeight w:val="428"/>
        </w:trPr>
        <w:tc>
          <w:tcPr>
            <w:tcW w:w="5103" w:type="dxa"/>
            <w:gridSpan w:val="3"/>
            <w:vAlign w:val="center"/>
          </w:tcPr>
          <w:p w14:paraId="7270E6F4" w14:textId="77777777" w:rsidR="00BC7115" w:rsidRPr="00757B90" w:rsidRDefault="00BC711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Обобщенные трудовые функции</w:t>
            </w:r>
          </w:p>
        </w:tc>
        <w:tc>
          <w:tcPr>
            <w:tcW w:w="8930" w:type="dxa"/>
            <w:gridSpan w:val="3"/>
            <w:vAlign w:val="center"/>
          </w:tcPr>
          <w:p w14:paraId="70591E77" w14:textId="77777777" w:rsidR="00BC7115" w:rsidRPr="00757B90" w:rsidRDefault="00BC711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функции</w:t>
            </w:r>
          </w:p>
        </w:tc>
      </w:tr>
      <w:tr w:rsidR="00757B90" w:rsidRPr="00757B90" w14:paraId="67193E85" w14:textId="77777777" w:rsidTr="004823CB">
        <w:tc>
          <w:tcPr>
            <w:tcW w:w="708" w:type="dxa"/>
          </w:tcPr>
          <w:p w14:paraId="6B60EAD4" w14:textId="77777777" w:rsidR="00BC7115" w:rsidRPr="00757B90" w:rsidRDefault="00BC711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3261" w:type="dxa"/>
          </w:tcPr>
          <w:p w14:paraId="001DB876" w14:textId="77777777" w:rsidR="00BC7115" w:rsidRPr="00757B90" w:rsidRDefault="00BC711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134" w:type="dxa"/>
          </w:tcPr>
          <w:p w14:paraId="0F3A3AA5" w14:textId="77777777" w:rsidR="00BC7115" w:rsidRPr="00757B90" w:rsidRDefault="00BC711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уровень </w:t>
            </w:r>
            <w:proofErr w:type="spellStart"/>
            <w:r w:rsidRPr="00757B90">
              <w:rPr>
                <w:rFonts w:ascii="Times New Roman" w:hAnsi="Times New Roman" w:cs="Times New Roman"/>
              </w:rPr>
              <w:t>квали-фикации</w:t>
            </w:r>
            <w:proofErr w:type="spellEnd"/>
          </w:p>
        </w:tc>
        <w:tc>
          <w:tcPr>
            <w:tcW w:w="6237" w:type="dxa"/>
          </w:tcPr>
          <w:p w14:paraId="47E89320" w14:textId="77777777" w:rsidR="00BC7115" w:rsidRPr="00757B90" w:rsidRDefault="00BC711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999" w:type="dxa"/>
          </w:tcPr>
          <w:p w14:paraId="406109E6" w14:textId="77777777" w:rsidR="00BC7115" w:rsidRPr="00757B90" w:rsidRDefault="00BC711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1694" w:type="dxa"/>
          </w:tcPr>
          <w:p w14:paraId="65C58F59" w14:textId="77777777" w:rsidR="00BC7115" w:rsidRPr="00757B90" w:rsidRDefault="00BC711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</w:tr>
      <w:tr w:rsidR="006E5D81" w:rsidRPr="00757B90" w14:paraId="338D1158" w14:textId="77777777" w:rsidTr="005C32C2">
        <w:trPr>
          <w:trHeight w:val="262"/>
        </w:trPr>
        <w:tc>
          <w:tcPr>
            <w:tcW w:w="708" w:type="dxa"/>
            <w:vMerge w:val="restart"/>
          </w:tcPr>
          <w:p w14:paraId="4E805174" w14:textId="77777777" w:rsidR="006E5D81" w:rsidRPr="00757B90" w:rsidRDefault="006E5D81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val="en-US"/>
              </w:rPr>
            </w:pPr>
            <w:bookmarkStart w:id="14" w:name="_Hlk48144770"/>
            <w:r w:rsidRPr="00757B90">
              <w:rPr>
                <w:rFonts w:ascii="Times New Roman" w:hAnsi="Times New Roman" w:cs="Times New Roman"/>
                <w:lang w:val="en-US"/>
              </w:rPr>
              <w:t>A</w:t>
            </w:r>
          </w:p>
        </w:tc>
        <w:tc>
          <w:tcPr>
            <w:tcW w:w="3261" w:type="dxa"/>
            <w:vMerge w:val="restart"/>
            <w:shd w:val="clear" w:color="auto" w:fill="auto"/>
          </w:tcPr>
          <w:p w14:paraId="2BC1A084" w14:textId="270817F4" w:rsidR="006E5D81" w:rsidRPr="00CF5B65" w:rsidRDefault="006E5D81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CF5B65">
              <w:rPr>
                <w:rFonts w:ascii="Times New Roman" w:hAnsi="Times New Roman" w:cs="Times New Roman"/>
              </w:rPr>
              <w:t>Выполнение простых общестроительных и трубо-печных работ</w:t>
            </w:r>
          </w:p>
        </w:tc>
        <w:tc>
          <w:tcPr>
            <w:tcW w:w="1134" w:type="dxa"/>
            <w:vMerge w:val="restart"/>
          </w:tcPr>
          <w:p w14:paraId="77D3CB4D" w14:textId="740DA294" w:rsidR="006E5D81" w:rsidRPr="00CF5B65" w:rsidRDefault="006E5D81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CF5B6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37" w:type="dxa"/>
          </w:tcPr>
          <w:p w14:paraId="132B3998" w14:textId="1EE5BDF6" w:rsidR="006E5D81" w:rsidRPr="00CF5B65" w:rsidRDefault="006E5D81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CF5B65">
              <w:rPr>
                <w:rFonts w:ascii="Times New Roman" w:hAnsi="Times New Roman" w:cs="Times New Roman"/>
                <w:shd w:val="clear" w:color="auto" w:fill="FFFFFF"/>
              </w:rPr>
              <w:t>Выполнение подготовительных мероприятий для производства трубо-печных работ</w:t>
            </w:r>
          </w:p>
        </w:tc>
        <w:tc>
          <w:tcPr>
            <w:tcW w:w="999" w:type="dxa"/>
            <w:shd w:val="clear" w:color="auto" w:fill="auto"/>
          </w:tcPr>
          <w:p w14:paraId="7C4D2FFE" w14:textId="5A78908E" w:rsidR="006E5D81" w:rsidRPr="00757B90" w:rsidRDefault="006E5D81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A/01.</w:t>
            </w:r>
            <w:r w:rsidRPr="00757B9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4" w:type="dxa"/>
            <w:vMerge w:val="restart"/>
          </w:tcPr>
          <w:p w14:paraId="383710D2" w14:textId="11C9F71B" w:rsidR="006E5D81" w:rsidRPr="00757B90" w:rsidRDefault="006E5D81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2</w:t>
            </w:r>
          </w:p>
        </w:tc>
      </w:tr>
      <w:bookmarkEnd w:id="14"/>
      <w:tr w:rsidR="006E5D81" w:rsidRPr="00757B90" w14:paraId="4DD4DA6A" w14:textId="77777777" w:rsidTr="006E5D81">
        <w:trPr>
          <w:trHeight w:val="256"/>
        </w:trPr>
        <w:tc>
          <w:tcPr>
            <w:tcW w:w="708" w:type="dxa"/>
            <w:vMerge/>
          </w:tcPr>
          <w:p w14:paraId="45DF3AA1" w14:textId="77777777" w:rsidR="006E5D81" w:rsidRPr="00757B90" w:rsidRDefault="006E5D81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14:paraId="1FD90E47" w14:textId="77777777" w:rsidR="006E5D81" w:rsidRPr="00CF5B65" w:rsidRDefault="006E5D81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134" w:type="dxa"/>
            <w:vMerge/>
          </w:tcPr>
          <w:p w14:paraId="650580D3" w14:textId="77777777" w:rsidR="006E5D81" w:rsidRPr="00CF5B65" w:rsidRDefault="006E5D81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</w:tcPr>
          <w:p w14:paraId="1F2BFFFD" w14:textId="6077692A" w:rsidR="006E5D81" w:rsidRPr="00CF5B65" w:rsidRDefault="006E5D81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Выполнение сопутствующих мероприятий для производства трубо-печных работ </w:t>
            </w:r>
          </w:p>
        </w:tc>
        <w:tc>
          <w:tcPr>
            <w:tcW w:w="999" w:type="dxa"/>
            <w:shd w:val="clear" w:color="auto" w:fill="auto"/>
          </w:tcPr>
          <w:p w14:paraId="76083E82" w14:textId="01DB1A5A" w:rsidR="006E5D81" w:rsidRPr="00757B90" w:rsidRDefault="006E5D81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А/02.2</w:t>
            </w:r>
          </w:p>
        </w:tc>
        <w:tc>
          <w:tcPr>
            <w:tcW w:w="1694" w:type="dxa"/>
            <w:vMerge/>
          </w:tcPr>
          <w:p w14:paraId="35530ADF" w14:textId="77777777" w:rsidR="006E5D81" w:rsidRPr="00757B90" w:rsidRDefault="006E5D81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5D81" w:rsidRPr="00757B90" w14:paraId="585115EF" w14:textId="77777777" w:rsidTr="006E5D81">
        <w:trPr>
          <w:trHeight w:val="256"/>
        </w:trPr>
        <w:tc>
          <w:tcPr>
            <w:tcW w:w="708" w:type="dxa"/>
            <w:vMerge/>
            <w:tcBorders>
              <w:bottom w:val="single" w:sz="4" w:space="0" w:color="auto"/>
            </w:tcBorders>
          </w:tcPr>
          <w:p w14:paraId="2D02F770" w14:textId="77777777" w:rsidR="006E5D81" w:rsidRPr="00757B90" w:rsidRDefault="006E5D81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5DB3D88" w14:textId="77777777" w:rsidR="006E5D81" w:rsidRPr="00CF5B65" w:rsidRDefault="006E5D81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26D46CF0" w14:textId="7A5C3BC9" w:rsidR="006E5D81" w:rsidRPr="00CF5B65" w:rsidRDefault="006E5D81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</w:tcPr>
          <w:p w14:paraId="3E64078F" w14:textId="25DBE755" w:rsidR="006E5D81" w:rsidRPr="00CF5B65" w:rsidRDefault="006E5D81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  <w:r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Установка и подготовка к работе простых полносборных хозяйственно-бытовых </w:t>
            </w:r>
            <w:r w:rsidR="00434409"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печей </w:t>
            </w:r>
            <w:r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заводского изготовления </w:t>
            </w:r>
          </w:p>
        </w:tc>
        <w:tc>
          <w:tcPr>
            <w:tcW w:w="999" w:type="dxa"/>
            <w:shd w:val="clear" w:color="auto" w:fill="auto"/>
          </w:tcPr>
          <w:p w14:paraId="1E82C0A8" w14:textId="02172EF5" w:rsidR="006E5D81" w:rsidRPr="00757B90" w:rsidRDefault="006E5D81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Pr="00757B90">
              <w:rPr>
                <w:rFonts w:ascii="Times New Roman" w:hAnsi="Times New Roman" w:cs="Times New Roman"/>
              </w:rPr>
              <w:t>/</w:t>
            </w:r>
            <w:r w:rsidRPr="00757B90"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</w:rPr>
              <w:t>3</w:t>
            </w:r>
            <w:r w:rsidRPr="00757B90">
              <w:rPr>
                <w:rFonts w:ascii="Times New Roman" w:hAnsi="Times New Roman" w:cs="Times New Roman"/>
                <w:lang w:val="en-US"/>
              </w:rPr>
              <w:t>.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94" w:type="dxa"/>
            <w:vMerge/>
          </w:tcPr>
          <w:p w14:paraId="1925C05B" w14:textId="1D7553A4" w:rsidR="006E5D81" w:rsidRPr="00757B90" w:rsidRDefault="006E5D81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6705" w:rsidRPr="00757B90" w14:paraId="50380DB5" w14:textId="77777777" w:rsidTr="006E5D81">
        <w:trPr>
          <w:trHeight w:val="828"/>
        </w:trPr>
        <w:tc>
          <w:tcPr>
            <w:tcW w:w="708" w:type="dxa"/>
            <w:vMerge w:val="restart"/>
            <w:tcBorders>
              <w:bottom w:val="single" w:sz="4" w:space="0" w:color="auto"/>
            </w:tcBorders>
          </w:tcPr>
          <w:p w14:paraId="5D286274" w14:textId="3F8A2533" w:rsidR="00926705" w:rsidRPr="00757B90" w:rsidRDefault="00926705" w:rsidP="00434409">
            <w:pPr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ИВ</w:t>
            </w:r>
          </w:p>
        </w:tc>
        <w:tc>
          <w:tcPr>
            <w:tcW w:w="3261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788A81FD" w14:textId="277334FD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  <w:r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Установка, изготовление, ремонт </w:t>
            </w:r>
            <w:bookmarkStart w:id="15" w:name="_Hlk94985740"/>
            <w:r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некапитальных хозяйственно-бытовых </w:t>
            </w:r>
            <w:r w:rsidR="00434409"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печей </w:t>
            </w:r>
            <w:bookmarkEnd w:id="15"/>
          </w:p>
          <w:p w14:paraId="7155EA0F" w14:textId="77777777" w:rsidR="00926705" w:rsidRPr="00CF5B65" w:rsidRDefault="00926705" w:rsidP="00434409">
            <w:pPr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08012D33" w14:textId="360A558C" w:rsidR="00926705" w:rsidRPr="00CF5B65" w:rsidRDefault="00926705" w:rsidP="00290B05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CF5B6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FB8CC" w14:textId="7427419C" w:rsidR="00926705" w:rsidRPr="00CF5B65" w:rsidRDefault="00926705" w:rsidP="00434409">
            <w:pPr>
              <w:ind w:firstLine="0"/>
              <w:jc w:val="left"/>
            </w:pPr>
            <w:r w:rsidRPr="00CF5B65">
              <w:t xml:space="preserve">Подбор и согласование с заказчиками образцов некапитальных хозяйственно-бытовых </w:t>
            </w:r>
            <w:r w:rsidR="00434409" w:rsidRPr="00CF5B65">
              <w:t xml:space="preserve">печей </w:t>
            </w:r>
            <w:r w:rsidRPr="00CF5B65">
              <w:t>и мест их размещения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</w:tcPr>
          <w:p w14:paraId="31D13796" w14:textId="65ACF835" w:rsidR="00926705" w:rsidRPr="00757B90" w:rsidRDefault="00926705" w:rsidP="0043440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B</w:t>
            </w:r>
            <w:r w:rsidRPr="00757B90">
              <w:rPr>
                <w:rFonts w:ascii="Times New Roman" w:hAnsi="Times New Roman" w:cs="Times New Roman"/>
              </w:rPr>
              <w:t>/</w:t>
            </w:r>
            <w:r w:rsidRPr="00757B90">
              <w:rPr>
                <w:rFonts w:ascii="Times New Roman" w:hAnsi="Times New Roman" w:cs="Times New Roman"/>
                <w:lang w:val="en-US"/>
              </w:rPr>
              <w:t>0</w:t>
            </w:r>
            <w:r w:rsidR="006E5D81">
              <w:rPr>
                <w:rFonts w:ascii="Times New Roman" w:hAnsi="Times New Roman" w:cs="Times New Roman"/>
              </w:rPr>
              <w:t>1</w:t>
            </w:r>
            <w:r w:rsidRPr="00757B90">
              <w:rPr>
                <w:rFonts w:ascii="Times New Roman" w:hAnsi="Times New Roman" w:cs="Times New Roman"/>
                <w:lang w:val="en-US"/>
              </w:rPr>
              <w:t>.</w:t>
            </w:r>
            <w:r w:rsidRPr="00757B9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694" w:type="dxa"/>
            <w:vMerge w:val="restart"/>
            <w:tcBorders>
              <w:bottom w:val="single" w:sz="4" w:space="0" w:color="auto"/>
            </w:tcBorders>
          </w:tcPr>
          <w:p w14:paraId="424E484A" w14:textId="69150AB8" w:rsidR="00926705" w:rsidRPr="00757B90" w:rsidRDefault="00926705" w:rsidP="0043440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3</w:t>
            </w:r>
          </w:p>
        </w:tc>
      </w:tr>
      <w:tr w:rsidR="00926705" w:rsidRPr="00757B90" w14:paraId="6FB99284" w14:textId="77777777" w:rsidTr="005C32C2">
        <w:trPr>
          <w:trHeight w:val="255"/>
        </w:trPr>
        <w:tc>
          <w:tcPr>
            <w:tcW w:w="708" w:type="dxa"/>
            <w:vMerge/>
          </w:tcPr>
          <w:p w14:paraId="578AB46C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14:paraId="7F3889EB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134" w:type="dxa"/>
            <w:vMerge/>
          </w:tcPr>
          <w:p w14:paraId="370FF1C9" w14:textId="4C52C399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</w:tcPr>
          <w:p w14:paraId="79BB77C5" w14:textId="08B6C019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  <w:bookmarkStart w:id="16" w:name="_Hlk94987920"/>
            <w:r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Изготовление из мелкоштучных кладочных материалов некапитальных хозяйственно-бытовых </w:t>
            </w:r>
            <w:r w:rsidR="00434409"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печей </w:t>
            </w:r>
            <w:bookmarkEnd w:id="16"/>
          </w:p>
        </w:tc>
        <w:tc>
          <w:tcPr>
            <w:tcW w:w="999" w:type="dxa"/>
            <w:shd w:val="clear" w:color="auto" w:fill="auto"/>
          </w:tcPr>
          <w:p w14:paraId="27EEB2E9" w14:textId="243A003C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17" w:name="_Hlk94987904"/>
            <w:r w:rsidRPr="00757B90">
              <w:rPr>
                <w:rFonts w:ascii="Times New Roman" w:hAnsi="Times New Roman" w:cs="Times New Roman"/>
              </w:rPr>
              <w:t>В/0</w:t>
            </w:r>
            <w:r w:rsidR="006E5D81">
              <w:rPr>
                <w:rFonts w:ascii="Times New Roman" w:hAnsi="Times New Roman" w:cs="Times New Roman"/>
              </w:rPr>
              <w:t>2</w:t>
            </w:r>
            <w:r w:rsidRPr="00757B90">
              <w:rPr>
                <w:rFonts w:ascii="Times New Roman" w:hAnsi="Times New Roman" w:cs="Times New Roman"/>
              </w:rPr>
              <w:t>.3</w:t>
            </w:r>
            <w:bookmarkEnd w:id="17"/>
          </w:p>
        </w:tc>
        <w:tc>
          <w:tcPr>
            <w:tcW w:w="1694" w:type="dxa"/>
            <w:vMerge/>
          </w:tcPr>
          <w:p w14:paraId="0B524F51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6705" w:rsidRPr="00757B90" w14:paraId="26EE2176" w14:textId="77777777" w:rsidTr="00434409">
        <w:trPr>
          <w:trHeight w:val="70"/>
        </w:trPr>
        <w:tc>
          <w:tcPr>
            <w:tcW w:w="708" w:type="dxa"/>
            <w:vMerge/>
          </w:tcPr>
          <w:p w14:paraId="3D36C5B8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14:paraId="794BEFBE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134" w:type="dxa"/>
            <w:vMerge/>
          </w:tcPr>
          <w:p w14:paraId="71394C4C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</w:tcPr>
          <w:p w14:paraId="3E30FE9D" w14:textId="6FDE4D91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  <w:r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Ремонт хозяйственно-бытовых </w:t>
            </w:r>
            <w:r w:rsidR="00434409"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печей </w:t>
            </w:r>
            <w:r w:rsidRPr="00CF5B65">
              <w:rPr>
                <w:rFonts w:ascii="Times New Roman" w:hAnsi="Times New Roman" w:cs="Times New Roman"/>
                <w:shd w:val="clear" w:color="auto" w:fill="FFFFFF"/>
              </w:rPr>
              <w:t>и дымовых труб</w:t>
            </w:r>
          </w:p>
        </w:tc>
        <w:tc>
          <w:tcPr>
            <w:tcW w:w="999" w:type="dxa"/>
            <w:shd w:val="clear" w:color="auto" w:fill="auto"/>
          </w:tcPr>
          <w:p w14:paraId="78A4A260" w14:textId="6E3B96ED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В/0</w:t>
            </w:r>
            <w:r w:rsidR="006E5D81">
              <w:rPr>
                <w:rFonts w:ascii="Times New Roman" w:hAnsi="Times New Roman" w:cs="Times New Roman"/>
              </w:rPr>
              <w:t>3</w:t>
            </w:r>
            <w:r w:rsidRPr="00757B90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1694" w:type="dxa"/>
            <w:vMerge/>
          </w:tcPr>
          <w:p w14:paraId="5EF638CE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6705" w:rsidRPr="00757B90" w14:paraId="750701AB" w14:textId="77777777" w:rsidTr="005C32C2">
        <w:trPr>
          <w:trHeight w:val="173"/>
        </w:trPr>
        <w:tc>
          <w:tcPr>
            <w:tcW w:w="708" w:type="dxa"/>
            <w:vMerge w:val="restart"/>
          </w:tcPr>
          <w:p w14:paraId="05F3FD74" w14:textId="56831B61" w:rsidR="00926705" w:rsidRPr="00757B90" w:rsidRDefault="00926705" w:rsidP="00434409">
            <w:pPr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C</w:t>
            </w:r>
            <w:r w:rsidRPr="00757B90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3261" w:type="dxa"/>
            <w:vMerge w:val="restart"/>
          </w:tcPr>
          <w:p w14:paraId="7C4F0E59" w14:textId="7C428983" w:rsidR="00926705" w:rsidRPr="00CF5B65" w:rsidRDefault="00926705" w:rsidP="00434409">
            <w:pPr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  <w:bookmarkStart w:id="18" w:name="_Hlk95118620"/>
            <w:r w:rsidRPr="00CF5B65">
              <w:rPr>
                <w:rFonts w:ascii="Times New Roman" w:hAnsi="Times New Roman" w:cs="Times New Roman"/>
                <w:shd w:val="clear" w:color="auto" w:fill="FFFFFF"/>
              </w:rPr>
              <w:t>Обеспечение выполнения общестроительных и трубо-печных работ средней сложности</w:t>
            </w:r>
            <w:bookmarkEnd w:id="18"/>
          </w:p>
        </w:tc>
        <w:tc>
          <w:tcPr>
            <w:tcW w:w="1134" w:type="dxa"/>
            <w:vMerge w:val="restart"/>
          </w:tcPr>
          <w:p w14:paraId="7FE669E9" w14:textId="68A04C33" w:rsidR="00926705" w:rsidRPr="00CF5B65" w:rsidRDefault="00926705" w:rsidP="0043440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CF5B6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37" w:type="dxa"/>
          </w:tcPr>
          <w:p w14:paraId="4579F9F8" w14:textId="618E1B9E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  <w:r w:rsidRPr="00CF5B65">
              <w:rPr>
                <w:rFonts w:ascii="Times New Roman" w:hAnsi="Times New Roman" w:cs="Times New Roman"/>
                <w:shd w:val="clear" w:color="auto" w:fill="FFFFFF"/>
              </w:rPr>
              <w:t>Установка и замена печных приборов</w:t>
            </w:r>
            <w:r w:rsidRPr="00CF5B65">
              <w:t xml:space="preserve"> в </w:t>
            </w:r>
            <w:r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хозяйственно-бытовых печах </w:t>
            </w:r>
          </w:p>
        </w:tc>
        <w:tc>
          <w:tcPr>
            <w:tcW w:w="999" w:type="dxa"/>
            <w:shd w:val="clear" w:color="auto" w:fill="auto"/>
          </w:tcPr>
          <w:p w14:paraId="73776F57" w14:textId="30247A25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С/</w:t>
            </w:r>
            <w:r w:rsidRPr="00757B90">
              <w:rPr>
                <w:rFonts w:ascii="Times New Roman" w:hAnsi="Times New Roman" w:cs="Times New Roman"/>
                <w:lang w:val="en-US"/>
              </w:rPr>
              <w:t>0</w:t>
            </w:r>
            <w:r w:rsidRPr="00757B90">
              <w:rPr>
                <w:rFonts w:ascii="Times New Roman" w:hAnsi="Times New Roman" w:cs="Times New Roman"/>
              </w:rPr>
              <w:t>1</w:t>
            </w:r>
            <w:r w:rsidRPr="00757B90">
              <w:rPr>
                <w:rFonts w:ascii="Times New Roman" w:hAnsi="Times New Roman" w:cs="Times New Roman"/>
                <w:lang w:val="en-US"/>
              </w:rPr>
              <w:t>.</w:t>
            </w:r>
            <w:r w:rsidRPr="00757B9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94" w:type="dxa"/>
            <w:vMerge w:val="restart"/>
          </w:tcPr>
          <w:p w14:paraId="47F74B0D" w14:textId="390AC97B" w:rsidR="00926705" w:rsidRPr="00757B90" w:rsidRDefault="00926705" w:rsidP="0043440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4</w:t>
            </w:r>
          </w:p>
        </w:tc>
      </w:tr>
      <w:tr w:rsidR="00926705" w:rsidRPr="00757B90" w14:paraId="011308CB" w14:textId="77777777" w:rsidTr="005C32C2">
        <w:trPr>
          <w:trHeight w:val="173"/>
        </w:trPr>
        <w:tc>
          <w:tcPr>
            <w:tcW w:w="708" w:type="dxa"/>
            <w:vMerge/>
          </w:tcPr>
          <w:p w14:paraId="2CBB4985" w14:textId="2D407AE9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28004EF5" w14:textId="3ADC345C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6"/>
                <w:szCs w:val="16"/>
                <w:highlight w:val="yellow"/>
                <w:shd w:val="clear" w:color="auto" w:fill="FFFFFF"/>
              </w:rPr>
            </w:pPr>
          </w:p>
        </w:tc>
        <w:tc>
          <w:tcPr>
            <w:tcW w:w="1134" w:type="dxa"/>
            <w:vMerge/>
          </w:tcPr>
          <w:p w14:paraId="2EE1C61A" w14:textId="4BE34379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</w:tcPr>
          <w:p w14:paraId="267996A8" w14:textId="23C67902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  <w:r w:rsidRPr="00CF5B65">
              <w:rPr>
                <w:rFonts w:ascii="Times New Roman" w:hAnsi="Times New Roman" w:cs="Times New Roman"/>
                <w:shd w:val="clear" w:color="auto" w:fill="FFFFFF"/>
              </w:rPr>
              <w:t>Организационное обеспечение устройства оснований и фундаментов под хозяйственно-бытовые печи</w:t>
            </w:r>
            <w:r w:rsidRPr="00CF5B65">
              <w:t xml:space="preserve"> </w:t>
            </w:r>
            <w:r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</w:p>
        </w:tc>
        <w:tc>
          <w:tcPr>
            <w:tcW w:w="999" w:type="dxa"/>
            <w:shd w:val="clear" w:color="auto" w:fill="auto"/>
          </w:tcPr>
          <w:p w14:paraId="21958240" w14:textId="026E9C03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С/02.4</w:t>
            </w:r>
          </w:p>
        </w:tc>
        <w:tc>
          <w:tcPr>
            <w:tcW w:w="1694" w:type="dxa"/>
            <w:vMerge/>
          </w:tcPr>
          <w:p w14:paraId="7FB29535" w14:textId="58C2823A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6705" w:rsidRPr="00757B90" w14:paraId="36BB4D32" w14:textId="77777777" w:rsidTr="005C32C2">
        <w:trPr>
          <w:trHeight w:val="309"/>
        </w:trPr>
        <w:tc>
          <w:tcPr>
            <w:tcW w:w="708" w:type="dxa"/>
            <w:vMerge/>
          </w:tcPr>
          <w:p w14:paraId="6416E0B0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5CB6A29E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highlight w:val="yellow"/>
                <w:shd w:val="clear" w:color="auto" w:fill="FFFFFF"/>
              </w:rPr>
            </w:pPr>
          </w:p>
        </w:tc>
        <w:tc>
          <w:tcPr>
            <w:tcW w:w="1134" w:type="dxa"/>
            <w:vMerge/>
          </w:tcPr>
          <w:p w14:paraId="658969B4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</w:tcPr>
          <w:p w14:paraId="63A90437" w14:textId="101CF7D4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  <w:r w:rsidRPr="00CF5B65">
              <w:rPr>
                <w:rFonts w:ascii="Times New Roman" w:hAnsi="Times New Roman" w:cs="Times New Roman"/>
                <w:shd w:val="clear" w:color="auto" w:fill="FFFFFF"/>
              </w:rPr>
              <w:t>Футеровка топливников хозяйственно-бытовых печей</w:t>
            </w:r>
            <w:r w:rsidRPr="00CF5B65">
              <w:t xml:space="preserve"> </w:t>
            </w:r>
          </w:p>
        </w:tc>
        <w:tc>
          <w:tcPr>
            <w:tcW w:w="999" w:type="dxa"/>
            <w:shd w:val="clear" w:color="auto" w:fill="auto"/>
          </w:tcPr>
          <w:p w14:paraId="6613AC69" w14:textId="6863C5E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С/03.4</w:t>
            </w:r>
          </w:p>
        </w:tc>
        <w:tc>
          <w:tcPr>
            <w:tcW w:w="1694" w:type="dxa"/>
            <w:vMerge/>
          </w:tcPr>
          <w:p w14:paraId="1BCA30B5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6705" w:rsidRPr="00757B90" w14:paraId="77149F49" w14:textId="77777777" w:rsidTr="005C32C2">
        <w:trPr>
          <w:trHeight w:val="562"/>
        </w:trPr>
        <w:tc>
          <w:tcPr>
            <w:tcW w:w="708" w:type="dxa"/>
            <w:vMerge/>
          </w:tcPr>
          <w:p w14:paraId="30B0BD05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075037A5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highlight w:val="yellow"/>
                <w:shd w:val="clear" w:color="auto" w:fill="FFFFFF"/>
              </w:rPr>
            </w:pPr>
          </w:p>
        </w:tc>
        <w:tc>
          <w:tcPr>
            <w:tcW w:w="1134" w:type="dxa"/>
            <w:vMerge/>
          </w:tcPr>
          <w:p w14:paraId="2B736BB7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</w:tcPr>
          <w:p w14:paraId="05F81CDB" w14:textId="425C3909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  <w:bookmarkStart w:id="19" w:name="_Hlk94987953"/>
            <w:r w:rsidRPr="00CF5B65">
              <w:rPr>
                <w:rFonts w:ascii="Times New Roman" w:hAnsi="Times New Roman" w:cs="Times New Roman"/>
              </w:rPr>
              <w:t xml:space="preserve">Изготовление и ремонт дымовых труб из мелкоштучных кладочных материалов для хозяйственно-бытовых печей </w:t>
            </w:r>
            <w:bookmarkEnd w:id="19"/>
          </w:p>
        </w:tc>
        <w:tc>
          <w:tcPr>
            <w:tcW w:w="999" w:type="dxa"/>
            <w:shd w:val="clear" w:color="auto" w:fill="auto"/>
          </w:tcPr>
          <w:p w14:paraId="1A77BB14" w14:textId="56AC0C34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20" w:name="_Hlk94987970"/>
            <w:r w:rsidRPr="00757B90">
              <w:rPr>
                <w:rFonts w:ascii="Times New Roman" w:hAnsi="Times New Roman" w:cs="Times New Roman"/>
              </w:rPr>
              <w:t>С/04.4</w:t>
            </w:r>
            <w:bookmarkEnd w:id="20"/>
          </w:p>
        </w:tc>
        <w:tc>
          <w:tcPr>
            <w:tcW w:w="1694" w:type="dxa"/>
            <w:vMerge/>
          </w:tcPr>
          <w:p w14:paraId="7E50A69C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6705" w:rsidRPr="00757B90" w14:paraId="131A628F" w14:textId="77777777" w:rsidTr="005C32C2">
        <w:trPr>
          <w:trHeight w:val="311"/>
        </w:trPr>
        <w:tc>
          <w:tcPr>
            <w:tcW w:w="708" w:type="dxa"/>
            <w:vMerge/>
            <w:tcBorders>
              <w:bottom w:val="single" w:sz="4" w:space="0" w:color="auto"/>
            </w:tcBorders>
          </w:tcPr>
          <w:p w14:paraId="75052786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</w:tcPr>
          <w:p w14:paraId="61CA4653" w14:textId="4EDDEB7C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27F8C7BA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0E1301CA" w14:textId="2C6E33E9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  <w:r w:rsidRPr="00CF5B65">
              <w:rPr>
                <w:rFonts w:ascii="Times New Roman" w:hAnsi="Times New Roman" w:cs="Times New Roman"/>
              </w:rPr>
              <w:t xml:space="preserve">Подвешивание дымоходов при ремонте, реконструкции дымоходов и хозяйственно-бытовых печей 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</w:tcPr>
          <w:p w14:paraId="0A386659" w14:textId="25A45F93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С/0</w:t>
            </w:r>
            <w:r w:rsidRPr="00757B90">
              <w:rPr>
                <w:rFonts w:ascii="Times New Roman" w:hAnsi="Times New Roman" w:cs="Times New Roman"/>
                <w:lang w:val="en-US"/>
              </w:rPr>
              <w:t>5</w:t>
            </w:r>
            <w:r w:rsidRPr="00757B90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1694" w:type="dxa"/>
            <w:vMerge/>
            <w:tcBorders>
              <w:bottom w:val="single" w:sz="4" w:space="0" w:color="auto"/>
            </w:tcBorders>
          </w:tcPr>
          <w:p w14:paraId="30BB0E25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6705" w:rsidRPr="00757B90" w14:paraId="7DCEE7B9" w14:textId="77777777" w:rsidTr="00434409">
        <w:trPr>
          <w:trHeight w:val="70"/>
        </w:trPr>
        <w:tc>
          <w:tcPr>
            <w:tcW w:w="708" w:type="dxa"/>
            <w:vMerge w:val="restart"/>
          </w:tcPr>
          <w:p w14:paraId="314AA0DF" w14:textId="27630D08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D</w:t>
            </w:r>
          </w:p>
        </w:tc>
        <w:tc>
          <w:tcPr>
            <w:tcW w:w="3261" w:type="dxa"/>
            <w:vMerge w:val="restart"/>
          </w:tcPr>
          <w:p w14:paraId="170A5A10" w14:textId="060ACDA5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highlight w:val="yellow"/>
              </w:rPr>
            </w:pPr>
            <w:bookmarkStart w:id="21" w:name="_Hlk95118640"/>
            <w:r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Выполнение работ по изготовлению и ремонту капитальных хозяйственно-бытовых </w:t>
            </w:r>
            <w:r w:rsidR="00434409"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печей </w:t>
            </w:r>
            <w:r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с использованием </w:t>
            </w:r>
            <w:r w:rsidRPr="00CF5B65">
              <w:rPr>
                <w:rFonts w:ascii="Times New Roman" w:hAnsi="Times New Roman" w:cs="Times New Roman"/>
                <w:shd w:val="clear" w:color="auto" w:fill="FFFFFF"/>
              </w:rPr>
              <w:lastRenderedPageBreak/>
              <w:t>технической, проектной документации или ГОСТ</w:t>
            </w:r>
            <w:bookmarkEnd w:id="21"/>
          </w:p>
        </w:tc>
        <w:tc>
          <w:tcPr>
            <w:tcW w:w="1134" w:type="dxa"/>
            <w:vMerge w:val="restart"/>
          </w:tcPr>
          <w:p w14:paraId="032DE37E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CF5B65">
              <w:rPr>
                <w:rFonts w:ascii="Times New Roman" w:hAnsi="Times New Roman" w:cs="Times New Roman"/>
              </w:rPr>
              <w:lastRenderedPageBreak/>
              <w:t>4</w:t>
            </w:r>
          </w:p>
          <w:p w14:paraId="127D1DC9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</w:tcPr>
          <w:p w14:paraId="64EC66A9" w14:textId="6428FA53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  <w:r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Подбор и согласование с заказчиками образцов капитальных хозяйственно-бытовых </w:t>
            </w:r>
            <w:r w:rsidR="00434409"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печей </w:t>
            </w:r>
          </w:p>
        </w:tc>
        <w:tc>
          <w:tcPr>
            <w:tcW w:w="999" w:type="dxa"/>
            <w:shd w:val="clear" w:color="auto" w:fill="auto"/>
          </w:tcPr>
          <w:p w14:paraId="5C2B4C8A" w14:textId="6EBF6448" w:rsidR="00926705" w:rsidRPr="002C730A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D/01.4</w:t>
            </w:r>
          </w:p>
        </w:tc>
        <w:tc>
          <w:tcPr>
            <w:tcW w:w="1694" w:type="dxa"/>
            <w:vMerge w:val="restart"/>
          </w:tcPr>
          <w:p w14:paraId="04244099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4</w:t>
            </w:r>
          </w:p>
        </w:tc>
      </w:tr>
      <w:tr w:rsidR="00926705" w:rsidRPr="00757B90" w14:paraId="52B5A5B3" w14:textId="77777777" w:rsidTr="003C1517">
        <w:tc>
          <w:tcPr>
            <w:tcW w:w="708" w:type="dxa"/>
            <w:vMerge/>
          </w:tcPr>
          <w:p w14:paraId="059CA29D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651724FE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134" w:type="dxa"/>
            <w:vMerge/>
          </w:tcPr>
          <w:p w14:paraId="43F31ACF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</w:tcPr>
          <w:p w14:paraId="60585EAC" w14:textId="297F61AA" w:rsidR="00434409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  <w:bookmarkStart w:id="22" w:name="_Hlk94987994"/>
            <w:r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Изготовление капитальных хозяйственно-бытовых </w:t>
            </w:r>
            <w:r w:rsidR="00434409"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печей </w:t>
            </w:r>
            <w:r w:rsidRPr="00CF5B65">
              <w:rPr>
                <w:rFonts w:ascii="Times New Roman" w:hAnsi="Times New Roman" w:cs="Times New Roman"/>
                <w:shd w:val="clear" w:color="auto" w:fill="FFFFFF"/>
              </w:rPr>
              <w:t>из мелкоштучных кладочных материалов с использованием готовой технической, проектной документации</w:t>
            </w:r>
            <w:bookmarkEnd w:id="22"/>
          </w:p>
        </w:tc>
        <w:tc>
          <w:tcPr>
            <w:tcW w:w="999" w:type="dxa"/>
            <w:shd w:val="clear" w:color="auto" w:fill="auto"/>
          </w:tcPr>
          <w:p w14:paraId="14E9C64D" w14:textId="0CF7C639" w:rsidR="00926705" w:rsidRPr="004F0FCA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23" w:name="_Hlk94988003"/>
            <w:r w:rsidRPr="00757B90">
              <w:rPr>
                <w:rFonts w:ascii="Times New Roman" w:hAnsi="Times New Roman" w:cs="Times New Roman"/>
                <w:lang w:val="en-US"/>
              </w:rPr>
              <w:t>D/02.</w:t>
            </w:r>
            <w:r w:rsidR="004F0FCA">
              <w:rPr>
                <w:rFonts w:ascii="Times New Roman" w:hAnsi="Times New Roman" w:cs="Times New Roman"/>
              </w:rPr>
              <w:t>4</w:t>
            </w:r>
          </w:p>
          <w:bookmarkEnd w:id="23"/>
          <w:p w14:paraId="3934E6C5" w14:textId="3EAAB5C3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4" w:type="dxa"/>
            <w:vMerge/>
          </w:tcPr>
          <w:p w14:paraId="3D85D7D4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C1517" w:rsidRPr="00757B90" w14:paraId="40FD111F" w14:textId="77777777" w:rsidTr="0017339A">
        <w:trPr>
          <w:trHeight w:val="828"/>
        </w:trPr>
        <w:tc>
          <w:tcPr>
            <w:tcW w:w="708" w:type="dxa"/>
            <w:vMerge/>
          </w:tcPr>
          <w:p w14:paraId="3AA23C30" w14:textId="77777777" w:rsidR="003C1517" w:rsidRPr="00757B90" w:rsidRDefault="003C1517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7CEBDBD8" w14:textId="77777777" w:rsidR="003C1517" w:rsidRPr="00CF5B65" w:rsidRDefault="003C1517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</w:p>
        </w:tc>
        <w:tc>
          <w:tcPr>
            <w:tcW w:w="1134" w:type="dxa"/>
            <w:vMerge/>
          </w:tcPr>
          <w:p w14:paraId="7F5DE893" w14:textId="77777777" w:rsidR="003C1517" w:rsidRPr="00CF5B65" w:rsidRDefault="003C1517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shd w:val="clear" w:color="auto" w:fill="auto"/>
          </w:tcPr>
          <w:p w14:paraId="50B03A06" w14:textId="10085A7B" w:rsidR="003C1517" w:rsidRPr="00CF5B65" w:rsidRDefault="003C1517" w:rsidP="003C1517">
            <w:pPr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  <w:r w:rsidRPr="00CF5B65">
              <w:rPr>
                <w:rFonts w:ascii="Times New Roman" w:hAnsi="Times New Roman" w:cs="Times New Roman"/>
                <w:shd w:val="clear" w:color="auto" w:fill="FFFFFF"/>
              </w:rPr>
              <w:t xml:space="preserve">Изготовление хозяйственно-бытовых печей с использованием стандартизированных </w:t>
            </w:r>
            <w:r w:rsidRPr="00CF5B65">
              <w:t>элементов конструкций и топок</w:t>
            </w:r>
          </w:p>
        </w:tc>
        <w:tc>
          <w:tcPr>
            <w:tcW w:w="999" w:type="dxa"/>
            <w:shd w:val="clear" w:color="auto" w:fill="auto"/>
          </w:tcPr>
          <w:p w14:paraId="13AEE44E" w14:textId="3224CB38" w:rsidR="003C1517" w:rsidRPr="00757B90" w:rsidRDefault="003C1517" w:rsidP="003C1517">
            <w:pPr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D</w:t>
            </w:r>
            <w:r w:rsidRPr="00757B90">
              <w:rPr>
                <w:rFonts w:ascii="Times New Roman" w:hAnsi="Times New Roman" w:cs="Times New Roman"/>
              </w:rPr>
              <w:t>/0</w:t>
            </w:r>
            <w:r>
              <w:rPr>
                <w:rFonts w:ascii="Times New Roman" w:hAnsi="Times New Roman" w:cs="Times New Roman"/>
              </w:rPr>
              <w:t>3</w:t>
            </w:r>
            <w:r w:rsidRPr="00757B90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94" w:type="dxa"/>
            <w:vMerge/>
          </w:tcPr>
          <w:p w14:paraId="37793BEF" w14:textId="77777777" w:rsidR="003C1517" w:rsidRPr="00757B90" w:rsidRDefault="003C1517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6705" w:rsidRPr="00757B90" w14:paraId="6E31C145" w14:textId="77777777" w:rsidTr="0056016E">
        <w:trPr>
          <w:trHeight w:val="673"/>
        </w:trPr>
        <w:tc>
          <w:tcPr>
            <w:tcW w:w="708" w:type="dxa"/>
            <w:vMerge w:val="restart"/>
          </w:tcPr>
          <w:p w14:paraId="528A8F45" w14:textId="50B8C51D" w:rsidR="00926705" w:rsidRPr="00757B90" w:rsidRDefault="00926705" w:rsidP="00434409">
            <w:pPr>
              <w:widowControl/>
              <w:autoSpaceDE/>
              <w:autoSpaceDN/>
              <w:adjustRightInd/>
              <w:ind w:left="720" w:hanging="72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3261" w:type="dxa"/>
            <w:vMerge w:val="restart"/>
          </w:tcPr>
          <w:p w14:paraId="28A71DEA" w14:textId="35B3A679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CF5B65">
              <w:rPr>
                <w:rFonts w:ascii="Times New Roman" w:hAnsi="Times New Roman" w:cs="Times New Roman"/>
              </w:rPr>
              <w:t xml:space="preserve">Организация производственной деятельности подразделений организации по изготовлению и ремонту хозяйственно-бытовых печей </w:t>
            </w:r>
          </w:p>
        </w:tc>
        <w:tc>
          <w:tcPr>
            <w:tcW w:w="1134" w:type="dxa"/>
            <w:vMerge w:val="restart"/>
          </w:tcPr>
          <w:p w14:paraId="2E33574D" w14:textId="574AD3AC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CF5B65"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8EEC8" w14:textId="23D374DB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highlight w:val="yellow"/>
              </w:rPr>
            </w:pPr>
            <w:r w:rsidRPr="00CF5B65">
              <w:rPr>
                <w:rFonts w:ascii="Times New Roman" w:hAnsi="Times New Roman" w:cs="Times New Roman"/>
              </w:rPr>
              <w:t xml:space="preserve">Обеспечение объектов строительства хозяйственно-бытовых </w:t>
            </w:r>
            <w:r w:rsidR="00434409" w:rsidRPr="00CF5B65">
              <w:rPr>
                <w:rFonts w:ascii="Times New Roman" w:hAnsi="Times New Roman" w:cs="Times New Roman"/>
              </w:rPr>
              <w:t xml:space="preserve">печей </w:t>
            </w:r>
            <w:r w:rsidRPr="00CF5B65">
              <w:rPr>
                <w:rFonts w:ascii="Times New Roman" w:hAnsi="Times New Roman" w:cs="Times New Roman"/>
              </w:rPr>
              <w:t>материалами, инструментами, инвентарем, инвентарными приспособлениями и печными изделиями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</w:tcPr>
          <w:p w14:paraId="25DD1EE9" w14:textId="1E4C1F9E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Е</w:t>
            </w:r>
            <w:r w:rsidRPr="00757B90">
              <w:rPr>
                <w:rFonts w:ascii="Times New Roman" w:hAnsi="Times New Roman" w:cs="Times New Roman"/>
                <w:lang w:val="en-US"/>
              </w:rPr>
              <w:t>/01.</w:t>
            </w:r>
            <w:r w:rsidRPr="00757B9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4" w:type="dxa"/>
            <w:vMerge w:val="restart"/>
          </w:tcPr>
          <w:p w14:paraId="2EF7A997" w14:textId="0D9270A6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926705" w:rsidRPr="00757B90" w14:paraId="1DD1FF69" w14:textId="77777777" w:rsidTr="005C32C2">
        <w:trPr>
          <w:trHeight w:val="969"/>
        </w:trPr>
        <w:tc>
          <w:tcPr>
            <w:tcW w:w="708" w:type="dxa"/>
            <w:vMerge/>
          </w:tcPr>
          <w:p w14:paraId="311538EF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left="720" w:hanging="7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1635ED16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1134" w:type="dxa"/>
            <w:vMerge/>
          </w:tcPr>
          <w:p w14:paraId="2DD52AAD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</w:pPr>
          </w:p>
        </w:tc>
        <w:tc>
          <w:tcPr>
            <w:tcW w:w="6237" w:type="dxa"/>
          </w:tcPr>
          <w:p w14:paraId="7EE841BF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</w:pPr>
            <w:r w:rsidRPr="00CF5B65">
              <w:t xml:space="preserve">Оперативное руководство производственной деятельностью подразделений организации по </w:t>
            </w:r>
          </w:p>
          <w:p w14:paraId="65D305D6" w14:textId="079A9D74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CF5B65">
              <w:t xml:space="preserve">изготовлению и ремонту хозяйственно-бытовых </w:t>
            </w:r>
            <w:r w:rsidR="00434409" w:rsidRPr="00CF5B65">
              <w:t xml:space="preserve">печей </w:t>
            </w:r>
          </w:p>
        </w:tc>
        <w:tc>
          <w:tcPr>
            <w:tcW w:w="999" w:type="dxa"/>
            <w:shd w:val="clear" w:color="auto" w:fill="auto"/>
          </w:tcPr>
          <w:p w14:paraId="6B93DE85" w14:textId="3A001AFF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Е</w:t>
            </w:r>
            <w:r w:rsidRPr="00757B90">
              <w:rPr>
                <w:rFonts w:ascii="Times New Roman" w:hAnsi="Times New Roman" w:cs="Times New Roman"/>
                <w:lang w:val="en-US"/>
              </w:rPr>
              <w:t>/0</w:t>
            </w:r>
            <w:r w:rsidRPr="00757B90">
              <w:rPr>
                <w:rFonts w:ascii="Times New Roman" w:hAnsi="Times New Roman" w:cs="Times New Roman"/>
              </w:rPr>
              <w:t>2</w:t>
            </w:r>
            <w:r w:rsidRPr="00757B90">
              <w:rPr>
                <w:rFonts w:ascii="Times New Roman" w:hAnsi="Times New Roman" w:cs="Times New Roman"/>
                <w:lang w:val="en-US"/>
              </w:rPr>
              <w:t>.</w:t>
            </w:r>
            <w:r w:rsidRPr="00757B9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4" w:type="dxa"/>
            <w:vMerge/>
          </w:tcPr>
          <w:p w14:paraId="22CC9738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6705" w:rsidRPr="00757B90" w14:paraId="39A436B0" w14:textId="77777777" w:rsidTr="005C52F9">
        <w:trPr>
          <w:trHeight w:val="79"/>
        </w:trPr>
        <w:tc>
          <w:tcPr>
            <w:tcW w:w="708" w:type="dxa"/>
            <w:vMerge/>
          </w:tcPr>
          <w:p w14:paraId="06464268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left="720" w:hanging="7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506E4A00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1134" w:type="dxa"/>
            <w:vMerge/>
          </w:tcPr>
          <w:p w14:paraId="3219C103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E4FDB" w14:textId="22D23B5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</w:pPr>
            <w:r w:rsidRPr="00CF5B65">
              <w:rPr>
                <w:rFonts w:ascii="Times New Roman" w:hAnsi="Times New Roman" w:cs="Times New Roman"/>
              </w:rPr>
              <w:t>Разработка стандартов организации на изготовление хозяйственно-бытовых печей индивидуальных конструкций</w:t>
            </w:r>
          </w:p>
        </w:tc>
        <w:tc>
          <w:tcPr>
            <w:tcW w:w="999" w:type="dxa"/>
            <w:shd w:val="clear" w:color="auto" w:fill="auto"/>
          </w:tcPr>
          <w:p w14:paraId="3D1A4E24" w14:textId="18824864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Е</w:t>
            </w:r>
            <w:r w:rsidRPr="00757B90">
              <w:rPr>
                <w:rFonts w:ascii="Times New Roman" w:hAnsi="Times New Roman" w:cs="Times New Roman"/>
                <w:lang w:val="en-US"/>
              </w:rPr>
              <w:t>/0</w:t>
            </w:r>
            <w:r>
              <w:rPr>
                <w:rFonts w:ascii="Times New Roman" w:hAnsi="Times New Roman" w:cs="Times New Roman"/>
              </w:rPr>
              <w:t>3</w:t>
            </w:r>
            <w:r w:rsidRPr="00757B90">
              <w:rPr>
                <w:rFonts w:ascii="Times New Roman" w:hAnsi="Times New Roman" w:cs="Times New Roman"/>
                <w:lang w:val="en-US"/>
              </w:rPr>
              <w:t>.</w:t>
            </w:r>
            <w:r w:rsidRPr="00757B9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94" w:type="dxa"/>
            <w:vMerge/>
          </w:tcPr>
          <w:p w14:paraId="35347CCB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6705" w:rsidRPr="00757B90" w14:paraId="21D79E79" w14:textId="77777777" w:rsidTr="009E377E">
        <w:trPr>
          <w:trHeight w:val="79"/>
        </w:trPr>
        <w:tc>
          <w:tcPr>
            <w:tcW w:w="708" w:type="dxa"/>
            <w:vMerge/>
          </w:tcPr>
          <w:p w14:paraId="416B2BD6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left="720" w:hanging="7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477D888F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</w:pPr>
          </w:p>
        </w:tc>
        <w:tc>
          <w:tcPr>
            <w:tcW w:w="1134" w:type="dxa"/>
            <w:vMerge/>
          </w:tcPr>
          <w:p w14:paraId="35ECAB4B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431D0" w14:textId="04785153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</w:pPr>
            <w:bookmarkStart w:id="24" w:name="_Hlk94989475"/>
            <w:r w:rsidRPr="00CF5B65">
              <w:rPr>
                <w:rFonts w:ascii="Times New Roman" w:hAnsi="Times New Roman" w:cs="Times New Roman"/>
              </w:rPr>
              <w:t>Внесение изменений в проектную документацию</w:t>
            </w:r>
            <w:r w:rsidRPr="00CF5B65">
              <w:t xml:space="preserve"> </w:t>
            </w:r>
            <w:r w:rsidRPr="00CF5B65">
              <w:rPr>
                <w:rFonts w:ascii="Times New Roman" w:hAnsi="Times New Roman" w:cs="Times New Roman"/>
              </w:rPr>
              <w:t xml:space="preserve">на изготовление хозяйственно-бытовых печей </w:t>
            </w:r>
            <w:bookmarkEnd w:id="24"/>
          </w:p>
        </w:tc>
        <w:tc>
          <w:tcPr>
            <w:tcW w:w="999" w:type="dxa"/>
            <w:shd w:val="clear" w:color="auto" w:fill="auto"/>
          </w:tcPr>
          <w:p w14:paraId="2BA7E30A" w14:textId="38EE25BF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25" w:name="_Hlk94989506"/>
            <w:r w:rsidRPr="00757B90">
              <w:rPr>
                <w:rFonts w:ascii="Times New Roman" w:hAnsi="Times New Roman" w:cs="Times New Roman"/>
              </w:rPr>
              <w:t>Е</w:t>
            </w:r>
            <w:r w:rsidRPr="00757B90">
              <w:rPr>
                <w:rFonts w:ascii="Times New Roman" w:hAnsi="Times New Roman" w:cs="Times New Roman"/>
                <w:lang w:val="en-US"/>
              </w:rPr>
              <w:t>/0</w:t>
            </w:r>
            <w:r>
              <w:rPr>
                <w:rFonts w:ascii="Times New Roman" w:hAnsi="Times New Roman" w:cs="Times New Roman"/>
              </w:rPr>
              <w:t>4</w:t>
            </w:r>
            <w:r w:rsidRPr="00757B90">
              <w:rPr>
                <w:rFonts w:ascii="Times New Roman" w:hAnsi="Times New Roman" w:cs="Times New Roman"/>
                <w:lang w:val="en-US"/>
              </w:rPr>
              <w:t>.</w:t>
            </w:r>
            <w:r w:rsidRPr="00757B90">
              <w:rPr>
                <w:rFonts w:ascii="Times New Roman" w:hAnsi="Times New Roman" w:cs="Times New Roman"/>
              </w:rPr>
              <w:t>5</w:t>
            </w:r>
            <w:bookmarkEnd w:id="25"/>
          </w:p>
        </w:tc>
        <w:tc>
          <w:tcPr>
            <w:tcW w:w="1694" w:type="dxa"/>
            <w:vMerge/>
          </w:tcPr>
          <w:p w14:paraId="62BDAE61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6705" w:rsidRPr="00757B90" w14:paraId="0679A01F" w14:textId="77777777" w:rsidTr="005C32C2">
        <w:trPr>
          <w:trHeight w:val="70"/>
        </w:trPr>
        <w:tc>
          <w:tcPr>
            <w:tcW w:w="708" w:type="dxa"/>
            <w:vMerge w:val="restart"/>
          </w:tcPr>
          <w:p w14:paraId="05D075D9" w14:textId="525BC960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bookmarkStart w:id="26" w:name="_Hlk90546574"/>
            <w:r w:rsidRPr="00757B90">
              <w:t>F</w:t>
            </w:r>
          </w:p>
        </w:tc>
        <w:tc>
          <w:tcPr>
            <w:tcW w:w="3261" w:type="dxa"/>
            <w:vMerge w:val="restart"/>
          </w:tcPr>
          <w:p w14:paraId="2945AA06" w14:textId="2FC48372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hd w:val="clear" w:color="auto" w:fill="FFFFFF"/>
              </w:rPr>
            </w:pPr>
            <w:r w:rsidRPr="00CF5B65">
              <w:t xml:space="preserve">Управление деятельностью организации по изготовлению и ремонту хозяйственно-бытовых печей </w:t>
            </w:r>
          </w:p>
        </w:tc>
        <w:tc>
          <w:tcPr>
            <w:tcW w:w="1134" w:type="dxa"/>
            <w:vMerge w:val="restart"/>
          </w:tcPr>
          <w:p w14:paraId="709877C0" w14:textId="14956C1B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CF5B65">
              <w:t>6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2436FD35" w14:textId="20F371CD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CF5B65">
              <w:rPr>
                <w:rFonts w:ascii="Times New Roman" w:hAnsi="Times New Roman" w:cs="Times New Roman"/>
              </w:rPr>
              <w:t>Стратегическое управление деятельностью организации</w:t>
            </w:r>
            <w:r w:rsidRPr="00CF5B65">
              <w:t xml:space="preserve"> </w:t>
            </w:r>
            <w:r w:rsidRPr="00CF5B65">
              <w:rPr>
                <w:rFonts w:ascii="Times New Roman" w:hAnsi="Times New Roman" w:cs="Times New Roman"/>
              </w:rPr>
              <w:t xml:space="preserve">по изготовлению и ремонту хозяйственно-бытовых печей 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</w:tcPr>
          <w:p w14:paraId="6C9CA8DA" w14:textId="2C25875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t>F/01.6</w:t>
            </w:r>
          </w:p>
        </w:tc>
        <w:tc>
          <w:tcPr>
            <w:tcW w:w="1694" w:type="dxa"/>
            <w:vMerge w:val="restart"/>
          </w:tcPr>
          <w:p w14:paraId="5106A1CA" w14:textId="19676B18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t>6</w:t>
            </w:r>
          </w:p>
        </w:tc>
      </w:tr>
      <w:bookmarkEnd w:id="26"/>
      <w:tr w:rsidR="00926705" w:rsidRPr="00757B90" w14:paraId="68D1E428" w14:textId="77777777" w:rsidTr="005C32C2">
        <w:trPr>
          <w:trHeight w:val="70"/>
        </w:trPr>
        <w:tc>
          <w:tcPr>
            <w:tcW w:w="708" w:type="dxa"/>
            <w:vMerge/>
          </w:tcPr>
          <w:p w14:paraId="38E8101E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</w:tcPr>
          <w:p w14:paraId="39BF1961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733D66D7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159F46AF" w14:textId="0B59CA3F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CF5B65">
              <w:t xml:space="preserve">Оперативное управление производственной деятельностью организации по изготовлению и ремонту хозяйственно-бытовых печей 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</w:tcPr>
          <w:p w14:paraId="1A6775BA" w14:textId="36C5E228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t>F/02.6</w:t>
            </w:r>
          </w:p>
        </w:tc>
        <w:tc>
          <w:tcPr>
            <w:tcW w:w="1694" w:type="dxa"/>
            <w:vMerge/>
          </w:tcPr>
          <w:p w14:paraId="0E1C255C" w14:textId="321536FA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26705" w:rsidRPr="00757B90" w14:paraId="091F8A65" w14:textId="77777777" w:rsidTr="005C32C2">
        <w:trPr>
          <w:trHeight w:val="70"/>
        </w:trPr>
        <w:tc>
          <w:tcPr>
            <w:tcW w:w="708" w:type="dxa"/>
            <w:vMerge/>
            <w:tcBorders>
              <w:bottom w:val="single" w:sz="4" w:space="0" w:color="auto"/>
            </w:tcBorders>
          </w:tcPr>
          <w:p w14:paraId="50C60BA4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vMerge/>
            <w:tcBorders>
              <w:bottom w:val="single" w:sz="4" w:space="0" w:color="auto"/>
            </w:tcBorders>
          </w:tcPr>
          <w:p w14:paraId="58B9758F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5DDFC6C4" w14:textId="77777777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6CD9228B" w14:textId="0EB08B63" w:rsidR="00926705" w:rsidRPr="00CF5B65" w:rsidRDefault="00926705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CF5B65">
              <w:t xml:space="preserve">Организация финансово-хозяйственной деятельности организации по ремонту хозяйственно-бытовых печей 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auto"/>
          </w:tcPr>
          <w:p w14:paraId="610F2A6D" w14:textId="6081F24B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7B90">
              <w:t>F/03.6</w:t>
            </w:r>
          </w:p>
        </w:tc>
        <w:tc>
          <w:tcPr>
            <w:tcW w:w="1694" w:type="dxa"/>
            <w:vMerge/>
            <w:tcBorders>
              <w:bottom w:val="single" w:sz="4" w:space="0" w:color="auto"/>
            </w:tcBorders>
          </w:tcPr>
          <w:p w14:paraId="1DDB8239" w14:textId="77777777" w:rsidR="00926705" w:rsidRPr="00757B90" w:rsidRDefault="00926705" w:rsidP="0043440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32AD61A" w14:textId="77777777" w:rsidR="00886B80" w:rsidRPr="00757B90" w:rsidRDefault="00886B80" w:rsidP="0043440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14:paraId="0BCEA24B" w14:textId="77777777" w:rsidR="00E7114C" w:rsidRPr="00757B90" w:rsidRDefault="00E7114C" w:rsidP="0043440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  <w:sectPr w:rsidR="00E7114C" w:rsidRPr="00757B90" w:rsidSect="00E7114C">
          <w:headerReference w:type="default" r:id="rId11"/>
          <w:pgSz w:w="16800" w:h="11900" w:orient="landscape"/>
          <w:pgMar w:top="1134" w:right="1134" w:bottom="567" w:left="1134" w:header="720" w:footer="720" w:gutter="0"/>
          <w:cols w:space="720"/>
          <w:noEndnote/>
          <w:docGrid w:linePitch="326"/>
        </w:sectPr>
      </w:pPr>
    </w:p>
    <w:p w14:paraId="2EFB8550" w14:textId="77777777" w:rsidR="00886B80" w:rsidRPr="00757B90" w:rsidRDefault="008204F1" w:rsidP="0043440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757B90">
        <w:rPr>
          <w:rFonts w:ascii="Times New Roman" w:hAnsi="Times New Roman" w:cs="Times New Roman"/>
          <w:color w:val="auto"/>
          <w:sz w:val="28"/>
          <w:szCs w:val="28"/>
        </w:rPr>
        <w:lastRenderedPageBreak/>
        <w:t>III. Характеристика обобщенных трудовых функций</w:t>
      </w:r>
      <w:bookmarkStart w:id="27" w:name="sub_31"/>
      <w:bookmarkEnd w:id="2"/>
    </w:p>
    <w:p w14:paraId="6E784AB2" w14:textId="77777777" w:rsidR="00886B80" w:rsidRPr="00757B90" w:rsidRDefault="00886B80" w:rsidP="0043440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14:paraId="3AB32BFA" w14:textId="02360C08" w:rsidR="008204F1" w:rsidRPr="00757B90" w:rsidRDefault="008204F1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3.1. Обобщенная трудовая функция</w:t>
      </w:r>
    </w:p>
    <w:bookmarkEnd w:id="27"/>
    <w:p w14:paraId="06AAE912" w14:textId="77777777" w:rsidR="008204F1" w:rsidRPr="00757B90" w:rsidRDefault="008204F1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1054BD" w:rsidRPr="00757B90" w14:paraId="3E078C1D" w14:textId="77777777" w:rsidTr="001054BD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C0372" w14:textId="77777777" w:rsidR="008204F1" w:rsidRPr="00757B90" w:rsidRDefault="008204F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D172F" w14:textId="49B498E2" w:rsidR="008204F1" w:rsidRPr="00757B90" w:rsidRDefault="00FD359E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Выполнение простых общестроительных и трубо-печных работ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CF600E" w14:textId="77777777" w:rsidR="008204F1" w:rsidRPr="00757B90" w:rsidRDefault="008204F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EE33" w14:textId="77777777" w:rsidR="008204F1" w:rsidRPr="00757B90" w:rsidRDefault="008204F1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52F0B1" w14:textId="77777777" w:rsidR="008204F1" w:rsidRPr="00757B90" w:rsidRDefault="008204F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E8B229" w14:textId="74C7794B" w:rsidR="008204F1" w:rsidRPr="00757B90" w:rsidRDefault="0083304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14:paraId="4296F75F" w14:textId="77777777" w:rsidR="008204F1" w:rsidRPr="00757B90" w:rsidRDefault="008204F1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757B90" w:rsidRPr="00757B90" w14:paraId="34856A18" w14:textId="77777777" w:rsidTr="0074616C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D240" w14:textId="77777777" w:rsidR="008204F1" w:rsidRPr="00757B90" w:rsidRDefault="008204F1" w:rsidP="00434409">
            <w:pPr>
              <w:pStyle w:val="a6"/>
              <w:rPr>
                <w:rFonts w:ascii="Times New Roman" w:hAnsi="Times New Roman" w:cs="Times New Roman"/>
              </w:rPr>
            </w:pPr>
            <w:bookmarkStart w:id="28" w:name="sub_32"/>
            <w:r w:rsidRPr="00757B90">
              <w:rPr>
                <w:rFonts w:ascii="Times New Roman" w:hAnsi="Times New Roman" w:cs="Times New Roman"/>
              </w:rPr>
              <w:t>Происхождение обобщенной трудовой функции</w:t>
            </w:r>
            <w:bookmarkEnd w:id="28"/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E468" w14:textId="556919BE" w:rsidR="008204F1" w:rsidRPr="00757B90" w:rsidRDefault="008204F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</w:t>
            </w:r>
            <w:r w:rsidR="0074616C" w:rsidRPr="00757B90">
              <w:rPr>
                <w:rFonts w:ascii="Times New Roman" w:hAnsi="Times New Roman" w:cs="Times New Roman"/>
              </w:rPr>
              <w:t xml:space="preserve"> Х</w:t>
            </w:r>
          </w:p>
          <w:p w14:paraId="10D1B4D3" w14:textId="77777777" w:rsidR="00CB696A" w:rsidRPr="00757B90" w:rsidRDefault="00CB696A" w:rsidP="00434409">
            <w:pPr>
              <w:rPr>
                <w:rFonts w:ascii="Times New Roman" w:hAnsi="Times New Roman" w:cs="Times New Roman"/>
              </w:rPr>
            </w:pPr>
          </w:p>
          <w:p w14:paraId="7F3AB9D0" w14:textId="3C0D829D" w:rsidR="00CB696A" w:rsidRPr="00757B90" w:rsidRDefault="00CB696A" w:rsidP="00434409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553B" w14:textId="77777777" w:rsidR="008204F1" w:rsidRPr="00757B90" w:rsidRDefault="008204F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64DE" w14:textId="77777777" w:rsidR="008204F1" w:rsidRPr="00757B90" w:rsidRDefault="008204F1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636779" w14:textId="77777777" w:rsidR="008204F1" w:rsidRPr="00757B90" w:rsidRDefault="008204F1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8204F1" w:rsidRPr="00757B90" w14:paraId="5339292A" w14:textId="77777777" w:rsidTr="0074616C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43EC16" w14:textId="77777777" w:rsidR="008204F1" w:rsidRPr="00757B90" w:rsidRDefault="008204F1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C5123C" w14:textId="77777777" w:rsidR="008204F1" w:rsidRPr="00757B90" w:rsidRDefault="008204F1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0596694" w14:textId="77777777" w:rsidR="008204F1" w:rsidRPr="00757B90" w:rsidRDefault="008204F1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C1335A" w14:textId="77777777" w:rsidR="008204F1" w:rsidRPr="00757B90" w:rsidRDefault="008204F1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DBD9A2" w14:textId="77777777" w:rsidR="008204F1" w:rsidRPr="00757B90" w:rsidRDefault="008204F1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52ED2046" w14:textId="77777777" w:rsidR="008204F1" w:rsidRPr="00757B90" w:rsidRDefault="008204F1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9"/>
        <w:gridCol w:w="7006"/>
      </w:tblGrid>
      <w:tr w:rsidR="00757B90" w:rsidRPr="00757B90" w14:paraId="7389B22E" w14:textId="77777777" w:rsidTr="00263ABF">
        <w:tc>
          <w:tcPr>
            <w:tcW w:w="32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0C79" w14:textId="77777777" w:rsidR="008204F1" w:rsidRPr="00757B90" w:rsidRDefault="008204F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Возможные наименования должностей, профессий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59BB22" w14:textId="77777777" w:rsidR="00263ABF" w:rsidRPr="00263ABF" w:rsidRDefault="00263ABF" w:rsidP="00434409">
            <w:pPr>
              <w:ind w:firstLine="0"/>
              <w:rPr>
                <w:rFonts w:ascii="Times New Roman" w:hAnsi="Times New Roman" w:cs="Times New Roman"/>
              </w:rPr>
            </w:pPr>
            <w:r w:rsidRPr="00263ABF">
              <w:rPr>
                <w:rFonts w:ascii="Times New Roman" w:hAnsi="Times New Roman" w:cs="Times New Roman"/>
              </w:rPr>
              <w:t>Подсобный рабочий</w:t>
            </w:r>
          </w:p>
          <w:p w14:paraId="2B754040" w14:textId="77777777" w:rsidR="00263ABF" w:rsidRDefault="00263ABF" w:rsidP="00434409">
            <w:pPr>
              <w:ind w:firstLine="0"/>
              <w:rPr>
                <w:rFonts w:ascii="Times New Roman" w:hAnsi="Times New Roman" w:cs="Times New Roman"/>
              </w:rPr>
            </w:pPr>
            <w:r w:rsidRPr="00263ABF">
              <w:rPr>
                <w:rFonts w:ascii="Times New Roman" w:hAnsi="Times New Roman" w:cs="Times New Roman"/>
              </w:rPr>
              <w:t xml:space="preserve">Разнорабочий </w:t>
            </w:r>
          </w:p>
          <w:p w14:paraId="79775F23" w14:textId="2ED50505" w:rsidR="008204F1" w:rsidRPr="00757B90" w:rsidRDefault="008204F1" w:rsidP="00434409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14:paraId="04858148" w14:textId="77777777" w:rsidR="008204F1" w:rsidRPr="00757B90" w:rsidRDefault="008204F1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9"/>
        <w:gridCol w:w="6996"/>
      </w:tblGrid>
      <w:tr w:rsidR="00757B90" w:rsidRPr="00757B90" w14:paraId="1D533B29" w14:textId="77777777" w:rsidTr="00CF3571">
        <w:tc>
          <w:tcPr>
            <w:tcW w:w="32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504C" w14:textId="77777777" w:rsidR="008204F1" w:rsidRPr="00757B90" w:rsidRDefault="008204F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к образованию и обучению</w:t>
            </w:r>
          </w:p>
        </w:tc>
        <w:tc>
          <w:tcPr>
            <w:tcW w:w="6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6AD2D" w14:textId="180FE88E" w:rsidR="004703D7" w:rsidRPr="00CF3571" w:rsidRDefault="004703D7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CF3571">
              <w:rPr>
                <w:rFonts w:ascii="Times New Roman" w:eastAsia="Times New Roman" w:hAnsi="Times New Roman" w:cs="Times New Roman"/>
              </w:rPr>
              <w:t>Программы переподготовки рабочих</w:t>
            </w:r>
          </w:p>
          <w:p w14:paraId="19196B62" w14:textId="77777777" w:rsidR="004703D7" w:rsidRPr="00CF3571" w:rsidRDefault="004703D7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CF3571">
              <w:rPr>
                <w:rFonts w:ascii="Times New Roman" w:eastAsia="Times New Roman" w:hAnsi="Times New Roman" w:cs="Times New Roman"/>
              </w:rPr>
              <w:t>или</w:t>
            </w:r>
          </w:p>
          <w:p w14:paraId="49BE1C5F" w14:textId="556BEB1F" w:rsidR="008204F1" w:rsidRPr="00CF3571" w:rsidRDefault="004703D7" w:rsidP="00434409">
            <w:pPr>
              <w:pStyle w:val="a5"/>
              <w:rPr>
                <w:rFonts w:ascii="Times New Roman" w:hAnsi="Times New Roman" w:cs="Times New Roman"/>
                <w:vertAlign w:val="superscript"/>
              </w:rPr>
            </w:pPr>
            <w:r w:rsidRPr="00CF3571">
              <w:rPr>
                <w:rFonts w:ascii="Times New Roman" w:eastAsia="Times New Roman" w:hAnsi="Times New Roman" w:cs="Times New Roman"/>
              </w:rPr>
              <w:t>Краткосрочное обучение или инструктаж</w:t>
            </w:r>
          </w:p>
        </w:tc>
      </w:tr>
      <w:tr w:rsidR="00757B90" w:rsidRPr="00757B90" w14:paraId="2033C3E5" w14:textId="77777777" w:rsidTr="00F61E13">
        <w:tc>
          <w:tcPr>
            <w:tcW w:w="32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54C9" w14:textId="77777777" w:rsidR="008204F1" w:rsidRPr="00757B90" w:rsidRDefault="008204F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к опыту практической работы</w:t>
            </w:r>
          </w:p>
        </w:tc>
        <w:tc>
          <w:tcPr>
            <w:tcW w:w="6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E6209" w14:textId="15478EBA" w:rsidR="008204F1" w:rsidRPr="00757B90" w:rsidRDefault="005542B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  <w:tr w:rsidR="00757B90" w:rsidRPr="00757B90" w14:paraId="5066F616" w14:textId="77777777" w:rsidTr="00F61E13">
        <w:tc>
          <w:tcPr>
            <w:tcW w:w="32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ECBF" w14:textId="77777777" w:rsidR="008204F1" w:rsidRPr="00757B90" w:rsidRDefault="008204F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Особые условия допуска к работе</w:t>
            </w:r>
          </w:p>
        </w:tc>
        <w:tc>
          <w:tcPr>
            <w:tcW w:w="6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4BFC" w14:textId="753B35A2" w:rsidR="00605FC8" w:rsidRPr="00757B90" w:rsidRDefault="005542BC" w:rsidP="00434409">
            <w:pPr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  <w:tr w:rsidR="008204F1" w:rsidRPr="00757B90" w14:paraId="79355714" w14:textId="77777777" w:rsidTr="00F61E13">
        <w:tc>
          <w:tcPr>
            <w:tcW w:w="32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8748" w14:textId="77777777" w:rsidR="008204F1" w:rsidRPr="00757B90" w:rsidRDefault="008204F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6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8E1B" w14:textId="7B036CEB" w:rsidR="008204F1" w:rsidRPr="00757B90" w:rsidRDefault="00D2587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0E5AA017" w14:textId="77777777" w:rsidR="008204F1" w:rsidRPr="00757B90" w:rsidRDefault="008204F1" w:rsidP="00434409">
      <w:pPr>
        <w:rPr>
          <w:rFonts w:ascii="Times New Roman" w:hAnsi="Times New Roman" w:cs="Times New Roman"/>
        </w:rPr>
      </w:pPr>
    </w:p>
    <w:p w14:paraId="45BC55B7" w14:textId="77777777" w:rsidR="008204F1" w:rsidRPr="00757B90" w:rsidRDefault="008204F1" w:rsidP="00434409">
      <w:pPr>
        <w:rPr>
          <w:rFonts w:ascii="Times New Roman" w:hAnsi="Times New Roman" w:cs="Times New Roman"/>
        </w:rPr>
      </w:pPr>
      <w:bookmarkStart w:id="29" w:name="sub_34"/>
      <w:r w:rsidRPr="00757B90">
        <w:rPr>
          <w:rFonts w:ascii="Times New Roman" w:hAnsi="Times New Roman" w:cs="Times New Roman"/>
        </w:rPr>
        <w:t>Дополнительные характеристики:</w:t>
      </w:r>
    </w:p>
    <w:bookmarkEnd w:id="29"/>
    <w:p w14:paraId="653132A2" w14:textId="77777777" w:rsidR="008204F1" w:rsidRPr="00757B90" w:rsidRDefault="008204F1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14"/>
        <w:gridCol w:w="1275"/>
        <w:gridCol w:w="6946"/>
      </w:tblGrid>
      <w:tr w:rsidR="00757B90" w:rsidRPr="00757B90" w14:paraId="30666F5D" w14:textId="77777777" w:rsidTr="006D4801">
        <w:tc>
          <w:tcPr>
            <w:tcW w:w="2014" w:type="dxa"/>
          </w:tcPr>
          <w:p w14:paraId="2B7052EF" w14:textId="77777777" w:rsidR="008204F1" w:rsidRPr="00757B90" w:rsidRDefault="008204F1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275" w:type="dxa"/>
          </w:tcPr>
          <w:p w14:paraId="0F2A6BC0" w14:textId="77777777" w:rsidR="008204F1" w:rsidRPr="00757B90" w:rsidRDefault="008204F1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6946" w:type="dxa"/>
          </w:tcPr>
          <w:p w14:paraId="69745ED1" w14:textId="77777777" w:rsidR="008204F1" w:rsidRPr="00757B90" w:rsidRDefault="008204F1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833045" w:rsidRPr="00757B90" w14:paraId="036F3A79" w14:textId="77777777" w:rsidTr="00556917">
        <w:trPr>
          <w:trHeight w:val="63"/>
        </w:trPr>
        <w:tc>
          <w:tcPr>
            <w:tcW w:w="2014" w:type="dxa"/>
            <w:shd w:val="clear" w:color="auto" w:fill="auto"/>
          </w:tcPr>
          <w:p w14:paraId="64CB0ACA" w14:textId="77777777" w:rsidR="00833045" w:rsidRPr="00757B90" w:rsidRDefault="002F4639" w:rsidP="00434409">
            <w:pPr>
              <w:pStyle w:val="a6"/>
              <w:rPr>
                <w:rFonts w:ascii="Times New Roman" w:hAnsi="Times New Roman" w:cs="Times New Roman"/>
              </w:rPr>
            </w:pPr>
            <w:hyperlink r:id="rId12" w:history="1">
              <w:r w:rsidR="00833045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ОКЗ</w:t>
              </w:r>
            </w:hyperlink>
          </w:p>
        </w:tc>
        <w:tc>
          <w:tcPr>
            <w:tcW w:w="1275" w:type="dxa"/>
            <w:shd w:val="clear" w:color="auto" w:fill="auto"/>
          </w:tcPr>
          <w:p w14:paraId="5C69D693" w14:textId="25CF843C" w:rsidR="00833045" w:rsidRPr="00757B90" w:rsidRDefault="00833045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757B90">
              <w:t>9313</w:t>
            </w:r>
          </w:p>
        </w:tc>
        <w:tc>
          <w:tcPr>
            <w:tcW w:w="6946" w:type="dxa"/>
            <w:shd w:val="clear" w:color="auto" w:fill="auto"/>
          </w:tcPr>
          <w:p w14:paraId="6359B485" w14:textId="67948CCD" w:rsidR="00833045" w:rsidRPr="00757B90" w:rsidRDefault="00833045" w:rsidP="00434409">
            <w:pPr>
              <w:pStyle w:val="a5"/>
              <w:rPr>
                <w:rFonts w:ascii="Times New Roman" w:hAnsi="Times New Roman" w:cs="Times New Roman"/>
              </w:rPr>
            </w:pPr>
            <w:r w:rsidRPr="00263ABF">
              <w:t>Неквалифицированные рабочие, занятые на строительстве зданий</w:t>
            </w:r>
          </w:p>
        </w:tc>
      </w:tr>
      <w:bookmarkStart w:id="30" w:name="_Hlk80466502"/>
      <w:tr w:rsidR="00757B90" w:rsidRPr="00757B90" w14:paraId="384DC76A" w14:textId="77777777" w:rsidTr="00556917">
        <w:tc>
          <w:tcPr>
            <w:tcW w:w="2014" w:type="dxa"/>
            <w:shd w:val="clear" w:color="auto" w:fill="auto"/>
          </w:tcPr>
          <w:p w14:paraId="5F312150" w14:textId="150BB181" w:rsidR="009928DB" w:rsidRPr="00757B90" w:rsidRDefault="009928DB" w:rsidP="00434409">
            <w:pPr>
              <w:pStyle w:val="a6"/>
              <w:rPr>
                <w:rFonts w:ascii="Times New Roman" w:hAnsi="Times New Roman" w:cs="Times New Roman"/>
                <w:vertAlign w:val="superscript"/>
              </w:rPr>
            </w:pPr>
            <w:r w:rsidRPr="00757B90">
              <w:fldChar w:fldCharType="begin"/>
            </w:r>
            <w:r w:rsidRPr="00757B90">
              <w:instrText xml:space="preserve"> HYPERLINK "http://ivo.garant.ru/document/redirect/57407515/0" </w:instrText>
            </w:r>
            <w:r w:rsidRPr="00757B90">
              <w:fldChar w:fldCharType="separate"/>
            </w:r>
            <w:r w:rsidRPr="00757B90">
              <w:rPr>
                <w:rStyle w:val="a4"/>
                <w:rFonts w:ascii="Times New Roman" w:hAnsi="Times New Roman" w:cs="Times New Roman"/>
                <w:color w:val="auto"/>
              </w:rPr>
              <w:t>ЕТКС</w:t>
            </w:r>
            <w:r w:rsidRPr="00757B90">
              <w:rPr>
                <w:rStyle w:val="a4"/>
                <w:rFonts w:ascii="Times New Roman" w:hAnsi="Times New Roman" w:cs="Times New Roman"/>
                <w:color w:val="auto"/>
              </w:rPr>
              <w:fldChar w:fldCharType="end"/>
            </w:r>
            <w:r w:rsidRPr="00757B90">
              <w:rPr>
                <w:rStyle w:val="a4"/>
                <w:rFonts w:ascii="Times New Roman" w:hAnsi="Times New Roman" w:cs="Times New Roman"/>
                <w:color w:val="auto"/>
              </w:rPr>
              <w:t>&lt;</w:t>
            </w:r>
            <w:r w:rsidR="00556917">
              <w:rPr>
                <w:rStyle w:val="a4"/>
                <w:rFonts w:ascii="Times New Roman" w:hAnsi="Times New Roman" w:cs="Times New Roman"/>
                <w:color w:val="auto"/>
              </w:rPr>
              <w:t>4</w:t>
            </w:r>
            <w:r w:rsidRPr="00757B90">
              <w:rPr>
                <w:rStyle w:val="a4"/>
                <w:rFonts w:ascii="Times New Roman" w:hAnsi="Times New Roman" w:cs="Times New Roman"/>
                <w:color w:val="auto"/>
              </w:rPr>
              <w:t>&gt;</w:t>
            </w:r>
          </w:p>
        </w:tc>
        <w:tc>
          <w:tcPr>
            <w:tcW w:w="1275" w:type="dxa"/>
            <w:shd w:val="clear" w:color="auto" w:fill="auto"/>
          </w:tcPr>
          <w:p w14:paraId="7AD7F577" w14:textId="65F8DF0D" w:rsidR="009928DB" w:rsidRPr="00757B90" w:rsidRDefault="00130BAF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130BAF">
              <w:rPr>
                <w:rFonts w:ascii="Times New Roman" w:hAnsi="Times New Roman" w:cs="Times New Roman"/>
              </w:rPr>
              <w:t>§ 272</w:t>
            </w:r>
          </w:p>
        </w:tc>
        <w:tc>
          <w:tcPr>
            <w:tcW w:w="6946" w:type="dxa"/>
            <w:shd w:val="clear" w:color="auto" w:fill="auto"/>
          </w:tcPr>
          <w:p w14:paraId="49F0DCA7" w14:textId="25AE2F69" w:rsidR="009928DB" w:rsidRPr="00757B90" w:rsidRDefault="00130BAF" w:rsidP="00434409">
            <w:pPr>
              <w:pStyle w:val="a5"/>
              <w:rPr>
                <w:rFonts w:ascii="Times New Roman" w:hAnsi="Times New Roman" w:cs="Times New Roman"/>
              </w:rPr>
            </w:pPr>
            <w:r w:rsidRPr="00130BAF">
              <w:t>Подсобный рабочий (2-й разряд)</w:t>
            </w:r>
          </w:p>
        </w:tc>
      </w:tr>
      <w:bookmarkStart w:id="31" w:name="_Hlk80466561"/>
      <w:bookmarkEnd w:id="30"/>
      <w:tr w:rsidR="00757B90" w:rsidRPr="00757B90" w14:paraId="23A75DBE" w14:textId="77777777" w:rsidTr="00556917">
        <w:tc>
          <w:tcPr>
            <w:tcW w:w="2014" w:type="dxa"/>
            <w:tcBorders>
              <w:bottom w:val="single" w:sz="4" w:space="0" w:color="auto"/>
            </w:tcBorders>
            <w:shd w:val="clear" w:color="auto" w:fill="auto"/>
          </w:tcPr>
          <w:p w14:paraId="1AE7F1B2" w14:textId="3C33D7E8" w:rsidR="009928DB" w:rsidRPr="00757B90" w:rsidRDefault="009928DB" w:rsidP="00434409">
            <w:pPr>
              <w:pStyle w:val="a6"/>
              <w:rPr>
                <w:rFonts w:ascii="Times New Roman" w:hAnsi="Times New Roman" w:cs="Times New Roman"/>
                <w:vertAlign w:val="superscript"/>
              </w:rPr>
            </w:pPr>
            <w:r w:rsidRPr="00757B90">
              <w:fldChar w:fldCharType="begin"/>
            </w:r>
            <w:r w:rsidRPr="00757B90">
              <w:rPr>
                <w:rFonts w:ascii="Times New Roman" w:hAnsi="Times New Roman" w:cs="Times New Roman"/>
              </w:rPr>
              <w:instrText xml:space="preserve"> HYPERLINK "http://ivo.garant.ru/document/redirect/1548770/0" </w:instrText>
            </w:r>
            <w:r w:rsidRPr="00757B90">
              <w:fldChar w:fldCharType="separate"/>
            </w:r>
            <w:r w:rsidRPr="00757B90">
              <w:rPr>
                <w:rStyle w:val="a4"/>
                <w:rFonts w:ascii="Times New Roman" w:hAnsi="Times New Roman" w:cs="Times New Roman"/>
                <w:color w:val="auto"/>
              </w:rPr>
              <w:t>ОКПДТР</w:t>
            </w:r>
            <w:r w:rsidRPr="00757B90">
              <w:rPr>
                <w:rStyle w:val="a4"/>
                <w:rFonts w:ascii="Times New Roman" w:hAnsi="Times New Roman" w:cs="Times New Roman"/>
                <w:color w:val="auto"/>
              </w:rPr>
              <w:fldChar w:fldCharType="end"/>
            </w:r>
            <w:r w:rsidRPr="00757B90">
              <w:rPr>
                <w:rStyle w:val="a4"/>
                <w:rFonts w:ascii="Times New Roman" w:hAnsi="Times New Roman" w:cs="Times New Roman"/>
                <w:color w:val="auto"/>
              </w:rPr>
              <w:t>&lt;</w:t>
            </w:r>
            <w:r w:rsidR="00556917">
              <w:rPr>
                <w:rStyle w:val="a4"/>
                <w:rFonts w:ascii="Times New Roman" w:hAnsi="Times New Roman" w:cs="Times New Roman"/>
                <w:color w:val="auto"/>
              </w:rPr>
              <w:t>5</w:t>
            </w:r>
            <w:r w:rsidRPr="00757B90">
              <w:rPr>
                <w:rStyle w:val="a4"/>
                <w:rFonts w:ascii="Times New Roman" w:hAnsi="Times New Roman" w:cs="Times New Roman"/>
                <w:color w:val="auto"/>
              </w:rPr>
              <w:t>&gt;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4F2FF861" w14:textId="3FDD52D2" w:rsidR="009928DB" w:rsidRPr="00757B90" w:rsidRDefault="006D4801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6D4801">
              <w:rPr>
                <w:rFonts w:ascii="Times New Roman" w:hAnsi="Times New Roman" w:cs="Times New Roman"/>
              </w:rPr>
              <w:t>16771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</w:tcPr>
          <w:p w14:paraId="7E587C59" w14:textId="59538E31" w:rsidR="009928DB" w:rsidRPr="00757B90" w:rsidRDefault="006D4801" w:rsidP="00434409">
            <w:pPr>
              <w:ind w:right="-20" w:firstLine="0"/>
              <w:rPr>
                <w:rFonts w:ascii="Times New Roman" w:hAnsi="Times New Roman" w:cs="Times New Roman"/>
              </w:rPr>
            </w:pPr>
            <w:r w:rsidRPr="006D4801">
              <w:rPr>
                <w:rFonts w:ascii="Times New Roman" w:hAnsi="Times New Roman" w:cs="Times New Roman"/>
              </w:rPr>
              <w:t>Подсобный рабочий</w:t>
            </w:r>
          </w:p>
        </w:tc>
      </w:tr>
    </w:tbl>
    <w:p w14:paraId="69149F9F" w14:textId="77777777" w:rsidR="0011665F" w:rsidRPr="00757B90" w:rsidRDefault="0011665F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bookmarkStart w:id="32" w:name="sub_311"/>
      <w:bookmarkEnd w:id="31"/>
    </w:p>
    <w:p w14:paraId="40B3F92E" w14:textId="573C9098" w:rsidR="00ED3E7B" w:rsidRPr="00757B90" w:rsidRDefault="00ED3E7B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3.1.1. Трудовая функция</w:t>
      </w:r>
    </w:p>
    <w:p w14:paraId="4983FE65" w14:textId="77777777" w:rsidR="0011665F" w:rsidRPr="00757B90" w:rsidRDefault="0011665F" w:rsidP="00434409"/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5AF52FE6" w14:textId="77777777" w:rsidTr="003E2E6E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36745" w14:textId="77777777" w:rsidR="00ED3E7B" w:rsidRPr="00757B90" w:rsidRDefault="00ED3E7B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DAFD6" w14:textId="249EE1E6" w:rsidR="00ED3E7B" w:rsidRPr="00757B90" w:rsidRDefault="00FD359E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Выполнение подготовительных мероприятий для производства трубо-печных работ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AF828E" w14:textId="77777777" w:rsidR="00ED3E7B" w:rsidRPr="00757B90" w:rsidRDefault="00ED3E7B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044F3" w14:textId="4FB74A8E" w:rsidR="00ED3E7B" w:rsidRPr="00757B90" w:rsidRDefault="00ED3E7B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А/01.</w:t>
            </w:r>
            <w:r w:rsidR="00C23BC3" w:rsidRPr="00757B9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1D1DD11" w14:textId="77777777" w:rsidR="00ED3E7B" w:rsidRPr="00757B90" w:rsidRDefault="00ED3E7B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1AB742" w14:textId="45B405AC" w:rsidR="00ED3E7B" w:rsidRPr="00757B90" w:rsidRDefault="00C23BC3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2</w:t>
            </w:r>
          </w:p>
        </w:tc>
      </w:tr>
    </w:tbl>
    <w:p w14:paraId="0B3B6AFE" w14:textId="77777777" w:rsidR="00ED3E7B" w:rsidRPr="00757B90" w:rsidRDefault="00ED3E7B" w:rsidP="00434409">
      <w:pPr>
        <w:rPr>
          <w:rFonts w:ascii="Times New Roman" w:hAnsi="Times New Roman" w:cs="Times New Roman"/>
        </w:rPr>
      </w:pPr>
      <w:r w:rsidRPr="00757B90">
        <w:rPr>
          <w:rFonts w:ascii="Times New Roman" w:hAnsi="Times New Roman" w:cs="Times New Roman"/>
        </w:rPr>
        <w:t xml:space="preserve"> </w:t>
      </w:r>
    </w:p>
    <w:tbl>
      <w:tblPr>
        <w:tblW w:w="102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426"/>
      </w:tblGrid>
      <w:tr w:rsidR="00757B90" w:rsidRPr="00757B90" w14:paraId="61E23CF9" w14:textId="77777777" w:rsidTr="002F7F98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3CFD" w14:textId="77777777" w:rsidR="00ED3E7B" w:rsidRPr="00757B90" w:rsidRDefault="00ED3E7B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578D" w14:textId="77777777" w:rsidR="00ED3E7B" w:rsidRPr="00757B90" w:rsidRDefault="00ED3E7B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AB6C" w14:textId="77777777" w:rsidR="00ED3E7B" w:rsidRPr="00757B90" w:rsidRDefault="00ED3E7B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FC18" w14:textId="77777777" w:rsidR="00ED3E7B" w:rsidRPr="00757B90" w:rsidRDefault="00ED3E7B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96DE7E" w14:textId="77777777" w:rsidR="00ED3E7B" w:rsidRPr="00757B90" w:rsidRDefault="00ED3E7B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D3E7B" w:rsidRPr="00757B90" w14:paraId="622C150C" w14:textId="77777777" w:rsidTr="002F7F98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49F4F3" w14:textId="77777777" w:rsidR="00ED3E7B" w:rsidRPr="00757B90" w:rsidRDefault="00ED3E7B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46D59D" w14:textId="77777777" w:rsidR="00ED3E7B" w:rsidRPr="00757B90" w:rsidRDefault="00ED3E7B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7D9884" w14:textId="77777777" w:rsidR="00ED3E7B" w:rsidRPr="00757B90" w:rsidRDefault="00ED3E7B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50C770" w14:textId="77777777" w:rsidR="00ED3E7B" w:rsidRPr="00757B90" w:rsidRDefault="00ED3E7B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FFD21B" w14:textId="77777777" w:rsidR="00ED3E7B" w:rsidRPr="00757B90" w:rsidRDefault="00ED3E7B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503052E3" w14:textId="77777777" w:rsidR="00ED3E7B" w:rsidRPr="00757B90" w:rsidRDefault="00ED3E7B" w:rsidP="00434409">
      <w:pPr>
        <w:ind w:firstLine="0"/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04"/>
      </w:tblGrid>
      <w:tr w:rsidR="00757B90" w:rsidRPr="00757B90" w14:paraId="1436CE38" w14:textId="77777777" w:rsidTr="003E2E6E">
        <w:tc>
          <w:tcPr>
            <w:tcW w:w="2731" w:type="dxa"/>
            <w:vMerge w:val="restart"/>
            <w:shd w:val="clear" w:color="auto" w:fill="auto"/>
          </w:tcPr>
          <w:p w14:paraId="611F5F99" w14:textId="5453BA67" w:rsidR="00DA2DD8" w:rsidRPr="00757B90" w:rsidRDefault="00DA2DD8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A3566A" w14:textId="2C3512E9" w:rsidR="00DA2DD8" w:rsidRPr="00757B90" w:rsidRDefault="00DA2DD8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Получение задания на выполнение </w:t>
            </w:r>
            <w:r w:rsidR="00061EDF" w:rsidRPr="00757B90">
              <w:t xml:space="preserve">подготовительных мероприятий для </w:t>
            </w:r>
            <w:r w:rsidR="00061EDF" w:rsidRPr="00757B90">
              <w:lastRenderedPageBreak/>
              <w:t xml:space="preserve">производства </w:t>
            </w:r>
            <w:r w:rsidR="006A7612" w:rsidRPr="00757B90">
              <w:t>трубо-печных работ</w:t>
            </w:r>
            <w:r w:rsidR="00061EDF" w:rsidRPr="00757B90">
              <w:t xml:space="preserve"> </w:t>
            </w:r>
          </w:p>
        </w:tc>
      </w:tr>
      <w:tr w:rsidR="00757B90" w:rsidRPr="00757B90" w14:paraId="35873FEB" w14:textId="77777777" w:rsidTr="003E2E6E">
        <w:tc>
          <w:tcPr>
            <w:tcW w:w="2731" w:type="dxa"/>
            <w:vMerge/>
            <w:shd w:val="clear" w:color="auto" w:fill="auto"/>
          </w:tcPr>
          <w:p w14:paraId="21786DEF" w14:textId="77777777" w:rsidR="00DA2DD8" w:rsidRPr="00757B90" w:rsidRDefault="00DA2DD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1E3295" w14:textId="4F2F4E20" w:rsidR="00DA2DD8" w:rsidRPr="00757B90" w:rsidRDefault="00C01BE8" w:rsidP="00434409">
            <w:pPr>
              <w:pStyle w:val="a5"/>
            </w:pPr>
            <w:r>
              <w:t xml:space="preserve">Обустройство рабочего места </w:t>
            </w:r>
            <w:r w:rsidR="00DA2DD8" w:rsidRPr="00757B90">
              <w:t xml:space="preserve">для проведения подготовительных мероприятий для производства </w:t>
            </w:r>
            <w:r w:rsidR="006A7612" w:rsidRPr="00757B90">
              <w:t>трубо-печных работ</w:t>
            </w:r>
            <w:r w:rsidR="00DA2DD8" w:rsidRPr="00757B90">
              <w:t xml:space="preserve"> </w:t>
            </w:r>
          </w:p>
        </w:tc>
      </w:tr>
      <w:tr w:rsidR="00757B90" w:rsidRPr="00757B90" w14:paraId="4A9B8080" w14:textId="77777777" w:rsidTr="003E2E6E">
        <w:tc>
          <w:tcPr>
            <w:tcW w:w="2731" w:type="dxa"/>
            <w:vMerge/>
            <w:shd w:val="clear" w:color="auto" w:fill="auto"/>
          </w:tcPr>
          <w:p w14:paraId="1D43225C" w14:textId="77777777" w:rsidR="00DA2DD8" w:rsidRPr="00757B90" w:rsidRDefault="00DA2DD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89DACC" w14:textId="1687D48A" w:rsidR="00DA2DD8" w:rsidRPr="00757B90" w:rsidRDefault="00DA2DD8" w:rsidP="00434409">
            <w:pPr>
              <w:pStyle w:val="a5"/>
            </w:pPr>
            <w:r w:rsidRPr="00757B90">
              <w:t xml:space="preserve">Подбор и приспособление ручного и механизированного инструмента для проведения подготовительных мероприятий для производства </w:t>
            </w:r>
            <w:r w:rsidR="006A7612" w:rsidRPr="00757B90">
              <w:t>трубо-печных работ</w:t>
            </w:r>
            <w:r w:rsidRPr="00757B90">
              <w:t xml:space="preserve"> </w:t>
            </w:r>
          </w:p>
        </w:tc>
      </w:tr>
      <w:tr w:rsidR="00757B90" w:rsidRPr="00757B90" w14:paraId="06B98F59" w14:textId="77777777" w:rsidTr="003E2E6E">
        <w:tc>
          <w:tcPr>
            <w:tcW w:w="2731" w:type="dxa"/>
            <w:vMerge/>
            <w:shd w:val="clear" w:color="auto" w:fill="auto"/>
          </w:tcPr>
          <w:p w14:paraId="18A65749" w14:textId="77777777" w:rsidR="00C0720F" w:rsidRPr="00757B90" w:rsidRDefault="00C0720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6F3E65" w14:textId="12603A7B" w:rsidR="00C0720F" w:rsidRPr="00757B90" w:rsidRDefault="00C0720F" w:rsidP="00434409">
            <w:pPr>
              <w:pStyle w:val="a5"/>
            </w:pPr>
            <w:r w:rsidRPr="00757B90">
              <w:t xml:space="preserve">Очистка, заточка, заправка, регулировка и наладка инструментов, применяемых при </w:t>
            </w:r>
            <w:r w:rsidR="006A7612" w:rsidRPr="00757B90">
              <w:t>трубо-печных работ</w:t>
            </w:r>
            <w:r w:rsidRPr="00757B90">
              <w:t xml:space="preserve">ах </w:t>
            </w:r>
          </w:p>
        </w:tc>
      </w:tr>
      <w:tr w:rsidR="00757B90" w:rsidRPr="00757B90" w14:paraId="5EB88496" w14:textId="77777777" w:rsidTr="003E2E6E">
        <w:tc>
          <w:tcPr>
            <w:tcW w:w="2731" w:type="dxa"/>
            <w:vMerge/>
            <w:shd w:val="clear" w:color="auto" w:fill="auto"/>
          </w:tcPr>
          <w:p w14:paraId="12420364" w14:textId="77777777" w:rsidR="002C2F0D" w:rsidRPr="00757B90" w:rsidRDefault="002C2F0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88C349" w14:textId="5312D776" w:rsidR="002C2F0D" w:rsidRPr="00757B90" w:rsidRDefault="002C2F0D" w:rsidP="00434409">
            <w:pPr>
              <w:pStyle w:val="a5"/>
            </w:pPr>
            <w:r w:rsidRPr="00757B90">
              <w:t xml:space="preserve">Подготовка </w:t>
            </w:r>
            <w:r w:rsidR="00F03BCD" w:rsidRPr="00757B90">
              <w:t xml:space="preserve">инструмента, </w:t>
            </w:r>
            <w:r w:rsidRPr="00757B90">
              <w:t>инвентаря и инвентарн</w:t>
            </w:r>
            <w:r w:rsidR="00F03BCD" w:rsidRPr="00757B90">
              <w:t xml:space="preserve">ых приспособлений для ремонтных </w:t>
            </w:r>
            <w:r w:rsidR="006A7612" w:rsidRPr="00757B90">
              <w:t>трубо-печных работ</w:t>
            </w:r>
          </w:p>
        </w:tc>
      </w:tr>
      <w:tr w:rsidR="00757B90" w:rsidRPr="00757B90" w14:paraId="61BF09A8" w14:textId="77777777" w:rsidTr="003E2E6E">
        <w:tc>
          <w:tcPr>
            <w:tcW w:w="2731" w:type="dxa"/>
            <w:vMerge/>
            <w:shd w:val="clear" w:color="auto" w:fill="auto"/>
          </w:tcPr>
          <w:p w14:paraId="4A9D97C6" w14:textId="77777777" w:rsidR="002C2F0D" w:rsidRPr="00757B90" w:rsidRDefault="002C2F0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1AD468A4" w14:textId="0B50CD45" w:rsidR="002C2F0D" w:rsidRPr="00757B90" w:rsidRDefault="002C2F0D" w:rsidP="00434409">
            <w:pPr>
              <w:pStyle w:val="a5"/>
            </w:pPr>
            <w:r w:rsidRPr="00757B90">
              <w:rPr>
                <w:rFonts w:eastAsia="Times New Roman"/>
              </w:rPr>
              <w:t>Подбор и определение исправности средств индивидуальной защиты</w:t>
            </w:r>
            <w:r w:rsidRPr="00757B90">
              <w:t xml:space="preserve"> </w:t>
            </w:r>
            <w:r w:rsidRPr="00757B90">
              <w:rPr>
                <w:rFonts w:eastAsia="Times New Roman"/>
              </w:rPr>
              <w:t xml:space="preserve">для проведения подготовительных мероприятий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Pr="00757B90">
              <w:rPr>
                <w:rFonts w:eastAsia="Times New Roman"/>
              </w:rPr>
              <w:t xml:space="preserve"> </w:t>
            </w:r>
          </w:p>
        </w:tc>
      </w:tr>
      <w:tr w:rsidR="00757B90" w:rsidRPr="00757B90" w14:paraId="6C927E6C" w14:textId="77777777" w:rsidTr="003E2E6E">
        <w:tc>
          <w:tcPr>
            <w:tcW w:w="2731" w:type="dxa"/>
            <w:vMerge/>
            <w:shd w:val="clear" w:color="auto" w:fill="auto"/>
          </w:tcPr>
          <w:p w14:paraId="6C9D5215" w14:textId="77777777" w:rsidR="002C2F0D" w:rsidRPr="00757B90" w:rsidRDefault="002C2F0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62D501" w14:textId="5D3EA0B7" w:rsidR="002C2F0D" w:rsidRPr="00757B90" w:rsidRDefault="002C2F0D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 xml:space="preserve">Ограждение зон, представляющих опасность для людей и животных, в месте проведения </w:t>
            </w:r>
            <w:r w:rsidR="006A7612" w:rsidRPr="00757B90">
              <w:rPr>
                <w:rFonts w:cs="Times New Roman"/>
              </w:rPr>
              <w:t>трубо-печных работ</w:t>
            </w:r>
            <w:r w:rsidRPr="00757B90">
              <w:rPr>
                <w:rFonts w:cs="Times New Roman"/>
              </w:rPr>
              <w:t xml:space="preserve"> </w:t>
            </w:r>
          </w:p>
        </w:tc>
      </w:tr>
      <w:tr w:rsidR="00757B90" w:rsidRPr="00757B90" w14:paraId="22512582" w14:textId="77777777" w:rsidTr="003E2E6E">
        <w:trPr>
          <w:trHeight w:val="410"/>
        </w:trPr>
        <w:tc>
          <w:tcPr>
            <w:tcW w:w="2731" w:type="dxa"/>
            <w:vMerge/>
            <w:shd w:val="clear" w:color="auto" w:fill="auto"/>
          </w:tcPr>
          <w:p w14:paraId="1B9C1FE9" w14:textId="78905682" w:rsidR="002C2F0D" w:rsidRPr="00757B90" w:rsidRDefault="002C2F0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80FC05" w14:textId="477551EC" w:rsidR="002C2F0D" w:rsidRPr="00757B90" w:rsidRDefault="002C2F0D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Очистка зоны проведения </w:t>
            </w:r>
            <w:r w:rsidR="006A7612" w:rsidRPr="00757B90">
              <w:t>трубо-печных работ</w:t>
            </w:r>
            <w:r w:rsidRPr="00757B90">
              <w:t xml:space="preserve"> от мусора и посторонних предметов</w:t>
            </w:r>
          </w:p>
        </w:tc>
      </w:tr>
      <w:tr w:rsidR="00757B90" w:rsidRPr="00757B90" w14:paraId="33E2D479" w14:textId="77777777" w:rsidTr="003E2E6E">
        <w:tc>
          <w:tcPr>
            <w:tcW w:w="2731" w:type="dxa"/>
            <w:vMerge/>
            <w:shd w:val="clear" w:color="auto" w:fill="auto"/>
          </w:tcPr>
          <w:p w14:paraId="431F6DA2" w14:textId="77777777" w:rsidR="002C2F0D" w:rsidRPr="00757B90" w:rsidRDefault="002C2F0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DB559" w14:textId="4D3E501B" w:rsidR="002C2F0D" w:rsidRPr="00757B90" w:rsidRDefault="002C2F0D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Перемещение вручную, погрузка, разгрузка, транспортировка инструментов, материалов и сопутствующих грузов для производства </w:t>
            </w:r>
            <w:r w:rsidR="006A7612" w:rsidRPr="00757B90">
              <w:t>трубо-печных работ</w:t>
            </w:r>
          </w:p>
        </w:tc>
      </w:tr>
      <w:tr w:rsidR="00757B90" w:rsidRPr="00757B90" w14:paraId="760AE893" w14:textId="77777777" w:rsidTr="003E2E6E">
        <w:tc>
          <w:tcPr>
            <w:tcW w:w="2731" w:type="dxa"/>
            <w:vMerge/>
            <w:shd w:val="clear" w:color="auto" w:fill="auto"/>
          </w:tcPr>
          <w:p w14:paraId="06BC0419" w14:textId="77777777" w:rsidR="002C2F0D" w:rsidRPr="00757B90" w:rsidRDefault="002C2F0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5E97A" w14:textId="7C2A0D17" w:rsidR="002C2F0D" w:rsidRPr="00757B90" w:rsidRDefault="002C2F0D" w:rsidP="00434409">
            <w:pPr>
              <w:pStyle w:val="a5"/>
            </w:pPr>
            <w:r w:rsidRPr="00757B90">
              <w:t>Применение такелажного оборудования по назначению и в соответствии с видом работ</w:t>
            </w:r>
          </w:p>
        </w:tc>
      </w:tr>
      <w:tr w:rsidR="00757B90" w:rsidRPr="00757B90" w14:paraId="5BF8EDC2" w14:textId="77777777" w:rsidTr="003E2E6E">
        <w:tc>
          <w:tcPr>
            <w:tcW w:w="2731" w:type="dxa"/>
            <w:vMerge/>
            <w:shd w:val="clear" w:color="auto" w:fill="auto"/>
          </w:tcPr>
          <w:p w14:paraId="48585346" w14:textId="77777777" w:rsidR="002C2F0D" w:rsidRPr="00757B90" w:rsidRDefault="002C2F0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F915F" w14:textId="48DC37A2" w:rsidR="002C2F0D" w:rsidRPr="00757B90" w:rsidRDefault="002C2F0D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Установка конструкций для крепления перемещаемых материалов, необходимых для производства </w:t>
            </w:r>
            <w:r w:rsidR="006A7612" w:rsidRPr="00757B90">
              <w:t>трубо-печных работ</w:t>
            </w:r>
          </w:p>
        </w:tc>
      </w:tr>
      <w:tr w:rsidR="00757B90" w:rsidRPr="00757B90" w14:paraId="567E5171" w14:textId="77777777" w:rsidTr="003E2E6E">
        <w:tc>
          <w:tcPr>
            <w:tcW w:w="2731" w:type="dxa"/>
            <w:vMerge/>
            <w:shd w:val="clear" w:color="auto" w:fill="auto"/>
          </w:tcPr>
          <w:p w14:paraId="0E1E53CE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81B15F" w14:textId="1FB91373" w:rsidR="001814AF" w:rsidRPr="00757B90" w:rsidRDefault="001814A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 xml:space="preserve">Очистка и протирка от покрытий, используемых при упаковке, очагов и печных приборов </w:t>
            </w:r>
          </w:p>
        </w:tc>
      </w:tr>
      <w:tr w:rsidR="00757B90" w:rsidRPr="00757B90" w14:paraId="4B329BE5" w14:textId="77777777" w:rsidTr="003E2E6E">
        <w:trPr>
          <w:trHeight w:val="150"/>
        </w:trPr>
        <w:tc>
          <w:tcPr>
            <w:tcW w:w="2731" w:type="dxa"/>
            <w:vMerge/>
            <w:shd w:val="clear" w:color="auto" w:fill="auto"/>
          </w:tcPr>
          <w:p w14:paraId="47074447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7CD324AA" w14:textId="1A2BDFD9" w:rsidR="001814AF" w:rsidRPr="00757B90" w:rsidRDefault="001814A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Проверка комплектности очагов и печных приборов</w:t>
            </w:r>
          </w:p>
        </w:tc>
      </w:tr>
      <w:tr w:rsidR="00757B90" w:rsidRPr="00757B90" w14:paraId="1A20E05F" w14:textId="77777777" w:rsidTr="003E2E6E">
        <w:trPr>
          <w:trHeight w:val="85"/>
        </w:trPr>
        <w:tc>
          <w:tcPr>
            <w:tcW w:w="2731" w:type="dxa"/>
            <w:vMerge/>
            <w:shd w:val="clear" w:color="auto" w:fill="auto"/>
          </w:tcPr>
          <w:p w14:paraId="26D69A83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11F25E85" w14:textId="4C11708B" w:rsidR="001814AF" w:rsidRPr="00757B90" w:rsidRDefault="001814A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 xml:space="preserve">Приготовление кладочных растворов, бетонных смесей и мастик для производства </w:t>
            </w:r>
            <w:r w:rsidR="006A7612" w:rsidRPr="00757B90">
              <w:rPr>
                <w:rFonts w:cs="Times New Roman"/>
              </w:rPr>
              <w:t>трубо-печных работ</w:t>
            </w:r>
            <w:r w:rsidRPr="00757B90">
              <w:rPr>
                <w:rFonts w:cs="Times New Roman"/>
              </w:rPr>
              <w:t xml:space="preserve"> </w:t>
            </w:r>
            <w:r w:rsidRPr="00757B90">
              <w:t>с применением ручных инструментов и растворосмесителей</w:t>
            </w:r>
            <w:r w:rsidRPr="00757B90">
              <w:rPr>
                <w:rFonts w:cs="Times New Roman"/>
              </w:rPr>
              <w:t xml:space="preserve">   </w:t>
            </w:r>
          </w:p>
        </w:tc>
      </w:tr>
      <w:tr w:rsidR="00757B90" w:rsidRPr="00757B90" w14:paraId="5EFF7D25" w14:textId="77777777" w:rsidTr="003E2E6E">
        <w:trPr>
          <w:trHeight w:val="1104"/>
        </w:trPr>
        <w:tc>
          <w:tcPr>
            <w:tcW w:w="273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A4C5DFF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BEF666" w14:textId="6B683F54" w:rsidR="001814AF" w:rsidRPr="00757B90" w:rsidRDefault="001814A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Информирование работника более высокого уровня квалификации при выявлении неисправностей, обнаружении дефектов или низкого качества материалов, а также работ, выполненных с отклонением от стандартных условий</w:t>
            </w:r>
          </w:p>
        </w:tc>
      </w:tr>
      <w:tr w:rsidR="00757B90" w:rsidRPr="00757B90" w14:paraId="0DD5B2AA" w14:textId="77777777" w:rsidTr="003E2E6E">
        <w:trPr>
          <w:trHeight w:val="154"/>
        </w:trPr>
        <w:tc>
          <w:tcPr>
            <w:tcW w:w="2731" w:type="dxa"/>
            <w:vMerge w:val="restart"/>
            <w:shd w:val="clear" w:color="auto" w:fill="auto"/>
          </w:tcPr>
          <w:p w14:paraId="60D2F3A2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  <w:bookmarkStart w:id="33" w:name="_Hlk92138018"/>
            <w:bookmarkStart w:id="34" w:name="_Hlk91782827"/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04" w:type="dxa"/>
            <w:shd w:val="clear" w:color="auto" w:fill="auto"/>
          </w:tcPr>
          <w:p w14:paraId="17D97E79" w14:textId="1F2EDF0E" w:rsidR="001814AF" w:rsidRPr="00757B90" w:rsidRDefault="001814A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 xml:space="preserve">Оценивать состояние рабочего места на соответствие требованиям охраны труда при выполнении подготовительных мероприятий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4BAE1BA0" w14:textId="77777777" w:rsidTr="003E2E6E">
        <w:tc>
          <w:tcPr>
            <w:tcW w:w="2731" w:type="dxa"/>
            <w:vMerge/>
            <w:shd w:val="clear" w:color="auto" w:fill="auto"/>
          </w:tcPr>
          <w:p w14:paraId="5A33DAE7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1261C423" w14:textId="1BAD3CCB" w:rsidR="001814AF" w:rsidRPr="00757B90" w:rsidRDefault="001814AF" w:rsidP="00434409">
            <w:pPr>
              <w:ind w:right="102" w:firstLine="0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Определять исправность средств индивидуальной защиты</w:t>
            </w:r>
            <w:r w:rsidRPr="00757B90">
              <w:t xml:space="preserve"> </w:t>
            </w:r>
            <w:r w:rsidRPr="00757B90">
              <w:rPr>
                <w:rFonts w:eastAsia="Times New Roman"/>
              </w:rPr>
              <w:t xml:space="preserve">для производства подготовительных мероприятий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Pr="00757B90">
              <w:rPr>
                <w:rFonts w:eastAsia="Times New Roman"/>
              </w:rPr>
              <w:t xml:space="preserve"> </w:t>
            </w:r>
          </w:p>
        </w:tc>
      </w:tr>
      <w:tr w:rsidR="00757B90" w:rsidRPr="00757B90" w14:paraId="53C515F7" w14:textId="77777777" w:rsidTr="003E2E6E">
        <w:trPr>
          <w:trHeight w:val="85"/>
        </w:trPr>
        <w:tc>
          <w:tcPr>
            <w:tcW w:w="2731" w:type="dxa"/>
            <w:vMerge/>
            <w:shd w:val="clear" w:color="auto" w:fill="auto"/>
          </w:tcPr>
          <w:p w14:paraId="7166A9B4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A8963C4" w14:textId="6D804431" w:rsidR="001814AF" w:rsidRPr="00757B90" w:rsidRDefault="001814A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 xml:space="preserve">Подбирать и приспосабливать ручной и механизированный инструмент для выполнения технологического процесса </w:t>
            </w:r>
          </w:p>
        </w:tc>
      </w:tr>
      <w:tr w:rsidR="00757B90" w:rsidRPr="00757B90" w14:paraId="7A9F7391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66E03044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bottom w:val="single" w:sz="4" w:space="0" w:color="auto"/>
            </w:tcBorders>
            <w:shd w:val="clear" w:color="auto" w:fill="auto"/>
          </w:tcPr>
          <w:p w14:paraId="41A88FBF" w14:textId="47F1159E" w:rsidR="001814AF" w:rsidRPr="00757B90" w:rsidRDefault="001814A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 xml:space="preserve">Монтировать конструкции для крепления перемещаемых материалов, необходимых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2F802DBE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31BF8B77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bottom w:val="single" w:sz="4" w:space="0" w:color="auto"/>
            </w:tcBorders>
            <w:shd w:val="clear" w:color="auto" w:fill="auto"/>
          </w:tcPr>
          <w:p w14:paraId="1C5622C2" w14:textId="01E2FDAA" w:rsidR="001814AF" w:rsidRPr="00757B90" w:rsidRDefault="001814AF" w:rsidP="00434409">
            <w:pPr>
              <w:pStyle w:val="a5"/>
              <w:rPr>
                <w:rFonts w:eastAsia="Times New Roman"/>
              </w:rPr>
            </w:pPr>
            <w:r w:rsidRPr="00757B90">
              <w:t>Применять такелажное оборудование по назначению и в соответствии с видом работ</w:t>
            </w:r>
          </w:p>
        </w:tc>
      </w:tr>
      <w:tr w:rsidR="00757B90" w:rsidRPr="00757B90" w14:paraId="3250970C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73D02C28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bottom w:val="single" w:sz="4" w:space="0" w:color="auto"/>
            </w:tcBorders>
            <w:shd w:val="clear" w:color="auto" w:fill="auto"/>
          </w:tcPr>
          <w:p w14:paraId="143AE42F" w14:textId="0501D6ED" w:rsidR="001814AF" w:rsidRPr="00757B90" w:rsidRDefault="001814AF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 xml:space="preserve">Производить дефектовку и калибровку кирпича по размерам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70580C84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58BF7522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bottom w:val="single" w:sz="4" w:space="0" w:color="auto"/>
            </w:tcBorders>
            <w:shd w:val="clear" w:color="auto" w:fill="auto"/>
          </w:tcPr>
          <w:p w14:paraId="43FD8805" w14:textId="1642E575" w:rsidR="001814AF" w:rsidRPr="00757B90" w:rsidRDefault="001814AF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 xml:space="preserve">Готовить сухие смеси и растворы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Pr="00757B90">
              <w:rPr>
                <w:rFonts w:eastAsia="Times New Roman"/>
              </w:rPr>
              <w:t xml:space="preserve"> с применением ручных и механизированных инструментов   </w:t>
            </w:r>
          </w:p>
        </w:tc>
      </w:tr>
      <w:tr w:rsidR="00757B90" w:rsidRPr="00757B90" w14:paraId="64E4D13A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7CE528F3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bottom w:val="single" w:sz="4" w:space="0" w:color="auto"/>
            </w:tcBorders>
            <w:shd w:val="clear" w:color="auto" w:fill="auto"/>
          </w:tcPr>
          <w:p w14:paraId="7E60DBFF" w14:textId="3FD6E8B2" w:rsidR="001814AF" w:rsidRPr="00757B90" w:rsidRDefault="001814AF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 xml:space="preserve">Готовить поверхности печей и труб под покраску, шпатлевание и </w:t>
            </w:r>
            <w:r w:rsidRPr="00757B90">
              <w:rPr>
                <w:rFonts w:eastAsia="Times New Roman"/>
              </w:rPr>
              <w:lastRenderedPageBreak/>
              <w:t xml:space="preserve">грунтование </w:t>
            </w:r>
          </w:p>
        </w:tc>
      </w:tr>
      <w:tr w:rsidR="00757B90" w:rsidRPr="00757B90" w14:paraId="11001984" w14:textId="77777777" w:rsidTr="003E2E6E">
        <w:trPr>
          <w:trHeight w:val="342"/>
        </w:trPr>
        <w:tc>
          <w:tcPr>
            <w:tcW w:w="2731" w:type="dxa"/>
            <w:vMerge/>
            <w:shd w:val="clear" w:color="auto" w:fill="auto"/>
          </w:tcPr>
          <w:p w14:paraId="393B8732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3BBE5CEF" w14:textId="2D104DA1" w:rsidR="001814AF" w:rsidRPr="00757B90" w:rsidRDefault="001814AF" w:rsidP="00434409">
            <w:pPr>
              <w:pStyle w:val="a5"/>
              <w:rPr>
                <w:rFonts w:eastAsia="Times New Roman"/>
              </w:rPr>
            </w:pPr>
            <w:r w:rsidRPr="00757B90">
              <w:t xml:space="preserve">Выявлять причины неисправности в работе оборудования и механизмов, применяемых при производстве </w:t>
            </w:r>
            <w:r w:rsidR="006A7612" w:rsidRPr="00757B90">
              <w:t>трубо-печных работ</w:t>
            </w:r>
          </w:p>
        </w:tc>
      </w:tr>
      <w:tr w:rsidR="00757B90" w:rsidRPr="00757B90" w14:paraId="3D6A28FE" w14:textId="77777777" w:rsidTr="003E2E6E">
        <w:tc>
          <w:tcPr>
            <w:tcW w:w="2731" w:type="dxa"/>
            <w:vMerge w:val="restart"/>
            <w:shd w:val="clear" w:color="auto" w:fill="auto"/>
          </w:tcPr>
          <w:p w14:paraId="7ED97235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  <w:bookmarkStart w:id="35" w:name="_Hlk92137960"/>
            <w:bookmarkEnd w:id="33"/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04" w:type="dxa"/>
            <w:shd w:val="clear" w:color="auto" w:fill="auto"/>
          </w:tcPr>
          <w:p w14:paraId="76FF5B9A" w14:textId="50A04254" w:rsidR="001814AF" w:rsidRPr="00757B90" w:rsidRDefault="001814AF" w:rsidP="00434409">
            <w:pPr>
              <w:ind w:right="102" w:firstLine="0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 xml:space="preserve">Требования охраны труда, производственной санитарии и противопожарной безопасности при проведении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3590CCD2" w14:textId="77777777" w:rsidTr="003E2E6E">
        <w:tc>
          <w:tcPr>
            <w:tcW w:w="2731" w:type="dxa"/>
            <w:vMerge/>
            <w:shd w:val="clear" w:color="auto" w:fill="auto"/>
          </w:tcPr>
          <w:p w14:paraId="5D397DB0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197BF41" w14:textId="0CA097DA" w:rsidR="001814AF" w:rsidRPr="00757B90" w:rsidRDefault="001814AF" w:rsidP="00434409">
            <w:pPr>
              <w:ind w:right="102" w:firstLine="0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>Правил по охране труда при погрузочно-разгрузочных работах и размещении грузов</w:t>
            </w:r>
          </w:p>
        </w:tc>
      </w:tr>
      <w:tr w:rsidR="00757B90" w:rsidRPr="00757B90" w14:paraId="5A40E074" w14:textId="77777777" w:rsidTr="003E2E6E">
        <w:tc>
          <w:tcPr>
            <w:tcW w:w="2731" w:type="dxa"/>
            <w:vMerge/>
            <w:shd w:val="clear" w:color="auto" w:fill="auto"/>
          </w:tcPr>
          <w:p w14:paraId="5D463AFC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6A51AC03" w14:textId="2553EF89" w:rsidR="001814AF" w:rsidRPr="00757B90" w:rsidRDefault="001814AF" w:rsidP="00434409">
            <w:pPr>
              <w:ind w:right="102" w:firstLine="0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>Правила пользования индивидуальными средствами защиты</w:t>
            </w:r>
          </w:p>
        </w:tc>
      </w:tr>
      <w:tr w:rsidR="00757B90" w:rsidRPr="00757B90" w14:paraId="0CA0DD7B" w14:textId="77777777" w:rsidTr="003E2E6E">
        <w:tc>
          <w:tcPr>
            <w:tcW w:w="2731" w:type="dxa"/>
            <w:vMerge/>
            <w:shd w:val="clear" w:color="auto" w:fill="auto"/>
          </w:tcPr>
          <w:p w14:paraId="66BBBB13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4B04A7A9" w14:textId="591C1232" w:rsidR="001814AF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="001814AF" w:rsidRPr="00757B90">
              <w:rPr>
                <w:rFonts w:eastAsia="Times New Roman"/>
              </w:rPr>
              <w:t xml:space="preserve">и принцип работы инвентаря и инвентарных приспособлений для ремонтных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="001814AF" w:rsidRPr="00757B90">
              <w:rPr>
                <w:rFonts w:eastAsia="Times New Roman"/>
              </w:rPr>
              <w:t xml:space="preserve"> </w:t>
            </w:r>
          </w:p>
        </w:tc>
      </w:tr>
      <w:tr w:rsidR="00757B90" w:rsidRPr="00757B90" w14:paraId="2FDDD3EF" w14:textId="77777777" w:rsidTr="003E2E6E">
        <w:tc>
          <w:tcPr>
            <w:tcW w:w="2731" w:type="dxa"/>
            <w:vMerge/>
            <w:shd w:val="clear" w:color="auto" w:fill="auto"/>
          </w:tcPr>
          <w:p w14:paraId="6E6B5020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25EDD3A9" w14:textId="17A97173" w:rsidR="001814AF" w:rsidRPr="00757B90" w:rsidRDefault="00C01BE8" w:rsidP="00434409">
            <w:pPr>
              <w:pStyle w:val="a5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="001814AF" w:rsidRPr="00757B90">
              <w:rPr>
                <w:rFonts w:eastAsia="Times New Roman"/>
              </w:rPr>
              <w:t xml:space="preserve">и принцип работы ручного и механизированного инструмента для проведения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30B2449D" w14:textId="77777777" w:rsidTr="003E2E6E">
        <w:tc>
          <w:tcPr>
            <w:tcW w:w="2731" w:type="dxa"/>
            <w:vMerge/>
            <w:shd w:val="clear" w:color="auto" w:fill="auto"/>
          </w:tcPr>
          <w:p w14:paraId="6726DD22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58FE593C" w14:textId="7C645137" w:rsidR="001814AF" w:rsidRPr="00757B90" w:rsidRDefault="001814AF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>Требования, предъявляемые к качеству выполняемых работ</w:t>
            </w:r>
          </w:p>
        </w:tc>
      </w:tr>
      <w:tr w:rsidR="00757B90" w:rsidRPr="00757B90" w14:paraId="0048F99E" w14:textId="77777777" w:rsidTr="003E2E6E">
        <w:tc>
          <w:tcPr>
            <w:tcW w:w="2731" w:type="dxa"/>
            <w:vMerge/>
            <w:shd w:val="clear" w:color="auto" w:fill="auto"/>
          </w:tcPr>
          <w:p w14:paraId="1FBE47EC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61D9EC3E" w14:textId="136116AE" w:rsidR="001814AF" w:rsidRPr="00757B90" w:rsidRDefault="001814AF" w:rsidP="00434409">
            <w:pPr>
              <w:ind w:right="102"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Сортамент и маркировку применяемых при производстве </w:t>
            </w:r>
            <w:r w:rsidR="006A7612" w:rsidRPr="00757B90">
              <w:rPr>
                <w:rFonts w:ascii="Times New Roman" w:hAnsi="Times New Roman" w:cs="Times New Roman"/>
              </w:rPr>
              <w:t>трубо-печных работ</w:t>
            </w:r>
            <w:r w:rsidRPr="00757B90">
              <w:rPr>
                <w:rFonts w:ascii="Times New Roman" w:hAnsi="Times New Roman" w:cs="Times New Roman"/>
              </w:rPr>
              <w:t xml:space="preserve"> материалов</w:t>
            </w:r>
          </w:p>
        </w:tc>
      </w:tr>
      <w:tr w:rsidR="00757B90" w:rsidRPr="00757B90" w14:paraId="248E750D" w14:textId="77777777" w:rsidTr="003E2E6E">
        <w:trPr>
          <w:trHeight w:val="273"/>
        </w:trPr>
        <w:tc>
          <w:tcPr>
            <w:tcW w:w="2731" w:type="dxa"/>
            <w:vMerge/>
            <w:shd w:val="clear" w:color="auto" w:fill="auto"/>
          </w:tcPr>
          <w:p w14:paraId="2CB37077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7AEE570D" w14:textId="7E2BE24B" w:rsidR="001814AF" w:rsidRPr="00757B90" w:rsidRDefault="001814A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Способы приготовления растворов для простой отделки поверхностей печей</w:t>
            </w:r>
          </w:p>
        </w:tc>
      </w:tr>
      <w:tr w:rsidR="00757B90" w:rsidRPr="00757B90" w14:paraId="4FEAA647" w14:textId="77777777" w:rsidTr="003E2E6E">
        <w:trPr>
          <w:trHeight w:val="273"/>
        </w:trPr>
        <w:tc>
          <w:tcPr>
            <w:tcW w:w="2731" w:type="dxa"/>
            <w:vMerge/>
            <w:shd w:val="clear" w:color="auto" w:fill="auto"/>
          </w:tcPr>
          <w:p w14:paraId="79614596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23B77405" w14:textId="23B24E68" w:rsidR="001814AF" w:rsidRPr="00757B90" w:rsidRDefault="001814A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Основные требования, предъявляемые к качеству кирпича и раствора</w:t>
            </w:r>
          </w:p>
        </w:tc>
      </w:tr>
      <w:tr w:rsidR="00757B90" w:rsidRPr="00757B90" w14:paraId="297C8FCE" w14:textId="77777777" w:rsidTr="003E2E6E">
        <w:trPr>
          <w:trHeight w:val="175"/>
        </w:trPr>
        <w:tc>
          <w:tcPr>
            <w:tcW w:w="2731" w:type="dxa"/>
            <w:vMerge/>
            <w:shd w:val="clear" w:color="auto" w:fill="auto"/>
          </w:tcPr>
          <w:p w14:paraId="082D39C9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4A0E8120" w14:textId="3D39AED9" w:rsidR="001814AF" w:rsidRPr="00757B90" w:rsidRDefault="001814A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Основы стропальных и такелажных работ</w:t>
            </w:r>
          </w:p>
        </w:tc>
      </w:tr>
      <w:tr w:rsidR="00757B90" w:rsidRPr="00757B90" w14:paraId="52AD8404" w14:textId="77777777" w:rsidTr="003E2E6E">
        <w:trPr>
          <w:trHeight w:val="77"/>
        </w:trPr>
        <w:tc>
          <w:tcPr>
            <w:tcW w:w="2731" w:type="dxa"/>
            <w:vMerge/>
            <w:shd w:val="clear" w:color="auto" w:fill="auto"/>
          </w:tcPr>
          <w:p w14:paraId="2AA589E2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2BA777D9" w14:textId="0CF40E5B" w:rsidR="001814AF" w:rsidRPr="00757B90" w:rsidRDefault="00AF04EA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Профессиональную терминологию в области трубо-печных работ</w:t>
            </w:r>
          </w:p>
        </w:tc>
      </w:tr>
      <w:bookmarkEnd w:id="35"/>
      <w:tr w:rsidR="001814AF" w:rsidRPr="00757B90" w14:paraId="3989DE58" w14:textId="77777777" w:rsidTr="002A5842">
        <w:trPr>
          <w:trHeight w:val="131"/>
        </w:trPr>
        <w:tc>
          <w:tcPr>
            <w:tcW w:w="2731" w:type="dxa"/>
            <w:tcBorders>
              <w:bottom w:val="single" w:sz="4" w:space="0" w:color="auto"/>
            </w:tcBorders>
          </w:tcPr>
          <w:p w14:paraId="2736472F" w14:textId="77777777" w:rsidR="001814AF" w:rsidRPr="00757B90" w:rsidRDefault="001814AF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04" w:type="dxa"/>
            <w:tcBorders>
              <w:bottom w:val="single" w:sz="4" w:space="0" w:color="auto"/>
            </w:tcBorders>
          </w:tcPr>
          <w:p w14:paraId="6855AAE4" w14:textId="77777777" w:rsidR="001814AF" w:rsidRPr="00757B90" w:rsidRDefault="001814A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  <w:bookmarkEnd w:id="34"/>
    </w:tbl>
    <w:p w14:paraId="4FE93570" w14:textId="77777777" w:rsidR="00ED3E7B" w:rsidRPr="00757B90" w:rsidRDefault="00ED3E7B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14:paraId="21F04E31" w14:textId="71D56084" w:rsidR="008204F1" w:rsidRPr="00757B90" w:rsidRDefault="008204F1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3.1.</w:t>
      </w:r>
      <w:r w:rsidR="00FD05B3" w:rsidRPr="00757B90">
        <w:rPr>
          <w:rFonts w:ascii="Times New Roman" w:hAnsi="Times New Roman" w:cs="Times New Roman"/>
          <w:color w:val="auto"/>
        </w:rPr>
        <w:t>2</w:t>
      </w:r>
      <w:r w:rsidRPr="00757B90">
        <w:rPr>
          <w:rFonts w:ascii="Times New Roman" w:hAnsi="Times New Roman" w:cs="Times New Roman"/>
          <w:color w:val="auto"/>
        </w:rPr>
        <w:t>. Трудовая функция</w:t>
      </w:r>
    </w:p>
    <w:bookmarkEnd w:id="32"/>
    <w:p w14:paraId="1AF464BA" w14:textId="77777777" w:rsidR="008204F1" w:rsidRPr="00757B90" w:rsidRDefault="008204F1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795223C4" w14:textId="77777777" w:rsidTr="003E2E6E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8EC84" w14:textId="77777777" w:rsidR="008204F1" w:rsidRPr="00757B90" w:rsidRDefault="008204F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65F97" w14:textId="1DD61586" w:rsidR="008204F1" w:rsidRPr="00757B90" w:rsidRDefault="00FD359E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Выполнение сопутствующих мероприятий для производства трубо-печных работ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2E0350" w14:textId="77777777" w:rsidR="008204F1" w:rsidRPr="00757B90" w:rsidRDefault="008204F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1FDA4" w14:textId="16195C0B" w:rsidR="008204F1" w:rsidRPr="00757B90" w:rsidRDefault="008204F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А/0</w:t>
            </w:r>
            <w:r w:rsidR="00FD05B3" w:rsidRPr="00757B90">
              <w:rPr>
                <w:rFonts w:ascii="Times New Roman" w:hAnsi="Times New Roman" w:cs="Times New Roman"/>
              </w:rPr>
              <w:t>2</w:t>
            </w:r>
            <w:r w:rsidRPr="00757B90">
              <w:rPr>
                <w:rFonts w:ascii="Times New Roman" w:hAnsi="Times New Roman" w:cs="Times New Roman"/>
              </w:rPr>
              <w:t>.</w:t>
            </w:r>
            <w:r w:rsidR="00C23BC3" w:rsidRPr="00757B9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AC2D6E" w14:textId="77777777" w:rsidR="008204F1" w:rsidRPr="00757B90" w:rsidRDefault="008204F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57BF49" w14:textId="53241FCD" w:rsidR="008204F1" w:rsidRPr="00757B90" w:rsidRDefault="00C23BC3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2</w:t>
            </w:r>
          </w:p>
        </w:tc>
      </w:tr>
    </w:tbl>
    <w:p w14:paraId="5F3304A5" w14:textId="77777777" w:rsidR="008204F1" w:rsidRPr="00757B90" w:rsidRDefault="008204F1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757B90" w:rsidRPr="00757B90" w14:paraId="0AE9C381" w14:textId="77777777" w:rsidTr="0074616C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2441" w14:textId="77777777" w:rsidR="0074616C" w:rsidRPr="00757B90" w:rsidRDefault="0074616C" w:rsidP="00434409">
            <w:pPr>
              <w:pStyle w:val="a6"/>
              <w:rPr>
                <w:rFonts w:ascii="Times New Roman" w:hAnsi="Times New Roman" w:cs="Times New Roman"/>
              </w:rPr>
            </w:pPr>
            <w:bookmarkStart w:id="36" w:name="sub_3111"/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  <w:bookmarkEnd w:id="36"/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5413" w14:textId="77777777" w:rsidR="0074616C" w:rsidRPr="00757B90" w:rsidRDefault="0074616C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  <w:p w14:paraId="74E9A42E" w14:textId="5488C8B9" w:rsidR="0074616C" w:rsidRPr="00757B90" w:rsidRDefault="0074616C" w:rsidP="00434409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7F5B" w14:textId="77777777" w:rsidR="0074616C" w:rsidRPr="00757B90" w:rsidRDefault="0074616C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AFA3" w14:textId="77777777" w:rsidR="0074616C" w:rsidRPr="00757B90" w:rsidRDefault="0074616C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64B112" w14:textId="77777777" w:rsidR="0074616C" w:rsidRPr="00757B90" w:rsidRDefault="0074616C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8204F1" w:rsidRPr="00757B90" w14:paraId="1501E59F" w14:textId="77777777" w:rsidTr="0074616C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FDD5AC" w14:textId="77777777" w:rsidR="008204F1" w:rsidRPr="00757B90" w:rsidRDefault="008204F1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FB0EF6" w14:textId="77777777" w:rsidR="008204F1" w:rsidRPr="00757B90" w:rsidRDefault="008204F1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79C74A" w14:textId="77777777" w:rsidR="008204F1" w:rsidRPr="00757B90" w:rsidRDefault="008204F1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DF2625" w14:textId="77777777" w:rsidR="008204F1" w:rsidRPr="00757B90" w:rsidRDefault="008204F1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C71F1F" w14:textId="77777777" w:rsidR="008204F1" w:rsidRPr="00757B90" w:rsidRDefault="008204F1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3606AF48" w14:textId="55A6EFD6" w:rsidR="0074035A" w:rsidRPr="00757B90" w:rsidRDefault="0074035A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04"/>
      </w:tblGrid>
      <w:tr w:rsidR="00757B90" w:rsidRPr="00757B90" w14:paraId="05375109" w14:textId="77777777" w:rsidTr="003E2E6E">
        <w:trPr>
          <w:trHeight w:val="317"/>
        </w:trPr>
        <w:tc>
          <w:tcPr>
            <w:tcW w:w="2731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33E67213" w14:textId="7CC6EF30" w:rsidR="00061EDF" w:rsidRPr="00757B90" w:rsidRDefault="00061EDF" w:rsidP="00434409">
            <w:pPr>
              <w:pStyle w:val="a6"/>
              <w:rPr>
                <w:rFonts w:ascii="Times New Roman" w:hAnsi="Times New Roman" w:cs="Times New Roman"/>
              </w:rPr>
            </w:pPr>
            <w:bookmarkStart w:id="37" w:name="sub_3112"/>
            <w:r w:rsidRPr="00757B90">
              <w:rPr>
                <w:rFonts w:ascii="Times New Roman" w:hAnsi="Times New Roman" w:cs="Times New Roman"/>
              </w:rPr>
              <w:t>Трудовые действия</w:t>
            </w:r>
            <w:bookmarkEnd w:id="37"/>
          </w:p>
          <w:p w14:paraId="303526CE" w14:textId="77777777" w:rsidR="00061EDF" w:rsidRPr="00757B90" w:rsidRDefault="00061EDF" w:rsidP="00434409">
            <w:pPr>
              <w:rPr>
                <w:rFonts w:ascii="Times New Roman" w:hAnsi="Times New Roman" w:cs="Times New Roman"/>
              </w:rPr>
            </w:pPr>
          </w:p>
          <w:p w14:paraId="67D6AFE1" w14:textId="77777777" w:rsidR="00061EDF" w:rsidRPr="00757B90" w:rsidRDefault="00061EDF" w:rsidP="00434409">
            <w:pPr>
              <w:rPr>
                <w:rFonts w:ascii="Times New Roman" w:hAnsi="Times New Roman" w:cs="Times New Roman"/>
              </w:rPr>
            </w:pPr>
          </w:p>
          <w:p w14:paraId="224C1556" w14:textId="05C00C0F" w:rsidR="00061EDF" w:rsidRPr="00757B90" w:rsidRDefault="00061EDF" w:rsidP="004344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DB401C" w14:textId="1B6E4498" w:rsidR="00061EDF" w:rsidRPr="00757B90" w:rsidRDefault="00061ED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Получение задания на выполнение сопутствующих мероприятий для производства </w:t>
            </w:r>
            <w:r w:rsidR="006A7612" w:rsidRPr="00757B90">
              <w:t>трубо-печных работ</w:t>
            </w:r>
          </w:p>
        </w:tc>
      </w:tr>
      <w:tr w:rsidR="00757B90" w:rsidRPr="00757B90" w14:paraId="3DF86C54" w14:textId="77777777" w:rsidTr="003E2E6E">
        <w:trPr>
          <w:trHeight w:val="101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2F49BF6" w14:textId="77777777" w:rsidR="00061EDF" w:rsidRPr="00757B90" w:rsidRDefault="00061ED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101B6A" w14:textId="58BAFAE6" w:rsidR="00061EDF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t xml:space="preserve">Обустройство рабочего места </w:t>
            </w:r>
            <w:r w:rsidR="00061EDF" w:rsidRPr="00757B90">
              <w:t xml:space="preserve">для проведения сопутствующих мероприятий для производства </w:t>
            </w:r>
            <w:r w:rsidR="006A7612" w:rsidRPr="00757B90">
              <w:t>трубо-печных работ</w:t>
            </w:r>
            <w:r w:rsidR="00061EDF" w:rsidRPr="00757B90">
              <w:t xml:space="preserve"> </w:t>
            </w:r>
          </w:p>
        </w:tc>
      </w:tr>
      <w:tr w:rsidR="00757B90" w:rsidRPr="00757B90" w14:paraId="7A959F6B" w14:textId="77777777" w:rsidTr="003E2E6E">
        <w:trPr>
          <w:trHeight w:val="8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92ECB87" w14:textId="77777777" w:rsidR="00061EDF" w:rsidRPr="00757B90" w:rsidRDefault="00061ED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2F3F4" w14:textId="28ECC123" w:rsidR="00061EDF" w:rsidRPr="00757B90" w:rsidRDefault="00061ED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Подбор и приспособление ручного и механизированного инструмента для проведения сопутствующих мероприятий для производства </w:t>
            </w:r>
            <w:r w:rsidR="006A7612" w:rsidRPr="00757B90">
              <w:t>трубо-печных работ</w:t>
            </w:r>
            <w:r w:rsidR="001F6DD1" w:rsidRPr="00757B90">
              <w:t xml:space="preserve"> </w:t>
            </w:r>
          </w:p>
        </w:tc>
      </w:tr>
      <w:tr w:rsidR="00757B90" w:rsidRPr="00757B90" w14:paraId="7D93981D" w14:textId="77777777" w:rsidTr="003E2E6E">
        <w:trPr>
          <w:trHeight w:val="781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9A00C2A" w14:textId="77777777" w:rsidR="001F6DD1" w:rsidRPr="00757B90" w:rsidRDefault="001F6DD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2BFF5604" w14:textId="066136EA" w:rsidR="001F6DD1" w:rsidRPr="00757B90" w:rsidRDefault="001F6DD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Подбор и определение исправности средств индивидуальной защиты</w:t>
            </w:r>
            <w:r w:rsidRPr="00757B90">
              <w:t xml:space="preserve"> </w:t>
            </w:r>
            <w:r w:rsidRPr="00757B90">
              <w:rPr>
                <w:rFonts w:eastAsia="Times New Roman"/>
              </w:rPr>
              <w:t xml:space="preserve">для проведения сопутствующих мероприятий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Pr="00757B90">
              <w:rPr>
                <w:rFonts w:eastAsia="Times New Roman"/>
              </w:rPr>
              <w:t xml:space="preserve"> </w:t>
            </w:r>
          </w:p>
        </w:tc>
      </w:tr>
      <w:tr w:rsidR="00757B90" w:rsidRPr="00757B90" w14:paraId="7EDC9BB7" w14:textId="77777777" w:rsidTr="003E2E6E">
        <w:trPr>
          <w:trHeight w:val="77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3D2115C" w14:textId="77777777" w:rsidR="00061EDF" w:rsidRPr="00757B90" w:rsidRDefault="00061ED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3CF0D9B4" w14:textId="25E24847" w:rsidR="00061EDF" w:rsidRPr="00757B90" w:rsidRDefault="00061EDF" w:rsidP="00434409">
            <w:pPr>
              <w:pStyle w:val="a5"/>
              <w:rPr>
                <w:rFonts w:cs="Times New Roman"/>
              </w:rPr>
            </w:pPr>
            <w:r w:rsidRPr="00757B90">
              <w:rPr>
                <w:rFonts w:cs="Times New Roman"/>
              </w:rPr>
              <w:t>Снятие фасок и зачистка граней строительных материалов от облоя</w:t>
            </w:r>
            <w:r w:rsidRPr="00757B90">
              <w:t xml:space="preserve"> при</w:t>
            </w:r>
            <w:r w:rsidRPr="00757B90">
              <w:rPr>
                <w:rFonts w:cs="Times New Roman"/>
              </w:rPr>
              <w:t xml:space="preserve"> производстве </w:t>
            </w:r>
            <w:r w:rsidR="006A7612" w:rsidRPr="00757B90">
              <w:rPr>
                <w:rFonts w:cs="Times New Roman"/>
              </w:rPr>
              <w:t>трубо-печных работ</w:t>
            </w:r>
          </w:p>
        </w:tc>
      </w:tr>
      <w:tr w:rsidR="00757B90" w:rsidRPr="00757B90" w14:paraId="490913F7" w14:textId="77777777" w:rsidTr="003E2E6E">
        <w:trPr>
          <w:trHeight w:val="77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57A51DB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40A30524" w14:textId="76D84CFC" w:rsidR="00BD464F" w:rsidRPr="00757B90" w:rsidRDefault="00BD464F" w:rsidP="00434409">
            <w:pPr>
              <w:pStyle w:val="a5"/>
              <w:rPr>
                <w:rFonts w:cs="Times New Roman"/>
              </w:rPr>
            </w:pPr>
            <w:r w:rsidRPr="00757B90">
              <w:rPr>
                <w:rFonts w:cs="Times New Roman"/>
              </w:rPr>
              <w:t>Очистка от старого раствора кирпичей, изразцов и печных приборов</w:t>
            </w:r>
          </w:p>
        </w:tc>
      </w:tr>
      <w:tr w:rsidR="00757B90" w:rsidRPr="00757B90" w14:paraId="79C62AD5" w14:textId="77777777" w:rsidTr="003E2E6E">
        <w:trPr>
          <w:trHeight w:val="33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04EA6B3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145E1E89" w14:textId="5BC99027" w:rsidR="00BD464F" w:rsidRPr="00757B90" w:rsidRDefault="00BD464F" w:rsidP="00434409">
            <w:pPr>
              <w:pStyle w:val="a5"/>
              <w:rPr>
                <w:rFonts w:cs="Times New Roman"/>
              </w:rPr>
            </w:pPr>
            <w:r w:rsidRPr="00757B90">
              <w:rPr>
                <w:rFonts w:cs="Times New Roman"/>
              </w:rPr>
              <w:t>Проведение разборки (полной и частичной) дымовых труб, очагов и печей, подлежащих ремонту, кроме облицованных изразцами</w:t>
            </w:r>
          </w:p>
        </w:tc>
      </w:tr>
      <w:tr w:rsidR="00757B90" w:rsidRPr="00757B90" w14:paraId="220BE243" w14:textId="77777777" w:rsidTr="003E2E6E">
        <w:trPr>
          <w:trHeight w:val="8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1437D7A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15315EBB" w14:textId="4D26FDB8" w:rsidR="00BD464F" w:rsidRPr="00757B90" w:rsidRDefault="00BD464F" w:rsidP="00434409">
            <w:pPr>
              <w:pStyle w:val="a5"/>
            </w:pPr>
            <w:r w:rsidRPr="00757B90">
              <w:rPr>
                <w:rFonts w:cs="Times New Roman"/>
              </w:rPr>
              <w:t xml:space="preserve">Резка и колка </w:t>
            </w:r>
            <w:r w:rsidRPr="00757B90">
              <w:t xml:space="preserve">ручным и механизированным </w:t>
            </w:r>
            <w:r w:rsidRPr="00757B90">
              <w:rPr>
                <w:rFonts w:cs="Times New Roman"/>
              </w:rPr>
              <w:t xml:space="preserve">инструментом кирпича по </w:t>
            </w:r>
            <w:r w:rsidRPr="00757B90">
              <w:rPr>
                <w:rFonts w:cs="Times New Roman"/>
              </w:rPr>
              <w:lastRenderedPageBreak/>
              <w:t>готовой разметке</w:t>
            </w:r>
            <w:r w:rsidRPr="00757B90">
              <w:t xml:space="preserve"> </w:t>
            </w:r>
          </w:p>
        </w:tc>
      </w:tr>
      <w:tr w:rsidR="00757B90" w:rsidRPr="00757B90" w14:paraId="730A069C" w14:textId="77777777" w:rsidTr="003E2E6E">
        <w:trPr>
          <w:trHeight w:val="8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CF3D767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719B6F4E" w14:textId="7FFBF886" w:rsidR="00BD464F" w:rsidRPr="00757B90" w:rsidRDefault="00BD464F" w:rsidP="00434409">
            <w:pPr>
              <w:pStyle w:val="a5"/>
            </w:pPr>
            <w:r w:rsidRPr="00757B90">
              <w:rPr>
                <w:rFonts w:cs="Times New Roman"/>
              </w:rPr>
              <w:t>Обработка</w:t>
            </w:r>
            <w:r w:rsidRPr="00757B90">
              <w:t xml:space="preserve"> ручным и механизированным инструментом искусственных и натуральных</w:t>
            </w:r>
            <w:r w:rsidRPr="00757B90">
              <w:rPr>
                <w:rFonts w:cs="Times New Roman"/>
              </w:rPr>
              <w:t xml:space="preserve"> строительных материалов по готовой разметке</w:t>
            </w:r>
            <w:r w:rsidRPr="00757B90">
              <w:t xml:space="preserve"> </w:t>
            </w:r>
          </w:p>
        </w:tc>
      </w:tr>
      <w:tr w:rsidR="00757B90" w:rsidRPr="00757B90" w14:paraId="521CD57B" w14:textId="77777777" w:rsidTr="003E2E6E">
        <w:trPr>
          <w:trHeight w:val="8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2AC7180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C8B2BD2" w14:textId="7F25FA0C" w:rsidR="00BD464F" w:rsidRPr="00757B90" w:rsidRDefault="00BD464F" w:rsidP="00434409">
            <w:pPr>
              <w:pStyle w:val="a5"/>
            </w:pPr>
            <w:r w:rsidRPr="00757B90">
              <w:rPr>
                <w:rFonts w:cs="Times New Roman"/>
              </w:rPr>
              <w:t xml:space="preserve">Швабровка печи, дымовой трубы и вентиляционного канала </w:t>
            </w:r>
          </w:p>
        </w:tc>
      </w:tr>
      <w:tr w:rsidR="00757B90" w:rsidRPr="00757B90" w14:paraId="407A4034" w14:textId="77777777" w:rsidTr="003E2E6E">
        <w:trPr>
          <w:trHeight w:val="8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74730E8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712C02F4" w14:textId="1E9E318C" w:rsidR="00BD464F" w:rsidRPr="00757B90" w:rsidRDefault="00BD464F" w:rsidP="00434409">
            <w:pPr>
              <w:pStyle w:val="a5"/>
              <w:rPr>
                <w:rFonts w:cs="Times New Roman"/>
              </w:rPr>
            </w:pPr>
            <w:r w:rsidRPr="00757B90">
              <w:rPr>
                <w:rFonts w:cs="Times New Roman"/>
              </w:rPr>
              <w:t>Очистка, обработка и подготовка под покраску, шпатлевание, грунтование поверхностей готового изделия и облицовочных строительных материалов</w:t>
            </w:r>
          </w:p>
        </w:tc>
      </w:tr>
      <w:tr w:rsidR="00757B90" w:rsidRPr="00757B90" w14:paraId="0D035EEC" w14:textId="77777777" w:rsidTr="003E2E6E">
        <w:trPr>
          <w:trHeight w:val="8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CFDE495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36EBDE" w14:textId="733F3E58" w:rsidR="00BD464F" w:rsidRPr="00757B90" w:rsidRDefault="00BD464F" w:rsidP="00434409">
            <w:pPr>
              <w:pStyle w:val="a5"/>
              <w:rPr>
                <w:rFonts w:cs="Times New Roman"/>
              </w:rPr>
            </w:pPr>
            <w:r w:rsidRPr="00757B90">
              <w:rPr>
                <w:rFonts w:cs="Times New Roman"/>
              </w:rPr>
              <w:t>Дефектовка и калибровка кирпича по размерам</w:t>
            </w:r>
            <w:r w:rsidRPr="00757B90">
              <w:t xml:space="preserve"> </w:t>
            </w:r>
            <w:r w:rsidRPr="00757B90">
              <w:rPr>
                <w:rFonts w:cs="Times New Roman"/>
              </w:rPr>
              <w:t xml:space="preserve">для производства </w:t>
            </w:r>
            <w:r w:rsidR="006A7612" w:rsidRPr="00757B90">
              <w:rPr>
                <w:rFonts w:cs="Times New Roman"/>
              </w:rPr>
              <w:t>трубо-печных работ</w:t>
            </w:r>
          </w:p>
        </w:tc>
      </w:tr>
      <w:tr w:rsidR="00757B90" w:rsidRPr="00757B90" w14:paraId="59AF8450" w14:textId="77777777" w:rsidTr="003E2E6E">
        <w:trPr>
          <w:trHeight w:val="232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55D2AD9" w14:textId="77777777" w:rsidR="00281E60" w:rsidRPr="00757B90" w:rsidRDefault="00281E60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724199A0" w14:textId="42087711" w:rsidR="00281E60" w:rsidRPr="00757B90" w:rsidRDefault="00281E60" w:rsidP="00434409">
            <w:pPr>
              <w:pStyle w:val="a5"/>
              <w:rPr>
                <w:rFonts w:cs="Times New Roman"/>
              </w:rPr>
            </w:pPr>
            <w:r w:rsidRPr="00757B90">
              <w:t xml:space="preserve">Проверка пригодности материалов для производства </w:t>
            </w:r>
            <w:r w:rsidR="006A7612" w:rsidRPr="00757B90">
              <w:t>трубо-печных работ</w:t>
            </w:r>
          </w:p>
        </w:tc>
      </w:tr>
      <w:tr w:rsidR="00757B90" w:rsidRPr="00757B90" w14:paraId="627D041B" w14:textId="77777777" w:rsidTr="003E2E6E">
        <w:trPr>
          <w:trHeight w:val="8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7070FC3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74F47D6F" w14:textId="3EF0A438" w:rsidR="00BD464F" w:rsidRPr="00757B90" w:rsidRDefault="00BD464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Зачистка лицевой поверхности печи, очага и дымовой трубы, затирка швов</w:t>
            </w:r>
            <w:r w:rsidRPr="00757B90">
              <w:t xml:space="preserve"> </w:t>
            </w:r>
          </w:p>
        </w:tc>
      </w:tr>
      <w:tr w:rsidR="00757B90" w:rsidRPr="00757B90" w14:paraId="340DCE2E" w14:textId="77777777" w:rsidTr="003E2E6E">
        <w:trPr>
          <w:trHeight w:val="8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62F6610" w14:textId="77777777" w:rsidR="00BB746A" w:rsidRPr="00757B90" w:rsidRDefault="00BB746A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336B3CF2" w14:textId="51D201C9" w:rsidR="00BB746A" w:rsidRPr="00757B90" w:rsidRDefault="00BB746A" w:rsidP="00434409">
            <w:pPr>
              <w:pStyle w:val="a5"/>
              <w:rPr>
                <w:rFonts w:cs="Times New Roman"/>
              </w:rPr>
            </w:pPr>
            <w:r w:rsidRPr="00757B90">
              <w:rPr>
                <w:rFonts w:cs="Times New Roman"/>
              </w:rPr>
              <w:t>Выполнение</w:t>
            </w:r>
            <w:r w:rsidR="00AB01C2" w:rsidRPr="00757B90">
              <w:rPr>
                <w:rFonts w:cs="Times New Roman"/>
              </w:rPr>
              <w:t xml:space="preserve"> </w:t>
            </w:r>
            <w:r w:rsidRPr="00757B90">
              <w:rPr>
                <w:rFonts w:cs="Times New Roman"/>
              </w:rPr>
              <w:t>строительны</w:t>
            </w:r>
            <w:r w:rsidR="00AB01C2" w:rsidRPr="00757B90">
              <w:rPr>
                <w:rFonts w:cs="Times New Roman"/>
              </w:rPr>
              <w:t>х</w:t>
            </w:r>
            <w:r w:rsidRPr="00757B90">
              <w:rPr>
                <w:rFonts w:cs="Times New Roman"/>
              </w:rPr>
              <w:t xml:space="preserve"> работ по </w:t>
            </w:r>
            <w:r w:rsidR="00EF5E8B">
              <w:rPr>
                <w:rFonts w:cs="Times New Roman"/>
              </w:rPr>
              <w:t>изготовлению</w:t>
            </w:r>
            <w:r w:rsidRPr="00757B90">
              <w:rPr>
                <w:rFonts w:cs="Times New Roman"/>
              </w:rPr>
              <w:t xml:space="preserve"> </w:t>
            </w:r>
            <w:r w:rsidR="00D12944" w:rsidRPr="00757B90">
              <w:rPr>
                <w:rFonts w:cs="Times New Roman"/>
              </w:rPr>
              <w:t xml:space="preserve">подошвы, </w:t>
            </w:r>
            <w:r w:rsidRPr="00757B90">
              <w:rPr>
                <w:rFonts w:cs="Times New Roman"/>
              </w:rPr>
              <w:t>оснований и кладке фундаментов под хозяйственно-бытовой печи</w:t>
            </w:r>
            <w:r w:rsidRPr="00757B90">
              <w:t xml:space="preserve"> под контролем </w:t>
            </w:r>
            <w:r w:rsidRPr="00757B90">
              <w:rPr>
                <w:rFonts w:cs="Times New Roman"/>
              </w:rPr>
              <w:t>работника более высокого уровня квалификации</w:t>
            </w:r>
            <w:r w:rsidR="00D12944" w:rsidRPr="00757B90">
              <w:rPr>
                <w:rFonts w:cs="Times New Roman"/>
              </w:rPr>
              <w:t xml:space="preserve"> </w:t>
            </w:r>
          </w:p>
        </w:tc>
      </w:tr>
      <w:tr w:rsidR="00757B90" w:rsidRPr="00757B90" w14:paraId="3350895F" w14:textId="77777777" w:rsidTr="003E2E6E">
        <w:trPr>
          <w:trHeight w:val="8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60CB002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FC929AD" w14:textId="1755EA24" w:rsidR="00BD464F" w:rsidRPr="00757B90" w:rsidRDefault="00BD464F" w:rsidP="00434409">
            <w:pPr>
              <w:pStyle w:val="a5"/>
              <w:rPr>
                <w:rFonts w:cs="Times New Roman"/>
              </w:rPr>
            </w:pPr>
            <w:r w:rsidRPr="00757B90">
              <w:rPr>
                <w:rFonts w:cs="Times New Roman"/>
              </w:rPr>
              <w:t xml:space="preserve">Уборка рабочего места после окончания проведения </w:t>
            </w:r>
            <w:r w:rsidR="006A7612" w:rsidRPr="00757B90">
              <w:rPr>
                <w:rFonts w:cs="Times New Roman"/>
              </w:rPr>
              <w:t>трубо-печных работ</w:t>
            </w:r>
          </w:p>
        </w:tc>
      </w:tr>
      <w:tr w:rsidR="00757B90" w:rsidRPr="00757B90" w14:paraId="386A992C" w14:textId="77777777" w:rsidTr="003E2E6E">
        <w:trPr>
          <w:trHeight w:val="909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3B2CBD7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6D42D823" w14:textId="3274F62A" w:rsidR="00BD464F" w:rsidRPr="00757B90" w:rsidRDefault="00BD464F" w:rsidP="00434409">
            <w:pPr>
              <w:pStyle w:val="a5"/>
              <w:rPr>
                <w:rFonts w:cs="Times New Roman"/>
              </w:rPr>
            </w:pPr>
            <w:r w:rsidRPr="00757B90">
              <w:rPr>
                <w:rFonts w:cs="Times New Roman"/>
              </w:rPr>
              <w:t>Информирование работника более высокого уровня квалификации при выявлении неисправностей, обнаружении дефектов или низкого качества материалов, а также работ, выполненных с отклонением от стандартных условий</w:t>
            </w:r>
            <w:r w:rsidR="00BB746A" w:rsidRPr="00757B90">
              <w:rPr>
                <w:rFonts w:cs="Times New Roman"/>
              </w:rPr>
              <w:t xml:space="preserve"> </w:t>
            </w:r>
          </w:p>
        </w:tc>
      </w:tr>
      <w:tr w:rsidR="00757B90" w:rsidRPr="00757B90" w14:paraId="3B64B483" w14:textId="77777777" w:rsidTr="003E2E6E">
        <w:trPr>
          <w:trHeight w:val="154"/>
        </w:trPr>
        <w:tc>
          <w:tcPr>
            <w:tcW w:w="2731" w:type="dxa"/>
            <w:vMerge w:val="restart"/>
            <w:shd w:val="clear" w:color="auto" w:fill="auto"/>
          </w:tcPr>
          <w:p w14:paraId="65D6DC07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  <w:bookmarkStart w:id="38" w:name="sub_3113"/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04" w:type="dxa"/>
            <w:shd w:val="clear" w:color="auto" w:fill="auto"/>
          </w:tcPr>
          <w:p w14:paraId="7EC3DF91" w14:textId="77DD1B59" w:rsidR="00BD464F" w:rsidRPr="00757B90" w:rsidRDefault="00BD464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 xml:space="preserve">Оценивать состояние рабочего места на соответствие требованиям охраны труда при выполнении сопутствующих мероприятий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Pr="00757B90">
              <w:rPr>
                <w:rFonts w:eastAsia="Times New Roman"/>
              </w:rPr>
              <w:t xml:space="preserve"> </w:t>
            </w:r>
          </w:p>
        </w:tc>
      </w:tr>
      <w:tr w:rsidR="00757B90" w:rsidRPr="00757B90" w14:paraId="0039636F" w14:textId="77777777" w:rsidTr="003E2E6E">
        <w:tc>
          <w:tcPr>
            <w:tcW w:w="2731" w:type="dxa"/>
            <w:vMerge/>
            <w:shd w:val="clear" w:color="auto" w:fill="auto"/>
          </w:tcPr>
          <w:p w14:paraId="216DE2BA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F9FCAF2" w14:textId="59B53950" w:rsidR="00BD464F" w:rsidRPr="00757B90" w:rsidRDefault="00BD464F" w:rsidP="00434409">
            <w:pPr>
              <w:ind w:right="102" w:firstLine="0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Определять исправность средств индивидуальной защиты</w:t>
            </w:r>
            <w:r w:rsidRPr="00757B90">
              <w:t xml:space="preserve"> </w:t>
            </w:r>
            <w:r w:rsidRPr="00757B90">
              <w:rPr>
                <w:rFonts w:eastAsia="Times New Roman"/>
              </w:rPr>
              <w:t xml:space="preserve">для производства сопутствующих мероприятий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Pr="00757B90">
              <w:rPr>
                <w:rFonts w:eastAsia="Times New Roman"/>
              </w:rPr>
              <w:t xml:space="preserve"> </w:t>
            </w:r>
          </w:p>
        </w:tc>
      </w:tr>
      <w:tr w:rsidR="00757B90" w:rsidRPr="00757B90" w14:paraId="3C80241C" w14:textId="77777777" w:rsidTr="003E2E6E">
        <w:trPr>
          <w:trHeight w:val="85"/>
        </w:trPr>
        <w:tc>
          <w:tcPr>
            <w:tcW w:w="2731" w:type="dxa"/>
            <w:vMerge/>
            <w:shd w:val="clear" w:color="auto" w:fill="auto"/>
          </w:tcPr>
          <w:p w14:paraId="34A851AC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3851FDBE" w14:textId="77777777" w:rsidR="00BD464F" w:rsidRPr="00757B90" w:rsidRDefault="00BD464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 xml:space="preserve">Подбирать и приспосабливать ручной и механизированный инструмент для выполнения технологического процесса </w:t>
            </w:r>
          </w:p>
        </w:tc>
      </w:tr>
      <w:tr w:rsidR="00757B90" w:rsidRPr="00757B90" w14:paraId="511ABEA4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1AF627F5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bottom w:val="single" w:sz="4" w:space="0" w:color="auto"/>
            </w:tcBorders>
            <w:shd w:val="clear" w:color="auto" w:fill="auto"/>
          </w:tcPr>
          <w:p w14:paraId="7067970D" w14:textId="6651D7D4" w:rsidR="00BD464F" w:rsidRPr="00757B90" w:rsidRDefault="00BD464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Снимать фаски и зачищать грани строительных материалов от облоя при производстве </w:t>
            </w:r>
            <w:r w:rsidR="006A7612" w:rsidRPr="00757B90">
              <w:rPr>
                <w:rFonts w:ascii="Times New Roman" w:hAnsi="Times New Roman" w:cs="Times New Roman"/>
              </w:rPr>
              <w:t>трубо-печных работ</w:t>
            </w:r>
          </w:p>
        </w:tc>
      </w:tr>
      <w:tr w:rsidR="00757B90" w:rsidRPr="00757B90" w14:paraId="0061E9C2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0A10693B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bottom w:val="single" w:sz="4" w:space="0" w:color="auto"/>
            </w:tcBorders>
            <w:shd w:val="clear" w:color="auto" w:fill="auto"/>
          </w:tcPr>
          <w:p w14:paraId="32A1B322" w14:textId="50A3AE2F" w:rsidR="00BD464F" w:rsidRPr="00757B90" w:rsidRDefault="00BD464F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>Проводить разборку (полную и частичную) дымовых труб, очагов и печей, подлежащих ремонту, кроме облицованных изразцами</w:t>
            </w:r>
          </w:p>
        </w:tc>
      </w:tr>
      <w:tr w:rsidR="00757B90" w:rsidRPr="00757B90" w14:paraId="6ABFE62C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4751791D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bottom w:val="single" w:sz="4" w:space="0" w:color="auto"/>
            </w:tcBorders>
            <w:shd w:val="clear" w:color="auto" w:fill="auto"/>
          </w:tcPr>
          <w:p w14:paraId="1BA02BE0" w14:textId="4E1CF4F4" w:rsidR="00BD464F" w:rsidRPr="00757B90" w:rsidRDefault="00BD464F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>Пользоваться ручным и механизированным инструментом при резке и колке кирпича по готовой разметке</w:t>
            </w:r>
          </w:p>
        </w:tc>
      </w:tr>
      <w:tr w:rsidR="00757B90" w:rsidRPr="00757B90" w14:paraId="40DAB525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5EEE0FDB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bottom w:val="single" w:sz="4" w:space="0" w:color="auto"/>
            </w:tcBorders>
            <w:shd w:val="clear" w:color="auto" w:fill="auto"/>
          </w:tcPr>
          <w:p w14:paraId="6DE337A5" w14:textId="34CDA049" w:rsidR="00BD464F" w:rsidRPr="00757B90" w:rsidRDefault="00BD464F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>Пользоваться ручным и механизированным инструментом при обработке искусственных и натуральных строительных материалов по готовой разметке</w:t>
            </w:r>
          </w:p>
        </w:tc>
      </w:tr>
      <w:tr w:rsidR="00757B90" w:rsidRPr="00757B90" w14:paraId="6E79E244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04BC54BA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bottom w:val="single" w:sz="4" w:space="0" w:color="auto"/>
            </w:tcBorders>
            <w:shd w:val="clear" w:color="auto" w:fill="auto"/>
          </w:tcPr>
          <w:p w14:paraId="480B243C" w14:textId="32A40622" w:rsidR="00BD464F" w:rsidRPr="00757B90" w:rsidRDefault="00BD464F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>Осуществлять швабровку печи, дымовой трубы и вентиляционного канала</w:t>
            </w:r>
          </w:p>
        </w:tc>
      </w:tr>
      <w:tr w:rsidR="00757B90" w:rsidRPr="00757B90" w14:paraId="6FBD1736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21641E31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bottom w:val="single" w:sz="4" w:space="0" w:color="auto"/>
            </w:tcBorders>
            <w:shd w:val="clear" w:color="auto" w:fill="auto"/>
          </w:tcPr>
          <w:p w14:paraId="18E6F7CC" w14:textId="55BB183E" w:rsidR="00BD464F" w:rsidRPr="00757B90" w:rsidRDefault="00BD464F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>Осуществлять зачистку лицевой поверхности печи, очага и дымовой трубы, затирку швов</w:t>
            </w:r>
          </w:p>
        </w:tc>
      </w:tr>
      <w:tr w:rsidR="00757B90" w:rsidRPr="00757B90" w14:paraId="14FC0BC5" w14:textId="77777777" w:rsidTr="003E2E6E">
        <w:trPr>
          <w:trHeight w:val="342"/>
        </w:trPr>
        <w:tc>
          <w:tcPr>
            <w:tcW w:w="2731" w:type="dxa"/>
            <w:vMerge/>
            <w:shd w:val="clear" w:color="auto" w:fill="auto"/>
          </w:tcPr>
          <w:p w14:paraId="4430651C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FA3ABA1" w14:textId="454C92CC" w:rsidR="00BD464F" w:rsidRPr="00757B90" w:rsidRDefault="00BD464F" w:rsidP="00434409">
            <w:pPr>
              <w:pStyle w:val="a5"/>
              <w:rPr>
                <w:rFonts w:eastAsia="Times New Roman"/>
              </w:rPr>
            </w:pPr>
            <w:r w:rsidRPr="00757B90">
              <w:t xml:space="preserve">Выявлять причины неисправности в работе оборудования и механизмов, применяемых при производстве </w:t>
            </w:r>
            <w:r w:rsidR="006A7612" w:rsidRPr="00757B90">
              <w:t>трубо-печных работ</w:t>
            </w:r>
          </w:p>
        </w:tc>
      </w:tr>
      <w:tr w:rsidR="00757B90" w:rsidRPr="00757B90" w14:paraId="2E2AA58B" w14:textId="77777777" w:rsidTr="003E2E6E">
        <w:tc>
          <w:tcPr>
            <w:tcW w:w="2731" w:type="dxa"/>
            <w:vMerge w:val="restart"/>
            <w:shd w:val="clear" w:color="auto" w:fill="auto"/>
          </w:tcPr>
          <w:p w14:paraId="245C3499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04" w:type="dxa"/>
            <w:shd w:val="clear" w:color="auto" w:fill="auto"/>
          </w:tcPr>
          <w:p w14:paraId="005A959F" w14:textId="4D7F1D65" w:rsidR="00BD464F" w:rsidRPr="00757B90" w:rsidRDefault="00BD464F" w:rsidP="00434409">
            <w:pPr>
              <w:ind w:right="102" w:firstLine="0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 xml:space="preserve">Требования охраны труда при проведении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2225CCAA" w14:textId="77777777" w:rsidTr="003E2E6E">
        <w:tc>
          <w:tcPr>
            <w:tcW w:w="2731" w:type="dxa"/>
            <w:vMerge/>
            <w:shd w:val="clear" w:color="auto" w:fill="auto"/>
          </w:tcPr>
          <w:p w14:paraId="351D827D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4823D817" w14:textId="62893F1C" w:rsidR="00BD464F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="00BD464F" w:rsidRPr="00757B90">
              <w:rPr>
                <w:rFonts w:eastAsia="Times New Roman"/>
              </w:rPr>
              <w:t xml:space="preserve">и принцип работы инвентаря и инвентарных приспособлений для ремонтных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="00BD464F" w:rsidRPr="00757B90">
              <w:rPr>
                <w:rFonts w:eastAsia="Times New Roman"/>
              </w:rPr>
              <w:t xml:space="preserve"> </w:t>
            </w:r>
          </w:p>
        </w:tc>
      </w:tr>
      <w:tr w:rsidR="00757B90" w:rsidRPr="00757B90" w14:paraId="0416877E" w14:textId="77777777" w:rsidTr="003E2E6E">
        <w:tc>
          <w:tcPr>
            <w:tcW w:w="2731" w:type="dxa"/>
            <w:vMerge/>
            <w:shd w:val="clear" w:color="auto" w:fill="auto"/>
          </w:tcPr>
          <w:p w14:paraId="1F295539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FB73FC8" w14:textId="2B0F8EF8" w:rsidR="00BD464F" w:rsidRPr="00757B90" w:rsidRDefault="00C01BE8" w:rsidP="00434409">
            <w:pPr>
              <w:pStyle w:val="a5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="00BD464F" w:rsidRPr="00757B90">
              <w:rPr>
                <w:rFonts w:eastAsia="Times New Roman"/>
              </w:rPr>
              <w:t xml:space="preserve">и принцип работы ручного и механизированного инструмента для проведения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4B0EA2A8" w14:textId="77777777" w:rsidTr="003E2E6E">
        <w:tc>
          <w:tcPr>
            <w:tcW w:w="2731" w:type="dxa"/>
            <w:vMerge/>
            <w:shd w:val="clear" w:color="auto" w:fill="auto"/>
          </w:tcPr>
          <w:p w14:paraId="6F58AA36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3786D7B9" w14:textId="4AE1F256" w:rsidR="00BD464F" w:rsidRPr="00757B90" w:rsidRDefault="00BD464F" w:rsidP="00434409">
            <w:pPr>
              <w:ind w:right="102"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Основные виды материалов, применяемых при производстве </w:t>
            </w:r>
            <w:r w:rsidR="006A7612" w:rsidRPr="00757B90">
              <w:rPr>
                <w:rFonts w:ascii="Times New Roman" w:hAnsi="Times New Roman" w:cs="Times New Roman"/>
              </w:rPr>
              <w:t>трубо-</w:t>
            </w:r>
            <w:r w:rsidR="006A7612" w:rsidRPr="00757B90">
              <w:rPr>
                <w:rFonts w:ascii="Times New Roman" w:hAnsi="Times New Roman" w:cs="Times New Roman"/>
              </w:rPr>
              <w:lastRenderedPageBreak/>
              <w:t>печных работ</w:t>
            </w:r>
          </w:p>
        </w:tc>
      </w:tr>
      <w:tr w:rsidR="00757B90" w:rsidRPr="00757B90" w14:paraId="54046303" w14:textId="77777777" w:rsidTr="003E2E6E">
        <w:trPr>
          <w:trHeight w:val="273"/>
        </w:trPr>
        <w:tc>
          <w:tcPr>
            <w:tcW w:w="2731" w:type="dxa"/>
            <w:vMerge/>
            <w:shd w:val="clear" w:color="auto" w:fill="auto"/>
          </w:tcPr>
          <w:p w14:paraId="0B82E7B1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37FF30EA" w14:textId="0A9F9E5E" w:rsidR="00BD464F" w:rsidRPr="00757B90" w:rsidRDefault="00BD464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Основные требования, предъявляемые к качеству кирпича и раствора</w:t>
            </w:r>
          </w:p>
        </w:tc>
      </w:tr>
      <w:tr w:rsidR="00757B90" w:rsidRPr="00757B90" w14:paraId="51D8325E" w14:textId="77777777" w:rsidTr="003E2E6E">
        <w:trPr>
          <w:trHeight w:val="273"/>
        </w:trPr>
        <w:tc>
          <w:tcPr>
            <w:tcW w:w="2731" w:type="dxa"/>
            <w:vMerge/>
            <w:shd w:val="clear" w:color="auto" w:fill="auto"/>
          </w:tcPr>
          <w:p w14:paraId="41A36D58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35A68F67" w14:textId="33F134AF" w:rsidR="00BD464F" w:rsidRPr="00757B90" w:rsidRDefault="00BD464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Виды брака и способы его выявления, предупреждения и устранения</w:t>
            </w:r>
          </w:p>
        </w:tc>
      </w:tr>
      <w:tr w:rsidR="00757B90" w:rsidRPr="00757B90" w14:paraId="5595AFF0" w14:textId="77777777" w:rsidTr="003E2E6E">
        <w:trPr>
          <w:trHeight w:val="77"/>
        </w:trPr>
        <w:tc>
          <w:tcPr>
            <w:tcW w:w="2731" w:type="dxa"/>
            <w:vMerge/>
            <w:shd w:val="clear" w:color="auto" w:fill="auto"/>
          </w:tcPr>
          <w:p w14:paraId="47575A68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7D342C55" w14:textId="2B28F5E3" w:rsidR="00BD464F" w:rsidRPr="00757B90" w:rsidRDefault="00AF04EA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Профессиональную терминологию в области трубо-печных работ</w:t>
            </w:r>
          </w:p>
        </w:tc>
      </w:tr>
      <w:tr w:rsidR="00757B90" w:rsidRPr="00757B90" w14:paraId="0CB260F7" w14:textId="77777777" w:rsidTr="003E2E6E">
        <w:trPr>
          <w:trHeight w:val="131"/>
        </w:trPr>
        <w:tc>
          <w:tcPr>
            <w:tcW w:w="2731" w:type="dxa"/>
            <w:tcBorders>
              <w:bottom w:val="single" w:sz="4" w:space="0" w:color="auto"/>
            </w:tcBorders>
          </w:tcPr>
          <w:p w14:paraId="374427F1" w14:textId="77777777" w:rsidR="00BD464F" w:rsidRPr="00757B90" w:rsidRDefault="00BD464F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04" w:type="dxa"/>
            <w:tcBorders>
              <w:bottom w:val="single" w:sz="4" w:space="0" w:color="auto"/>
            </w:tcBorders>
            <w:shd w:val="clear" w:color="auto" w:fill="auto"/>
          </w:tcPr>
          <w:p w14:paraId="4CBD13EE" w14:textId="77777777" w:rsidR="00BD464F" w:rsidRPr="00757B90" w:rsidRDefault="00BD464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  <w:bookmarkEnd w:id="38"/>
    </w:tbl>
    <w:p w14:paraId="0CF1C444" w14:textId="77777777" w:rsidR="00926705" w:rsidRDefault="00926705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14:paraId="15B5A2C1" w14:textId="5AC45C71" w:rsidR="00926705" w:rsidRPr="00757B90" w:rsidRDefault="00926705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</w:t>
      </w:r>
      <w:r>
        <w:rPr>
          <w:rFonts w:ascii="Times New Roman" w:hAnsi="Times New Roman" w:cs="Times New Roman"/>
          <w:color w:val="auto"/>
        </w:rPr>
        <w:t>1</w:t>
      </w:r>
      <w:r w:rsidRPr="00757B90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</w:rPr>
        <w:t>3</w:t>
      </w:r>
      <w:r w:rsidRPr="00757B90">
        <w:rPr>
          <w:rFonts w:ascii="Times New Roman" w:hAnsi="Times New Roman" w:cs="Times New Roman"/>
          <w:color w:val="auto"/>
        </w:rPr>
        <w:t>. Трудовая функция</w:t>
      </w:r>
    </w:p>
    <w:p w14:paraId="7431826D" w14:textId="77777777" w:rsidR="00926705" w:rsidRPr="00757B90" w:rsidRDefault="00926705" w:rsidP="00434409"/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926705" w:rsidRPr="00757B90" w14:paraId="3A3E74B8" w14:textId="77777777" w:rsidTr="0097338C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59845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F4E89" w14:textId="492751D6" w:rsidR="00926705" w:rsidRPr="00757B90" w:rsidRDefault="00926705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5553AB">
              <w:rPr>
                <w:rFonts w:ascii="Times New Roman" w:hAnsi="Times New Roman" w:cs="Times New Roman"/>
              </w:rPr>
              <w:t xml:space="preserve">Установка и подготовка к работе простых полносборных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Pr="005553AB">
              <w:rPr>
                <w:rFonts w:ascii="Times New Roman" w:hAnsi="Times New Roman" w:cs="Times New Roman"/>
              </w:rPr>
              <w:t>заводского изготовления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C48B7B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79985" w14:textId="782BC732" w:rsidR="00926705" w:rsidRPr="00757B90" w:rsidRDefault="003F196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926705" w:rsidRPr="00757B90">
              <w:rPr>
                <w:rFonts w:ascii="Times New Roman" w:hAnsi="Times New Roman" w:cs="Times New Roman"/>
              </w:rPr>
              <w:t>/0</w:t>
            </w:r>
            <w:r>
              <w:rPr>
                <w:rFonts w:ascii="Times New Roman" w:hAnsi="Times New Roman" w:cs="Times New Roman"/>
              </w:rPr>
              <w:t>3</w:t>
            </w:r>
            <w:r w:rsidR="00926705" w:rsidRPr="00757B90">
              <w:rPr>
                <w:rFonts w:ascii="Times New Roman" w:hAnsi="Times New Roman" w:cs="Times New Roman"/>
              </w:rPr>
              <w:t>.2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F3940C3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762A37" w14:textId="77777777" w:rsidR="00926705" w:rsidRPr="00757B90" w:rsidRDefault="0092670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2</w:t>
            </w:r>
          </w:p>
        </w:tc>
      </w:tr>
    </w:tbl>
    <w:p w14:paraId="091090B0" w14:textId="77777777" w:rsidR="00926705" w:rsidRPr="00757B90" w:rsidRDefault="00926705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926705" w:rsidRPr="00757B90" w14:paraId="22EA5956" w14:textId="77777777" w:rsidTr="0097338C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5B3F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5948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C704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0D693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E46B04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926705" w:rsidRPr="00757B90" w14:paraId="2E279017" w14:textId="77777777" w:rsidTr="0097338C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720CC4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606A7C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E1E221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ACBF9D" w14:textId="77777777" w:rsidR="00926705" w:rsidRPr="00757B90" w:rsidRDefault="0092670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43FC9A5" w14:textId="77777777" w:rsidR="00926705" w:rsidRPr="00757B90" w:rsidRDefault="0092670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3ECF9155" w14:textId="77777777" w:rsidR="00926705" w:rsidRPr="00757B90" w:rsidRDefault="00926705" w:rsidP="00434409">
      <w:pPr>
        <w:rPr>
          <w:rFonts w:ascii="Times New Roman" w:hAnsi="Times New Roman" w:cs="Times New Roman"/>
        </w:rPr>
      </w:pPr>
    </w:p>
    <w:tbl>
      <w:tblPr>
        <w:tblW w:w="102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63"/>
      </w:tblGrid>
      <w:tr w:rsidR="00926705" w:rsidRPr="00757B90" w14:paraId="793EEB2C" w14:textId="77777777" w:rsidTr="0097338C">
        <w:trPr>
          <w:trHeight w:val="85"/>
        </w:trPr>
        <w:tc>
          <w:tcPr>
            <w:tcW w:w="273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C072E97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31FFB" w14:textId="0A3BC6BA" w:rsidR="00926705" w:rsidRPr="006145AE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Получение задания от работника более высокого уровня квалификации на установку </w:t>
            </w:r>
            <w:r w:rsidRPr="006145AE">
              <w:t xml:space="preserve">простых полносборных хозяйственно-бытовых </w:t>
            </w:r>
            <w:r w:rsidR="00434409">
              <w:t xml:space="preserve">печей </w:t>
            </w:r>
            <w:r w:rsidRPr="006145AE">
              <w:t xml:space="preserve">заводского изготовления </w:t>
            </w:r>
          </w:p>
        </w:tc>
      </w:tr>
      <w:tr w:rsidR="00926705" w:rsidRPr="00757B90" w14:paraId="32845C92" w14:textId="77777777" w:rsidTr="0097338C">
        <w:trPr>
          <w:trHeight w:val="242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DD0F516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5741CE" w14:textId="77777777" w:rsidR="00926705" w:rsidRPr="00757B90" w:rsidRDefault="00926705" w:rsidP="00434409">
            <w:pPr>
              <w:pStyle w:val="a5"/>
            </w:pPr>
            <w:r w:rsidRPr="00757B90">
              <w:t>Изучение сопроводительной технической документации изготовител</w:t>
            </w:r>
            <w:r>
              <w:t>ей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>по установке и эксплуатации</w:t>
            </w:r>
            <w:r w:rsidRPr="00757B90">
              <w:t xml:space="preserve"> </w:t>
            </w:r>
            <w:r w:rsidRPr="006145AE">
              <w:rPr>
                <w:rFonts w:ascii="Times New Roman" w:hAnsi="Times New Roman" w:cs="Times New Roman"/>
              </w:rPr>
              <w:t>простых полносборных хозяйственно-бытовых печей заводского изготовления</w:t>
            </w:r>
          </w:p>
        </w:tc>
      </w:tr>
      <w:tr w:rsidR="00926705" w:rsidRPr="00757B90" w14:paraId="1EB5E2A3" w14:textId="77777777" w:rsidTr="0097338C">
        <w:trPr>
          <w:trHeight w:val="26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AE013A0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D98A6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>Об</w:t>
            </w:r>
            <w:r>
              <w:t>устройство</w:t>
            </w:r>
            <w:r w:rsidRPr="00757B90">
              <w:t xml:space="preserve"> рабочего места для проведения работ по</w:t>
            </w:r>
            <w:r>
              <w:t xml:space="preserve"> изготовлению</w:t>
            </w:r>
            <w:r w:rsidRPr="00757B90">
              <w:t xml:space="preserve"> </w:t>
            </w:r>
            <w:r w:rsidRPr="006145AE">
              <w:t>простых полносборных хозяйственно-бытовых печей заводского изготовления</w:t>
            </w:r>
            <w:r>
              <w:t xml:space="preserve"> </w:t>
            </w:r>
          </w:p>
        </w:tc>
      </w:tr>
      <w:tr w:rsidR="00926705" w:rsidRPr="00757B90" w14:paraId="3AB2045A" w14:textId="77777777" w:rsidTr="0097338C">
        <w:trPr>
          <w:trHeight w:val="568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2C441E2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205D8E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>Подбор и определение исправности инструмент</w:t>
            </w:r>
            <w:r>
              <w:t>ов</w:t>
            </w:r>
            <w:r w:rsidRPr="00757B90">
              <w:t xml:space="preserve">, средств индивидуальной защиты </w:t>
            </w:r>
          </w:p>
        </w:tc>
      </w:tr>
      <w:tr w:rsidR="00926705" w:rsidRPr="00757B90" w14:paraId="320DC7C7" w14:textId="77777777" w:rsidTr="0097338C">
        <w:trPr>
          <w:trHeight w:val="256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A5DBC99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</w:tcPr>
          <w:p w14:paraId="5919137F" w14:textId="77777777" w:rsidR="00926705" w:rsidRPr="00757B90" w:rsidRDefault="00926705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ascii="Times New Roman" w:hAnsi="Times New Roman" w:cs="Times New Roman"/>
              </w:rPr>
              <w:t>Определение мест установки</w:t>
            </w:r>
            <w:r w:rsidRPr="00757B90">
              <w:t xml:space="preserve"> </w:t>
            </w:r>
            <w:r w:rsidRPr="006A466B">
              <w:rPr>
                <w:rFonts w:ascii="Times New Roman" w:hAnsi="Times New Roman" w:cs="Times New Roman"/>
              </w:rPr>
              <w:t>простых полносборных хозяйственно-бытовых печей заводского изготовления</w:t>
            </w:r>
            <w:r w:rsidRPr="00757B90">
              <w:rPr>
                <w:rFonts w:ascii="Times New Roman" w:hAnsi="Times New Roman" w:cs="Times New Roman"/>
              </w:rPr>
              <w:t xml:space="preserve"> в соответствии с нормами и правилами пожарной безопасности </w:t>
            </w:r>
          </w:p>
        </w:tc>
      </w:tr>
      <w:tr w:rsidR="00926705" w:rsidRPr="00757B90" w14:paraId="3EBE753D" w14:textId="77777777" w:rsidTr="0097338C">
        <w:trPr>
          <w:trHeight w:val="256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5B5F28F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</w:tcPr>
          <w:p w14:paraId="40274CEA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Обеспечение противопожарных разделок (отступок) от конструкций из горючих материалов до </w:t>
            </w:r>
            <w:r w:rsidRPr="006A466B">
              <w:rPr>
                <w:rFonts w:ascii="Times New Roman" w:hAnsi="Times New Roman" w:cs="Times New Roman"/>
              </w:rPr>
              <w:t xml:space="preserve">хозяйственно-бытовых печей </w:t>
            </w:r>
          </w:p>
        </w:tc>
      </w:tr>
      <w:tr w:rsidR="00926705" w:rsidRPr="00757B90" w14:paraId="330CC630" w14:textId="77777777" w:rsidTr="0097338C">
        <w:trPr>
          <w:trHeight w:val="256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BA482E6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613E6DF2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Изготовление</w:t>
            </w:r>
            <w:r w:rsidRPr="00757B90">
              <w:rPr>
                <w:rFonts w:ascii="Times New Roman" w:hAnsi="Times New Roman" w:cs="Times New Roman"/>
              </w:rPr>
              <w:t xml:space="preserve"> для </w:t>
            </w:r>
            <w:r w:rsidRPr="006A466B">
              <w:rPr>
                <w:rFonts w:ascii="Times New Roman" w:hAnsi="Times New Roman" w:cs="Times New Roman"/>
              </w:rPr>
              <w:t xml:space="preserve">хозяйственно-бытовых печей </w:t>
            </w:r>
            <w:r w:rsidRPr="00757B90">
              <w:rPr>
                <w:rFonts w:ascii="Times New Roman" w:hAnsi="Times New Roman" w:cs="Times New Roman"/>
              </w:rPr>
              <w:t>основани</w:t>
            </w:r>
            <w:r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из кирпича, плит, камн</w:t>
            </w:r>
            <w:r>
              <w:rPr>
                <w:rFonts w:ascii="Times New Roman" w:hAnsi="Times New Roman" w:cs="Times New Roman"/>
              </w:rPr>
              <w:t>ей</w:t>
            </w:r>
            <w:r w:rsidRPr="00757B90">
              <w:rPr>
                <w:rFonts w:ascii="Times New Roman" w:hAnsi="Times New Roman" w:cs="Times New Roman"/>
              </w:rPr>
              <w:t xml:space="preserve"> или друг</w:t>
            </w:r>
            <w:r>
              <w:rPr>
                <w:rFonts w:ascii="Times New Roman" w:hAnsi="Times New Roman" w:cs="Times New Roman"/>
              </w:rPr>
              <w:t>их</w:t>
            </w:r>
            <w:r w:rsidRPr="00757B90">
              <w:rPr>
                <w:rFonts w:ascii="Times New Roman" w:hAnsi="Times New Roman" w:cs="Times New Roman"/>
              </w:rPr>
              <w:t xml:space="preserve"> негорюч</w:t>
            </w:r>
            <w:r>
              <w:rPr>
                <w:rFonts w:ascii="Times New Roman" w:hAnsi="Times New Roman" w:cs="Times New Roman"/>
              </w:rPr>
              <w:t>их</w:t>
            </w:r>
            <w:r w:rsidRPr="00757B90">
              <w:rPr>
                <w:rFonts w:ascii="Times New Roman" w:hAnsi="Times New Roman" w:cs="Times New Roman"/>
              </w:rPr>
              <w:t xml:space="preserve"> материал</w:t>
            </w:r>
            <w:r>
              <w:rPr>
                <w:rFonts w:ascii="Times New Roman" w:hAnsi="Times New Roman" w:cs="Times New Roman"/>
              </w:rPr>
              <w:t>ов</w:t>
            </w:r>
          </w:p>
        </w:tc>
      </w:tr>
      <w:tr w:rsidR="00926705" w:rsidRPr="00757B90" w14:paraId="18AF1F24" w14:textId="77777777" w:rsidTr="0097338C">
        <w:trPr>
          <w:trHeight w:val="256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C1C0126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2964BCE3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Устройство</w:t>
            </w:r>
            <w:r w:rsidRPr="00757B90">
              <w:rPr>
                <w:rFonts w:ascii="Times New Roman" w:hAnsi="Times New Roman" w:cs="Times New Roman"/>
              </w:rPr>
              <w:t xml:space="preserve"> предтопочных листов требуем</w:t>
            </w:r>
            <w:r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размер</w:t>
            </w:r>
            <w:r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, изготовленных из негорючего материала </w:t>
            </w:r>
          </w:p>
        </w:tc>
      </w:tr>
      <w:tr w:rsidR="00926705" w:rsidRPr="00757B90" w14:paraId="458550E9" w14:textId="77777777" w:rsidTr="0097338C">
        <w:trPr>
          <w:trHeight w:val="256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14A7748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70CEB868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Устройство</w:t>
            </w:r>
            <w:r w:rsidRPr="00757B90">
              <w:rPr>
                <w:rFonts w:ascii="Times New Roman" w:hAnsi="Times New Roman" w:cs="Times New Roman"/>
              </w:rPr>
              <w:t xml:space="preserve"> прост</w:t>
            </w:r>
            <w:r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дымоход</w:t>
            </w:r>
            <w:r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из труб и соединение </w:t>
            </w:r>
            <w:r>
              <w:rPr>
                <w:rFonts w:ascii="Times New Roman" w:hAnsi="Times New Roman" w:cs="Times New Roman"/>
              </w:rPr>
              <w:t>их</w:t>
            </w:r>
            <w:r w:rsidRPr="00757B90">
              <w:rPr>
                <w:rFonts w:ascii="Times New Roman" w:hAnsi="Times New Roman" w:cs="Times New Roman"/>
              </w:rPr>
              <w:t xml:space="preserve"> с имеющим</w:t>
            </w:r>
            <w:r>
              <w:rPr>
                <w:rFonts w:ascii="Times New Roman" w:hAnsi="Times New Roman" w:cs="Times New Roman"/>
              </w:rPr>
              <w:t>ися</w:t>
            </w:r>
            <w:r w:rsidRPr="00757B90">
              <w:rPr>
                <w:rFonts w:ascii="Times New Roman" w:hAnsi="Times New Roman" w:cs="Times New Roman"/>
              </w:rPr>
              <w:t xml:space="preserve"> дымовым</w:t>
            </w:r>
            <w:r>
              <w:rPr>
                <w:rFonts w:ascii="Times New Roman" w:hAnsi="Times New Roman" w:cs="Times New Roman"/>
              </w:rPr>
              <w:t>и</w:t>
            </w:r>
            <w:r w:rsidRPr="00757B90">
              <w:rPr>
                <w:rFonts w:ascii="Times New Roman" w:hAnsi="Times New Roman" w:cs="Times New Roman"/>
              </w:rPr>
              <w:t xml:space="preserve"> канал</w:t>
            </w:r>
            <w:r>
              <w:rPr>
                <w:rFonts w:ascii="Times New Roman" w:hAnsi="Times New Roman" w:cs="Times New Roman"/>
              </w:rPr>
              <w:t>ами</w:t>
            </w:r>
            <w:r w:rsidRPr="00757B90">
              <w:rPr>
                <w:rFonts w:ascii="Times New Roman" w:hAnsi="Times New Roman" w:cs="Times New Roman"/>
              </w:rPr>
              <w:t xml:space="preserve"> здания (строения)</w:t>
            </w:r>
          </w:p>
        </w:tc>
      </w:tr>
      <w:tr w:rsidR="00926705" w:rsidRPr="00757B90" w14:paraId="55061CBD" w14:textId="77777777" w:rsidTr="0097338C">
        <w:trPr>
          <w:trHeight w:val="161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67DE079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46195607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Уборка рабочего места после окончания проведения трубо-печных работ</w:t>
            </w:r>
          </w:p>
        </w:tc>
      </w:tr>
      <w:tr w:rsidR="00926705" w:rsidRPr="00757B90" w14:paraId="10168CD6" w14:textId="77777777" w:rsidTr="0097338C">
        <w:trPr>
          <w:trHeight w:val="58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6896276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3F9346F9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Информирование работника более высокого уровня квалификации при выявлении неисправностей, обнаружении дефектов или низкого качества материалов, а также работ, выполненных с отклонением от стандартных условий</w:t>
            </w:r>
          </w:p>
        </w:tc>
      </w:tr>
      <w:tr w:rsidR="00926705" w:rsidRPr="00757B90" w14:paraId="6BA1A60F" w14:textId="77777777" w:rsidTr="0097338C">
        <w:trPr>
          <w:trHeight w:val="120"/>
        </w:trPr>
        <w:tc>
          <w:tcPr>
            <w:tcW w:w="273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5A111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5AA0F346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Определять место установки </w:t>
            </w:r>
            <w:r w:rsidRPr="0097336A">
              <w:rPr>
                <w:rFonts w:ascii="Times New Roman" w:hAnsi="Times New Roman" w:cs="Times New Roman"/>
              </w:rPr>
              <w:t xml:space="preserve">хозяйственно-бытовых печей </w:t>
            </w:r>
            <w:r w:rsidRPr="00757B90">
              <w:rPr>
                <w:rFonts w:ascii="Times New Roman" w:hAnsi="Times New Roman" w:cs="Times New Roman"/>
              </w:rPr>
              <w:t>в соответствии с нормами и правилами пожарной безопасности</w:t>
            </w:r>
          </w:p>
        </w:tc>
      </w:tr>
      <w:tr w:rsidR="00926705" w:rsidRPr="00757B90" w14:paraId="39E08FC7" w14:textId="77777777" w:rsidTr="0097338C">
        <w:trPr>
          <w:trHeight w:val="120"/>
        </w:trPr>
        <w:tc>
          <w:tcPr>
            <w:tcW w:w="273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C814A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4A8C6D4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Читать эскизы и чертежи, содержащиеся в сопроводительной </w:t>
            </w:r>
            <w:r w:rsidRPr="00757B90">
              <w:rPr>
                <w:rFonts w:ascii="Times New Roman" w:hAnsi="Times New Roman" w:cs="Times New Roman"/>
              </w:rPr>
              <w:lastRenderedPageBreak/>
              <w:t xml:space="preserve">технической документации изготовителя по установке и эксплуатации </w:t>
            </w:r>
            <w:r w:rsidRPr="0097336A">
              <w:rPr>
                <w:rFonts w:ascii="Times New Roman" w:hAnsi="Times New Roman" w:cs="Times New Roman"/>
              </w:rPr>
              <w:t xml:space="preserve">хозяйственно-бытовых печей </w:t>
            </w:r>
          </w:p>
        </w:tc>
      </w:tr>
      <w:tr w:rsidR="00926705" w:rsidRPr="00757B90" w14:paraId="42BC4BC9" w14:textId="77777777" w:rsidTr="0097338C">
        <w:trPr>
          <w:trHeight w:val="120"/>
        </w:trPr>
        <w:tc>
          <w:tcPr>
            <w:tcW w:w="273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89A2F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</w:tcPr>
          <w:p w14:paraId="3A3FF58F" w14:textId="6507C084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Определять противопожарные разделки (отступки) от конструкций из горючих материалов до </w:t>
            </w:r>
            <w:r w:rsidRPr="0097336A">
              <w:rPr>
                <w:rFonts w:ascii="Times New Roman" w:hAnsi="Times New Roman" w:cs="Times New Roman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</w:p>
        </w:tc>
      </w:tr>
      <w:tr w:rsidR="00926705" w:rsidRPr="00757B90" w14:paraId="3722FFA8" w14:textId="77777777" w:rsidTr="0097338C">
        <w:trPr>
          <w:trHeight w:val="459"/>
        </w:trPr>
        <w:tc>
          <w:tcPr>
            <w:tcW w:w="273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439E2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391D611A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Устраивать для </w:t>
            </w:r>
            <w:r w:rsidRPr="0097336A">
              <w:rPr>
                <w:rFonts w:ascii="Times New Roman" w:hAnsi="Times New Roman" w:cs="Times New Roman"/>
              </w:rPr>
              <w:t>хозяйственно-бытовых печей</w:t>
            </w:r>
            <w:r w:rsidRPr="00757B90">
              <w:rPr>
                <w:rFonts w:ascii="Times New Roman" w:hAnsi="Times New Roman" w:cs="Times New Roman"/>
              </w:rPr>
              <w:t xml:space="preserve"> простые основания из кирпича, плит, камня или другого негорючего материала</w:t>
            </w:r>
          </w:p>
        </w:tc>
      </w:tr>
      <w:tr w:rsidR="00926705" w:rsidRPr="00757B90" w14:paraId="2F8A4A27" w14:textId="77777777" w:rsidTr="0097338C">
        <w:trPr>
          <w:trHeight w:val="85"/>
        </w:trPr>
        <w:tc>
          <w:tcPr>
            <w:tcW w:w="273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6A85F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7E662444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Устраивать прост</w:t>
            </w:r>
            <w:r>
              <w:rPr>
                <w:rFonts w:ascii="Times New Roman" w:hAnsi="Times New Roman" w:cs="Times New Roman"/>
              </w:rPr>
              <w:t>ые</w:t>
            </w:r>
            <w:r w:rsidRPr="00757B90">
              <w:rPr>
                <w:rFonts w:ascii="Times New Roman" w:hAnsi="Times New Roman" w:cs="Times New Roman"/>
              </w:rPr>
              <w:t xml:space="preserve"> дымоход</w:t>
            </w:r>
            <w:r>
              <w:rPr>
                <w:rFonts w:ascii="Times New Roman" w:hAnsi="Times New Roman" w:cs="Times New Roman"/>
              </w:rPr>
              <w:t xml:space="preserve">ы </w:t>
            </w:r>
            <w:r w:rsidRPr="00757B90">
              <w:rPr>
                <w:rFonts w:ascii="Times New Roman" w:hAnsi="Times New Roman" w:cs="Times New Roman"/>
              </w:rPr>
              <w:t>из труб и соедин</w:t>
            </w:r>
            <w:r>
              <w:rPr>
                <w:rFonts w:ascii="Times New Roman" w:hAnsi="Times New Roman" w:cs="Times New Roman"/>
              </w:rPr>
              <w:t>ять их</w:t>
            </w:r>
            <w:r w:rsidRPr="00757B90">
              <w:rPr>
                <w:rFonts w:ascii="Times New Roman" w:hAnsi="Times New Roman" w:cs="Times New Roman"/>
              </w:rPr>
              <w:t xml:space="preserve"> с имеющим</w:t>
            </w:r>
            <w:r>
              <w:rPr>
                <w:rFonts w:ascii="Times New Roman" w:hAnsi="Times New Roman" w:cs="Times New Roman"/>
              </w:rPr>
              <w:t>и</w:t>
            </w:r>
            <w:r w:rsidRPr="00757B90">
              <w:rPr>
                <w:rFonts w:ascii="Times New Roman" w:hAnsi="Times New Roman" w:cs="Times New Roman"/>
              </w:rPr>
              <w:t>ся дымовым</w:t>
            </w:r>
            <w:r>
              <w:rPr>
                <w:rFonts w:ascii="Times New Roman" w:hAnsi="Times New Roman" w:cs="Times New Roman"/>
              </w:rPr>
              <w:t>и</w:t>
            </w:r>
            <w:r w:rsidRPr="00757B90">
              <w:rPr>
                <w:rFonts w:ascii="Times New Roman" w:hAnsi="Times New Roman" w:cs="Times New Roman"/>
              </w:rPr>
              <w:t xml:space="preserve"> канал</w:t>
            </w:r>
            <w:r>
              <w:rPr>
                <w:rFonts w:ascii="Times New Roman" w:hAnsi="Times New Roman" w:cs="Times New Roman"/>
              </w:rPr>
              <w:t>ами</w:t>
            </w:r>
            <w:r w:rsidRPr="00757B90">
              <w:rPr>
                <w:rFonts w:ascii="Times New Roman" w:hAnsi="Times New Roman" w:cs="Times New Roman"/>
              </w:rPr>
              <w:t xml:space="preserve"> здани</w:t>
            </w:r>
            <w:r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(строени</w:t>
            </w:r>
            <w:r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>)</w:t>
            </w:r>
          </w:p>
        </w:tc>
      </w:tr>
      <w:tr w:rsidR="00926705" w:rsidRPr="00757B90" w14:paraId="4A122C37" w14:textId="77777777" w:rsidTr="0097338C">
        <w:trPr>
          <w:trHeight w:val="226"/>
        </w:trPr>
        <w:tc>
          <w:tcPr>
            <w:tcW w:w="273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74B80F9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  <w:bookmarkStart w:id="39" w:name="_Hlk92144236"/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FC33F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противопожарного режима в Российской Федерации</w:t>
            </w:r>
          </w:p>
        </w:tc>
      </w:tr>
      <w:tr w:rsidR="00926705" w:rsidRPr="00757B90" w14:paraId="44EB109F" w14:textId="77777777" w:rsidTr="0097338C">
        <w:trPr>
          <w:trHeight w:val="226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6371C23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F429A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Требования охраны труда и производственной санитарии при проведении трубо-печных работ</w:t>
            </w:r>
          </w:p>
        </w:tc>
      </w:tr>
      <w:tr w:rsidR="00926705" w:rsidRPr="00757B90" w14:paraId="2FFA8909" w14:textId="77777777" w:rsidTr="0097338C">
        <w:trPr>
          <w:trHeight w:val="326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8E97536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7F425D19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Руководство (инструкция) по установке и эксплуатации металлической печи</w:t>
            </w:r>
          </w:p>
        </w:tc>
      </w:tr>
      <w:tr w:rsidR="00926705" w:rsidRPr="00757B90" w14:paraId="4FF778F2" w14:textId="77777777" w:rsidTr="0097338C">
        <w:trPr>
          <w:trHeight w:val="226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967E8F9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26175F7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 xml:space="preserve">Виды, назначение, </w:t>
            </w:r>
            <w:r>
              <w:rPr>
                <w:rFonts w:eastAsia="Times New Roman"/>
              </w:rPr>
              <w:t>устройство</w:t>
            </w:r>
            <w:r w:rsidRPr="00757B90">
              <w:rPr>
                <w:rFonts w:eastAsia="Times New Roman"/>
              </w:rPr>
              <w:t xml:space="preserve"> и принцип работы инвентаря и инвентарных приспособлений для ремонтных трубо-печных работ </w:t>
            </w:r>
          </w:p>
        </w:tc>
      </w:tr>
      <w:tr w:rsidR="00926705" w:rsidRPr="00757B90" w14:paraId="7B286BD2" w14:textId="77777777" w:rsidTr="0097338C">
        <w:trPr>
          <w:trHeight w:val="226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3E7AB30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99F3105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 xml:space="preserve">Виды, назначение, </w:t>
            </w:r>
            <w:r>
              <w:rPr>
                <w:rFonts w:eastAsia="Times New Roman"/>
              </w:rPr>
              <w:t>устройство</w:t>
            </w:r>
            <w:r w:rsidRPr="00757B90">
              <w:rPr>
                <w:rFonts w:eastAsia="Times New Roman"/>
              </w:rPr>
              <w:t xml:space="preserve"> и принцип работы ручного и механизированного инструмента для проведения трубо-печных работ</w:t>
            </w:r>
          </w:p>
        </w:tc>
      </w:tr>
      <w:tr w:rsidR="00926705" w:rsidRPr="00757B90" w14:paraId="2E36FABF" w14:textId="77777777" w:rsidTr="0097338C">
        <w:trPr>
          <w:trHeight w:val="226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8BD63C7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4A9B94F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Основные виды материалов, применяемых при производстве трубо-печных работ</w:t>
            </w:r>
          </w:p>
        </w:tc>
      </w:tr>
      <w:tr w:rsidR="00926705" w:rsidRPr="00757B90" w14:paraId="4B3B0476" w14:textId="77777777" w:rsidTr="0097338C">
        <w:trPr>
          <w:trHeight w:val="226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E3E2C5C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02387707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Виды и технологии устройства оснований для печей различных конструкций</w:t>
            </w:r>
          </w:p>
        </w:tc>
      </w:tr>
      <w:tr w:rsidR="00926705" w:rsidRPr="00757B90" w14:paraId="2690FC8C" w14:textId="77777777" w:rsidTr="0097338C">
        <w:trPr>
          <w:trHeight w:val="226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226F032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1AD98A07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Виды брака и способы его выявления, предупреждения и устранения</w:t>
            </w:r>
          </w:p>
        </w:tc>
      </w:tr>
      <w:tr w:rsidR="00926705" w:rsidRPr="00757B90" w14:paraId="5D3B757A" w14:textId="77777777" w:rsidTr="0097338C">
        <w:trPr>
          <w:trHeight w:val="226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3353DB5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4C8D2118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Профессиональную терминологию в области трубо-печных работ</w:t>
            </w:r>
          </w:p>
        </w:tc>
      </w:tr>
      <w:bookmarkEnd w:id="39"/>
      <w:tr w:rsidR="00926705" w:rsidRPr="00757B90" w14:paraId="42E7E169" w14:textId="77777777" w:rsidTr="0097338C">
        <w:trPr>
          <w:trHeight w:val="226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D16A867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79476483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Размеры и место размещения предтопочного листа из негорючего материала для размещения на полу из горючих материалов</w:t>
            </w:r>
          </w:p>
        </w:tc>
      </w:tr>
      <w:tr w:rsidR="00926705" w:rsidRPr="00757B90" w14:paraId="643DD34D" w14:textId="77777777" w:rsidTr="0097338C">
        <w:trPr>
          <w:trHeight w:val="226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4BF61AB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4D12C5DF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Способы установки простых металлических печей и дымовых труб </w:t>
            </w:r>
          </w:p>
        </w:tc>
      </w:tr>
      <w:tr w:rsidR="00926705" w:rsidRPr="00757B90" w14:paraId="250011F7" w14:textId="77777777" w:rsidTr="0097338C">
        <w:trPr>
          <w:trHeight w:val="73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2E02244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5B8F56C1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использования вентиляционных, газовых и дымовых каналов</w:t>
            </w:r>
          </w:p>
        </w:tc>
      </w:tr>
      <w:tr w:rsidR="00926705" w:rsidRPr="00757B90" w14:paraId="2D1E8549" w14:textId="77777777" w:rsidTr="0097338C">
        <w:trPr>
          <w:trHeight w:val="70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EBE0122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2A3E2502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пользования индивидуальными средствами защиты</w:t>
            </w:r>
          </w:p>
        </w:tc>
      </w:tr>
      <w:tr w:rsidR="00926705" w:rsidRPr="00757B90" w14:paraId="31F607F5" w14:textId="77777777" w:rsidTr="0097338C"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6EC06E8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1AD67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Признаки отравления угарным газом</w:t>
            </w:r>
          </w:p>
        </w:tc>
      </w:tr>
      <w:tr w:rsidR="00926705" w:rsidRPr="00757B90" w14:paraId="69837FB7" w14:textId="77777777" w:rsidTr="0097338C">
        <w:trPr>
          <w:trHeight w:val="85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69C1D0B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12FD12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по оказанию первой доврачебной помощи</w:t>
            </w:r>
          </w:p>
        </w:tc>
      </w:tr>
      <w:tr w:rsidR="00926705" w:rsidRPr="00757B90" w14:paraId="19CEF45F" w14:textId="77777777" w:rsidTr="0097338C">
        <w:trPr>
          <w:trHeight w:val="131"/>
        </w:trPr>
        <w:tc>
          <w:tcPr>
            <w:tcW w:w="27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78A23" w14:textId="77777777" w:rsidR="00926705" w:rsidRPr="00757B90" w:rsidRDefault="0092670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0B47D1" w14:textId="77777777" w:rsidR="00926705" w:rsidRPr="00757B90" w:rsidRDefault="0092670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3FCBE555" w14:textId="1F7C32FF" w:rsidR="002D4352" w:rsidRPr="00757B90" w:rsidRDefault="002D4352" w:rsidP="00434409">
      <w:pPr>
        <w:rPr>
          <w:rFonts w:ascii="Times New Roman" w:hAnsi="Times New Roman" w:cs="Times New Roman"/>
        </w:rPr>
      </w:pPr>
    </w:p>
    <w:p w14:paraId="56E65AEA" w14:textId="5D5F3495" w:rsidR="00F16129" w:rsidRPr="00757B90" w:rsidRDefault="00F16129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3.2. Обобщенная трудовая функция</w:t>
      </w:r>
    </w:p>
    <w:p w14:paraId="5E3AA503" w14:textId="77777777" w:rsidR="00F16129" w:rsidRPr="00757B90" w:rsidRDefault="00F16129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4E52A2D3" w14:textId="77777777" w:rsidTr="003E2E6E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95469" w14:textId="77777777" w:rsidR="00F16129" w:rsidRPr="00757B90" w:rsidRDefault="00F1612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7FE56" w14:textId="1F505A67" w:rsidR="00F16129" w:rsidRPr="00757B90" w:rsidRDefault="005553AB" w:rsidP="0043440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У</w:t>
            </w:r>
            <w:r w:rsidRPr="00792044">
              <w:rPr>
                <w:rFonts w:ascii="Times New Roman" w:hAnsi="Times New Roman" w:cs="Times New Roman"/>
                <w:shd w:val="clear" w:color="auto" w:fill="FFFFFF"/>
              </w:rPr>
              <w:t xml:space="preserve">становка,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и</w:t>
            </w:r>
            <w:r w:rsidRPr="00792044">
              <w:rPr>
                <w:rFonts w:ascii="Times New Roman" w:hAnsi="Times New Roman" w:cs="Times New Roman"/>
                <w:shd w:val="clear" w:color="auto" w:fill="FFFFFF"/>
              </w:rPr>
              <w:t>зготовление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,</w:t>
            </w:r>
            <w:r w:rsidRPr="00757B90">
              <w:rPr>
                <w:rFonts w:ascii="Times New Roman" w:hAnsi="Times New Roman" w:cs="Times New Roman"/>
                <w:shd w:val="clear" w:color="auto" w:fill="FFFFFF"/>
              </w:rPr>
              <w:t xml:space="preserve"> ремонт </w:t>
            </w:r>
            <w:r w:rsidRPr="00577705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некапитальных </w:t>
            </w:r>
            <w:r w:rsidRPr="005553AB">
              <w:rPr>
                <w:rFonts w:ascii="Times New Roman" w:hAnsi="Times New Roman" w:cs="Times New Roman"/>
                <w:shd w:val="clear" w:color="auto" w:fill="FFFFFF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  <w:shd w:val="clear" w:color="auto" w:fill="FFFFFF"/>
              </w:rPr>
              <w:t xml:space="preserve">печей 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34F9F0" w14:textId="77777777" w:rsidR="00F16129" w:rsidRPr="00757B90" w:rsidRDefault="00F1612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5E14" w14:textId="022C9729" w:rsidR="00F16129" w:rsidRPr="00757B90" w:rsidRDefault="005B6707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D702B4" w14:textId="77777777" w:rsidR="00F16129" w:rsidRPr="00757B90" w:rsidRDefault="00F1612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8F7A46" w14:textId="25D6F338" w:rsidR="00F16129" w:rsidRPr="00757B90" w:rsidRDefault="00C23BC3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3</w:t>
            </w:r>
          </w:p>
        </w:tc>
      </w:tr>
    </w:tbl>
    <w:p w14:paraId="533D58DC" w14:textId="7878E9CC" w:rsidR="00F16129" w:rsidRPr="00757B90" w:rsidRDefault="00F16129" w:rsidP="00434409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757B90" w:rsidRPr="00757B90" w14:paraId="47C8E416" w14:textId="77777777" w:rsidTr="0074616C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D273" w14:textId="77777777" w:rsidR="00F16129" w:rsidRPr="00757B90" w:rsidRDefault="00F1612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обобщенной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063F" w14:textId="1AA91442" w:rsidR="00F16129" w:rsidRPr="00757B90" w:rsidRDefault="00F1612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</w:t>
            </w:r>
            <w:r w:rsidR="0074616C" w:rsidRPr="00757B90">
              <w:rPr>
                <w:rFonts w:ascii="Times New Roman" w:hAnsi="Times New Roman" w:cs="Times New Roman"/>
              </w:rPr>
              <w:t xml:space="preserve"> Х</w:t>
            </w:r>
          </w:p>
          <w:p w14:paraId="2ACAC9C7" w14:textId="77777777" w:rsidR="00CB696A" w:rsidRPr="00757B90" w:rsidRDefault="00CB696A" w:rsidP="00434409">
            <w:pPr>
              <w:ind w:firstLine="0"/>
              <w:rPr>
                <w:rFonts w:ascii="Times New Roman" w:hAnsi="Times New Roman" w:cs="Times New Roman"/>
              </w:rPr>
            </w:pPr>
          </w:p>
          <w:p w14:paraId="16448083" w14:textId="247E1B54" w:rsidR="00CB696A" w:rsidRPr="00757B90" w:rsidRDefault="00CB696A" w:rsidP="00434409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E972" w14:textId="77777777" w:rsidR="00F16129" w:rsidRPr="00757B90" w:rsidRDefault="00F1612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9BAC" w14:textId="77777777" w:rsidR="00F16129" w:rsidRPr="00757B90" w:rsidRDefault="00F16129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DAE67B" w14:textId="77777777" w:rsidR="00F16129" w:rsidRPr="00757B90" w:rsidRDefault="00F16129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F16129" w:rsidRPr="00757B90" w14:paraId="3D3F358B" w14:textId="77777777" w:rsidTr="0074616C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E2ECF3" w14:textId="77777777" w:rsidR="00F16129" w:rsidRPr="00757B90" w:rsidRDefault="00F16129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A8C84C" w14:textId="77777777" w:rsidR="00F16129" w:rsidRPr="00757B90" w:rsidRDefault="00F16129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18D0EC" w14:textId="77777777" w:rsidR="00F16129" w:rsidRPr="00757B90" w:rsidRDefault="00F16129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13AD62" w14:textId="77777777" w:rsidR="00F16129" w:rsidRPr="00757B90" w:rsidRDefault="00F16129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EF8146" w14:textId="77777777" w:rsidR="00F16129" w:rsidRPr="00757B90" w:rsidRDefault="00F16129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3CF5EA8A" w14:textId="77777777" w:rsidR="00F16129" w:rsidRPr="00757B90" w:rsidRDefault="00F16129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9"/>
        <w:gridCol w:w="7006"/>
      </w:tblGrid>
      <w:tr w:rsidR="00F16129" w:rsidRPr="00757B90" w14:paraId="22C40B4E" w14:textId="77777777" w:rsidTr="00E24763">
        <w:tc>
          <w:tcPr>
            <w:tcW w:w="3229" w:type="dxa"/>
          </w:tcPr>
          <w:p w14:paraId="41339031" w14:textId="77777777" w:rsidR="00F16129" w:rsidRPr="00757B90" w:rsidRDefault="00F1612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Возможные наименования должностей, профессий</w:t>
            </w:r>
          </w:p>
        </w:tc>
        <w:tc>
          <w:tcPr>
            <w:tcW w:w="7006" w:type="dxa"/>
          </w:tcPr>
          <w:p w14:paraId="16B5861C" w14:textId="77777777" w:rsidR="00263ABF" w:rsidRDefault="00263ABF" w:rsidP="00434409">
            <w:pPr>
              <w:ind w:firstLine="0"/>
            </w:pPr>
            <w:r>
              <w:t>Мастер общестроительных работ</w:t>
            </w:r>
          </w:p>
          <w:p w14:paraId="722F7C64" w14:textId="0CDB0329" w:rsidR="005A0346" w:rsidRPr="00757B90" w:rsidRDefault="00AD2E6E" w:rsidP="00434409">
            <w:pPr>
              <w:ind w:firstLine="0"/>
            </w:pPr>
            <w:r>
              <w:t>Печник</w:t>
            </w:r>
          </w:p>
        </w:tc>
      </w:tr>
    </w:tbl>
    <w:p w14:paraId="55F2764B" w14:textId="77777777" w:rsidR="00F16129" w:rsidRPr="00757B90" w:rsidRDefault="00F16129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9"/>
        <w:gridCol w:w="6996"/>
      </w:tblGrid>
      <w:tr w:rsidR="00757B90" w:rsidRPr="00757B90" w14:paraId="4E536673" w14:textId="77777777" w:rsidTr="00CF3571">
        <w:tc>
          <w:tcPr>
            <w:tcW w:w="32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F59C" w14:textId="77777777" w:rsidR="00744C5E" w:rsidRPr="00757B90" w:rsidRDefault="00744C5E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к образованию и обучению</w:t>
            </w:r>
          </w:p>
        </w:tc>
        <w:tc>
          <w:tcPr>
            <w:tcW w:w="6996" w:type="dxa"/>
            <w:shd w:val="clear" w:color="auto" w:fill="auto"/>
          </w:tcPr>
          <w:p w14:paraId="45B0E458" w14:textId="26442FBE" w:rsidR="00744C5E" w:rsidRDefault="00AD2E6E" w:rsidP="00434409">
            <w:pPr>
              <w:ind w:firstLine="0"/>
              <w:jc w:val="left"/>
              <w:rPr>
                <w:rFonts w:ascii="Times New Roman" w:eastAsia="Times New Roman" w:hAnsi="Times New Roman" w:cs="Times New Roman"/>
              </w:rPr>
            </w:pPr>
            <w:r w:rsidRPr="00AD2E6E">
              <w:rPr>
                <w:rFonts w:ascii="Times New Roman" w:hAnsi="Times New Roman" w:cs="Times New Roman"/>
              </w:rPr>
              <w:t>Среднее профессиональное образование - подготовка специалистов среднего звена</w:t>
            </w:r>
            <w:r w:rsidRPr="00AD2E6E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A7C471C" w14:textId="0E92E138" w:rsidR="00AD2E6E" w:rsidRDefault="00AD2E6E" w:rsidP="00434409">
            <w:pPr>
              <w:ind w:firstLine="0"/>
              <w:jc w:val="left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или</w:t>
            </w:r>
            <w:r w:rsidRPr="00AD2E6E">
              <w:rPr>
                <w:rFonts w:ascii="Times New Roman" w:hAnsi="Times New Roman" w:cs="Times New Roman"/>
                <w:vertAlign w:val="superscript"/>
              </w:rPr>
              <w:t xml:space="preserve"> </w:t>
            </w:r>
          </w:p>
          <w:p w14:paraId="0CCB3DC3" w14:textId="75826406" w:rsidR="00AD2E6E" w:rsidRPr="00757B90" w:rsidRDefault="00AD2E6E" w:rsidP="00434409">
            <w:pPr>
              <w:ind w:firstLine="0"/>
              <w:jc w:val="left"/>
              <w:rPr>
                <w:rFonts w:ascii="Times New Roman" w:hAnsi="Times New Roman" w:cs="Times New Roman"/>
                <w:vertAlign w:val="superscript"/>
              </w:rPr>
            </w:pPr>
            <w:r w:rsidRPr="00AD2E6E">
              <w:rPr>
                <w:rFonts w:ascii="Times New Roman" w:eastAsia="Times New Roman" w:hAnsi="Times New Roman" w:cs="Times New Roman"/>
              </w:rPr>
              <w:t>Среднее профессиональное образование - подготовка квалифицированных рабочих, служащих</w:t>
            </w:r>
          </w:p>
        </w:tc>
      </w:tr>
      <w:tr w:rsidR="00757B90" w:rsidRPr="00757B90" w14:paraId="4AD5DC9E" w14:textId="77777777" w:rsidTr="001C48B0">
        <w:tc>
          <w:tcPr>
            <w:tcW w:w="32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2350" w14:textId="77777777" w:rsidR="001C48B0" w:rsidRPr="00757B90" w:rsidRDefault="001C48B0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lastRenderedPageBreak/>
              <w:t>Требования к опыту практической работы</w:t>
            </w:r>
          </w:p>
        </w:tc>
        <w:tc>
          <w:tcPr>
            <w:tcW w:w="69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B697" w14:textId="4A495520" w:rsidR="001C48B0" w:rsidRPr="00757B90" w:rsidRDefault="00D466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  <w:tr w:rsidR="00757B90" w:rsidRPr="00757B90" w14:paraId="7BA5B0D7" w14:textId="77777777" w:rsidTr="00E0731C">
        <w:tc>
          <w:tcPr>
            <w:tcW w:w="32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6B00" w14:textId="77777777" w:rsidR="00DE6472" w:rsidRPr="00757B90" w:rsidRDefault="00DE647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Особые условия допуска к работе</w:t>
            </w:r>
          </w:p>
        </w:tc>
        <w:tc>
          <w:tcPr>
            <w:tcW w:w="6996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808080"/>
            </w:tcBorders>
            <w:shd w:val="clear" w:color="000000" w:fill="FFFFFF"/>
            <w:vAlign w:val="center"/>
          </w:tcPr>
          <w:p w14:paraId="7424AD7C" w14:textId="7A53888F" w:rsidR="00DE6472" w:rsidRPr="00757B90" w:rsidRDefault="00D466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  <w:tr w:rsidR="00757B90" w:rsidRPr="00757B90" w14:paraId="6159CC88" w14:textId="77777777" w:rsidTr="00E0731C">
        <w:tc>
          <w:tcPr>
            <w:tcW w:w="32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2816" w14:textId="77777777" w:rsidR="00DE6472" w:rsidRPr="00757B90" w:rsidRDefault="00DE647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490C2" w14:textId="331E16BB" w:rsidR="00DE6472" w:rsidRPr="00757B90" w:rsidRDefault="00A431C6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14:paraId="4D087A16" w14:textId="77777777" w:rsidR="00F16129" w:rsidRPr="00757B90" w:rsidRDefault="00F16129" w:rsidP="00434409">
      <w:pPr>
        <w:rPr>
          <w:rFonts w:ascii="Times New Roman" w:hAnsi="Times New Roman" w:cs="Times New Roman"/>
        </w:rPr>
      </w:pPr>
    </w:p>
    <w:p w14:paraId="5940816C" w14:textId="2694BFF2" w:rsidR="00F16129" w:rsidRPr="00757B90" w:rsidRDefault="00F16129" w:rsidP="00434409">
      <w:pPr>
        <w:rPr>
          <w:rFonts w:ascii="Times New Roman" w:hAnsi="Times New Roman" w:cs="Times New Roman"/>
        </w:rPr>
      </w:pPr>
      <w:r w:rsidRPr="00757B90">
        <w:rPr>
          <w:rFonts w:ascii="Times New Roman" w:hAnsi="Times New Roman" w:cs="Times New Roman"/>
        </w:rPr>
        <w:t>Дополнительные характеристики:</w:t>
      </w:r>
      <w:r w:rsidR="00871A62" w:rsidRPr="00757B90">
        <w:t xml:space="preserve"> </w:t>
      </w:r>
    </w:p>
    <w:p w14:paraId="1AB1E780" w14:textId="77777777" w:rsidR="00F16129" w:rsidRPr="00757B90" w:rsidRDefault="00F16129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2"/>
        <w:gridCol w:w="1347"/>
        <w:gridCol w:w="5386"/>
      </w:tblGrid>
      <w:tr w:rsidR="00757B90" w:rsidRPr="00757B90" w14:paraId="10F2C539" w14:textId="77777777" w:rsidTr="00E0731C">
        <w:tc>
          <w:tcPr>
            <w:tcW w:w="3502" w:type="dxa"/>
          </w:tcPr>
          <w:p w14:paraId="360AD61E" w14:textId="77777777" w:rsidR="00F16129" w:rsidRPr="00757B90" w:rsidRDefault="00F16129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347" w:type="dxa"/>
          </w:tcPr>
          <w:p w14:paraId="58C514B7" w14:textId="77777777" w:rsidR="00F16129" w:rsidRPr="00757B90" w:rsidRDefault="00F16129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5386" w:type="dxa"/>
          </w:tcPr>
          <w:p w14:paraId="1BB885D4" w14:textId="77777777" w:rsidR="00F16129" w:rsidRPr="00757B90" w:rsidRDefault="00F16129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60109F" w:rsidRPr="00757B90" w14:paraId="6A8C8C88" w14:textId="77777777" w:rsidTr="00CF3571">
        <w:trPr>
          <w:trHeight w:val="110"/>
        </w:trPr>
        <w:tc>
          <w:tcPr>
            <w:tcW w:w="3502" w:type="dxa"/>
            <w:vMerge w:val="restart"/>
            <w:shd w:val="clear" w:color="auto" w:fill="auto"/>
          </w:tcPr>
          <w:p w14:paraId="4C84DFD1" w14:textId="77777777" w:rsidR="0060109F" w:rsidRPr="00757B90" w:rsidRDefault="002F4639" w:rsidP="00434409">
            <w:pPr>
              <w:pStyle w:val="a6"/>
              <w:rPr>
                <w:rFonts w:ascii="Times New Roman" w:hAnsi="Times New Roman" w:cs="Times New Roman"/>
              </w:rPr>
            </w:pPr>
            <w:hyperlink r:id="rId13" w:history="1">
              <w:r w:rsidR="0060109F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ОКЗ</w:t>
              </w:r>
            </w:hyperlink>
          </w:p>
        </w:tc>
        <w:tc>
          <w:tcPr>
            <w:tcW w:w="1347" w:type="dxa"/>
            <w:shd w:val="clear" w:color="auto" w:fill="auto"/>
          </w:tcPr>
          <w:p w14:paraId="208B330A" w14:textId="227A294C" w:rsidR="0060109F" w:rsidRPr="00757B90" w:rsidRDefault="0060109F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7112</w:t>
            </w:r>
          </w:p>
        </w:tc>
        <w:tc>
          <w:tcPr>
            <w:tcW w:w="5386" w:type="dxa"/>
            <w:shd w:val="clear" w:color="auto" w:fill="auto"/>
          </w:tcPr>
          <w:p w14:paraId="1731BF82" w14:textId="572AF9C1" w:rsidR="0060109F" w:rsidRPr="00757B90" w:rsidRDefault="0060109F" w:rsidP="00434409">
            <w:pPr>
              <w:pStyle w:val="a5"/>
              <w:rPr>
                <w:rFonts w:ascii="Times New Roman" w:hAnsi="Times New Roman" w:cs="Times New Roman"/>
              </w:rPr>
            </w:pPr>
            <w:r w:rsidRPr="00236041">
              <w:rPr>
                <w:rFonts w:ascii="Times New Roman" w:hAnsi="Times New Roman" w:cs="Times New Roman"/>
              </w:rPr>
              <w:t>Каменщики (по кирпичу и камню) и рабочие родственных занятий</w:t>
            </w:r>
          </w:p>
        </w:tc>
      </w:tr>
      <w:tr w:rsidR="0060109F" w:rsidRPr="00757B90" w14:paraId="07DAA881" w14:textId="77777777" w:rsidTr="00CF3571">
        <w:trPr>
          <w:trHeight w:val="263"/>
        </w:trPr>
        <w:tc>
          <w:tcPr>
            <w:tcW w:w="3502" w:type="dxa"/>
            <w:vMerge/>
            <w:shd w:val="clear" w:color="auto" w:fill="auto"/>
          </w:tcPr>
          <w:p w14:paraId="46A754D8" w14:textId="77777777" w:rsidR="0060109F" w:rsidRDefault="0060109F" w:rsidP="00434409">
            <w:pPr>
              <w:pStyle w:val="a6"/>
            </w:pPr>
          </w:p>
        </w:tc>
        <w:tc>
          <w:tcPr>
            <w:tcW w:w="1347" w:type="dxa"/>
            <w:shd w:val="clear" w:color="auto" w:fill="auto"/>
          </w:tcPr>
          <w:p w14:paraId="1C6EAB74" w14:textId="16E5611B" w:rsidR="0060109F" w:rsidRPr="00757B90" w:rsidRDefault="0060109F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7122</w:t>
            </w:r>
          </w:p>
        </w:tc>
        <w:tc>
          <w:tcPr>
            <w:tcW w:w="5386" w:type="dxa"/>
            <w:shd w:val="clear" w:color="auto" w:fill="auto"/>
          </w:tcPr>
          <w:p w14:paraId="5CB43178" w14:textId="78CB18C1" w:rsidR="0060109F" w:rsidRPr="00757B90" w:rsidRDefault="0060109F" w:rsidP="00434409">
            <w:pPr>
              <w:pStyle w:val="a5"/>
              <w:rPr>
                <w:rFonts w:ascii="Times New Roman" w:hAnsi="Times New Roman" w:cs="Times New Roman"/>
              </w:rPr>
            </w:pPr>
            <w:r w:rsidRPr="00236041">
              <w:rPr>
                <w:rFonts w:ascii="Times New Roman" w:hAnsi="Times New Roman" w:cs="Times New Roman"/>
              </w:rPr>
              <w:t>Настильщики полов и плиточники</w:t>
            </w:r>
          </w:p>
        </w:tc>
      </w:tr>
      <w:tr w:rsidR="00AA625F" w:rsidRPr="00757B90" w14:paraId="3B3B419C" w14:textId="77777777" w:rsidTr="00CF3571">
        <w:trPr>
          <w:trHeight w:val="63"/>
        </w:trPr>
        <w:tc>
          <w:tcPr>
            <w:tcW w:w="3502" w:type="dxa"/>
            <w:vMerge w:val="restart"/>
            <w:shd w:val="clear" w:color="auto" w:fill="auto"/>
          </w:tcPr>
          <w:p w14:paraId="39CD2B0F" w14:textId="389CC780" w:rsidR="00AA625F" w:rsidRDefault="00AA625F" w:rsidP="00434409">
            <w:pPr>
              <w:pStyle w:val="a6"/>
            </w:pPr>
            <w:r>
              <w:t>ЕТКС</w:t>
            </w:r>
          </w:p>
        </w:tc>
        <w:tc>
          <w:tcPr>
            <w:tcW w:w="1347" w:type="dxa"/>
            <w:shd w:val="clear" w:color="auto" w:fill="auto"/>
          </w:tcPr>
          <w:p w14:paraId="0EF9A8C8" w14:textId="71F4009B" w:rsidR="00AA625F" w:rsidRPr="00757B90" w:rsidRDefault="00AA625F" w:rsidP="00434409">
            <w:pPr>
              <w:pStyle w:val="a5"/>
              <w:rPr>
                <w:rFonts w:ascii="Times New Roman" w:hAnsi="Times New Roman" w:cs="Times New Roman"/>
              </w:rPr>
            </w:pPr>
            <w:r w:rsidRPr="00130BAF">
              <w:rPr>
                <w:rFonts w:ascii="Times New Roman" w:hAnsi="Times New Roman" w:cs="Times New Roman"/>
              </w:rPr>
              <w:t>§ 325</w:t>
            </w:r>
          </w:p>
        </w:tc>
        <w:tc>
          <w:tcPr>
            <w:tcW w:w="5386" w:type="dxa"/>
            <w:shd w:val="clear" w:color="auto" w:fill="auto"/>
          </w:tcPr>
          <w:p w14:paraId="1ACCBB54" w14:textId="48465033" w:rsidR="00AA625F" w:rsidRPr="00757B90" w:rsidRDefault="00AA625F" w:rsidP="00434409">
            <w:pPr>
              <w:pStyle w:val="a5"/>
              <w:rPr>
                <w:rFonts w:ascii="Times New Roman" w:hAnsi="Times New Roman" w:cs="Times New Roman"/>
              </w:rPr>
            </w:pPr>
            <w:r w:rsidRPr="00130BAF">
              <w:rPr>
                <w:rFonts w:ascii="Times New Roman" w:hAnsi="Times New Roman" w:cs="Times New Roman"/>
              </w:rPr>
              <w:t>Печник 2-го разряда</w:t>
            </w:r>
          </w:p>
        </w:tc>
      </w:tr>
      <w:tr w:rsidR="00AA625F" w:rsidRPr="00757B90" w14:paraId="18B30E39" w14:textId="77777777" w:rsidTr="00CF3571">
        <w:trPr>
          <w:trHeight w:val="63"/>
        </w:trPr>
        <w:tc>
          <w:tcPr>
            <w:tcW w:w="3502" w:type="dxa"/>
            <w:vMerge/>
            <w:shd w:val="clear" w:color="auto" w:fill="auto"/>
          </w:tcPr>
          <w:p w14:paraId="1E1443A6" w14:textId="77777777" w:rsidR="00AA625F" w:rsidRDefault="00AA625F" w:rsidP="00434409">
            <w:pPr>
              <w:pStyle w:val="a6"/>
            </w:pPr>
          </w:p>
        </w:tc>
        <w:tc>
          <w:tcPr>
            <w:tcW w:w="1347" w:type="dxa"/>
            <w:shd w:val="clear" w:color="auto" w:fill="auto"/>
          </w:tcPr>
          <w:p w14:paraId="0A73EEAE" w14:textId="68A80546" w:rsidR="00AA625F" w:rsidRPr="00130BAF" w:rsidRDefault="00AA625F" w:rsidP="00434409">
            <w:pPr>
              <w:pStyle w:val="a5"/>
              <w:rPr>
                <w:rFonts w:ascii="Times New Roman" w:hAnsi="Times New Roman" w:cs="Times New Roman"/>
              </w:rPr>
            </w:pPr>
            <w:r w:rsidRPr="00AA625F">
              <w:rPr>
                <w:rFonts w:ascii="Times New Roman" w:hAnsi="Times New Roman" w:cs="Times New Roman"/>
              </w:rPr>
              <w:t>§ 326</w:t>
            </w:r>
          </w:p>
        </w:tc>
        <w:tc>
          <w:tcPr>
            <w:tcW w:w="5386" w:type="dxa"/>
            <w:shd w:val="clear" w:color="auto" w:fill="auto"/>
          </w:tcPr>
          <w:p w14:paraId="1C98459B" w14:textId="7A5BA98F" w:rsidR="00AA625F" w:rsidRPr="00130BAF" w:rsidRDefault="00AA625F" w:rsidP="00434409">
            <w:pPr>
              <w:pStyle w:val="a5"/>
              <w:rPr>
                <w:rFonts w:ascii="Times New Roman" w:hAnsi="Times New Roman" w:cs="Times New Roman"/>
              </w:rPr>
            </w:pPr>
            <w:r w:rsidRPr="00AA625F">
              <w:rPr>
                <w:rFonts w:ascii="Times New Roman" w:hAnsi="Times New Roman" w:cs="Times New Roman"/>
              </w:rPr>
              <w:t>Печник (3-й разряд)</w:t>
            </w:r>
          </w:p>
        </w:tc>
      </w:tr>
      <w:tr w:rsidR="00236041" w:rsidRPr="00757B90" w14:paraId="48CCC1FF" w14:textId="77777777" w:rsidTr="00CF3571">
        <w:tc>
          <w:tcPr>
            <w:tcW w:w="3502" w:type="dxa"/>
            <w:tcBorders>
              <w:bottom w:val="single" w:sz="4" w:space="0" w:color="auto"/>
            </w:tcBorders>
            <w:shd w:val="clear" w:color="auto" w:fill="auto"/>
          </w:tcPr>
          <w:p w14:paraId="1EC23CEA" w14:textId="77AF74F6" w:rsidR="00236041" w:rsidRPr="00757B90" w:rsidRDefault="002F4639" w:rsidP="00434409">
            <w:pPr>
              <w:pStyle w:val="a6"/>
              <w:rPr>
                <w:rFonts w:ascii="Times New Roman" w:hAnsi="Times New Roman" w:cs="Times New Roman"/>
              </w:rPr>
            </w:pPr>
            <w:hyperlink r:id="rId14" w:history="1">
              <w:r w:rsidR="00236041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ОКПДТР</w:t>
              </w:r>
            </w:hyperlink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CA7AC0F" w14:textId="0926C818" w:rsidR="00236041" w:rsidRPr="00236041" w:rsidRDefault="00236041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16600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808720" w14:textId="264DE1CC" w:rsidR="00236041" w:rsidRPr="00757B90" w:rsidRDefault="00236041" w:rsidP="00434409">
            <w:pPr>
              <w:ind w:right="-2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Печник</w:t>
            </w:r>
          </w:p>
        </w:tc>
      </w:tr>
      <w:tr w:rsidR="00406D09" w:rsidRPr="00757B90" w14:paraId="39DCB3D8" w14:textId="77777777" w:rsidTr="00F35651">
        <w:trPr>
          <w:trHeight w:val="137"/>
        </w:trPr>
        <w:tc>
          <w:tcPr>
            <w:tcW w:w="3502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33DB5C1C" w14:textId="28EDD820" w:rsidR="00406D09" w:rsidRPr="00757B90" w:rsidRDefault="00406D09" w:rsidP="00434409">
            <w:pPr>
              <w:pStyle w:val="a6"/>
            </w:pPr>
            <w:proofErr w:type="gramStart"/>
            <w:r w:rsidRPr="00757B90">
              <w:t>ОКСО</w:t>
            </w:r>
            <w:r w:rsidR="00F35651" w:rsidRPr="00F35651">
              <w:t>&lt;</w:t>
            </w:r>
            <w:proofErr w:type="gramEnd"/>
            <w:r w:rsidR="00F35651" w:rsidRPr="00F35651">
              <w:t>6&gt;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5E3D" w14:textId="2083E8DB" w:rsidR="00406D09" w:rsidRPr="00406D09" w:rsidRDefault="00406D09" w:rsidP="00434409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406D09">
              <w:rPr>
                <w:rFonts w:ascii="Times New Roman" w:hAnsi="Times New Roman" w:cs="Times New Roman"/>
                <w:color w:val="2D2D2D"/>
              </w:rPr>
              <w:t>2.08.01.07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10940" w14:textId="7F88D2CD" w:rsidR="00406D09" w:rsidRPr="00406D09" w:rsidRDefault="00406D09" w:rsidP="00434409">
            <w:pPr>
              <w:ind w:right="-20" w:firstLine="0"/>
              <w:rPr>
                <w:rFonts w:ascii="Times New Roman" w:hAnsi="Times New Roman" w:cs="Times New Roman"/>
              </w:rPr>
            </w:pPr>
            <w:r w:rsidRPr="00406D09">
              <w:rPr>
                <w:rFonts w:ascii="Times New Roman" w:hAnsi="Times New Roman" w:cs="Times New Roman"/>
                <w:color w:val="2D2D2D"/>
              </w:rPr>
              <w:t>Мастер общестроительных работ</w:t>
            </w:r>
          </w:p>
        </w:tc>
      </w:tr>
      <w:tr w:rsidR="00406D09" w:rsidRPr="00757B90" w14:paraId="367BD532" w14:textId="77777777" w:rsidTr="00F35651">
        <w:tc>
          <w:tcPr>
            <w:tcW w:w="3502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5CEA3F4" w14:textId="77777777" w:rsidR="00406D09" w:rsidRPr="00757B90" w:rsidRDefault="00406D09" w:rsidP="00434409">
            <w:pPr>
              <w:pStyle w:val="a6"/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4B407" w14:textId="23B2E6FA" w:rsidR="00406D09" w:rsidRPr="00406D09" w:rsidRDefault="00406D09" w:rsidP="00434409">
            <w:pPr>
              <w:pStyle w:val="a5"/>
              <w:rPr>
                <w:rFonts w:ascii="Times New Roman" w:hAnsi="Times New Roman" w:cs="Times New Roman"/>
                <w:shd w:val="clear" w:color="auto" w:fill="FFFFFF"/>
              </w:rPr>
            </w:pPr>
            <w:r w:rsidRPr="00406D09">
              <w:rPr>
                <w:rFonts w:ascii="Times New Roman" w:hAnsi="Times New Roman" w:cs="Times New Roman"/>
                <w:color w:val="2D2D2D"/>
              </w:rPr>
              <w:t>2.08.02.02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B2D75" w14:textId="2153B800" w:rsidR="00406D09" w:rsidRPr="00406D09" w:rsidRDefault="00406D09" w:rsidP="00434409">
            <w:pPr>
              <w:ind w:right="-20" w:firstLine="0"/>
              <w:rPr>
                <w:rFonts w:ascii="Times New Roman" w:hAnsi="Times New Roman" w:cs="Times New Roman"/>
                <w:shd w:val="clear" w:color="auto" w:fill="FFFFFF"/>
              </w:rPr>
            </w:pPr>
            <w:r w:rsidRPr="00406D09">
              <w:rPr>
                <w:rFonts w:ascii="Times New Roman" w:hAnsi="Times New Roman" w:cs="Times New Roman"/>
                <w:color w:val="2D2D2D"/>
              </w:rPr>
              <w:t>Строительство и эксплуатация инженерных сооружений</w:t>
            </w:r>
          </w:p>
        </w:tc>
      </w:tr>
    </w:tbl>
    <w:p w14:paraId="1ADF197E" w14:textId="7BE1B436" w:rsidR="00F16129" w:rsidRPr="00757B90" w:rsidRDefault="00F16129" w:rsidP="00434409">
      <w:pPr>
        <w:rPr>
          <w:rFonts w:ascii="Times New Roman" w:hAnsi="Times New Roman" w:cs="Times New Roman"/>
        </w:rPr>
      </w:pPr>
    </w:p>
    <w:p w14:paraId="04349217" w14:textId="43F09C29" w:rsidR="008D5E8A" w:rsidRPr="00757B90" w:rsidRDefault="008D5E8A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3.2.</w:t>
      </w:r>
      <w:r w:rsidR="00926705">
        <w:rPr>
          <w:rFonts w:ascii="Times New Roman" w:hAnsi="Times New Roman" w:cs="Times New Roman"/>
          <w:color w:val="auto"/>
        </w:rPr>
        <w:t>1</w:t>
      </w:r>
      <w:r w:rsidRPr="00757B90">
        <w:rPr>
          <w:rFonts w:ascii="Times New Roman" w:hAnsi="Times New Roman" w:cs="Times New Roman"/>
          <w:color w:val="auto"/>
        </w:rPr>
        <w:t>. Трудовая функция</w:t>
      </w:r>
    </w:p>
    <w:p w14:paraId="6A6C4F90" w14:textId="77777777" w:rsidR="00F16129" w:rsidRPr="00757B90" w:rsidRDefault="00F16129" w:rsidP="00434409">
      <w:pPr>
        <w:rPr>
          <w:rFonts w:ascii="Times New Roman" w:hAnsi="Times New Roman" w:cs="Times New Roman"/>
        </w:rPr>
      </w:pPr>
      <w:bookmarkStart w:id="40" w:name="_Hlk92805740"/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2E2E0DC5" w14:textId="77777777" w:rsidTr="00A72034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52D24" w14:textId="77777777" w:rsidR="00F16129" w:rsidRPr="00757B90" w:rsidRDefault="00F1612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19227" w14:textId="34ADB0CE" w:rsidR="00C40D0B" w:rsidRPr="00757B90" w:rsidRDefault="00885E9B" w:rsidP="00434409">
            <w:pPr>
              <w:ind w:firstLine="0"/>
              <w:jc w:val="left"/>
              <w:rPr>
                <w:vertAlign w:val="superscript"/>
              </w:rPr>
            </w:pPr>
            <w:r w:rsidRPr="00885E9B">
              <w:t xml:space="preserve">Подбор и согласование с заказчиками </w:t>
            </w:r>
            <w:r w:rsidR="001F40A1">
              <w:t>образцов</w:t>
            </w:r>
            <w:r w:rsidRPr="00885E9B">
              <w:t xml:space="preserve"> некапитальных хозяйственно-бытовых </w:t>
            </w:r>
            <w:r w:rsidR="00434409">
              <w:t xml:space="preserve">печей </w:t>
            </w:r>
            <w:r w:rsidRPr="00885E9B">
              <w:t>и мест их размещения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208E00" w14:textId="77777777" w:rsidR="00F16129" w:rsidRPr="00757B90" w:rsidRDefault="00F1612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479CE" w14:textId="22628346" w:rsidR="00F16129" w:rsidRPr="00757B90" w:rsidRDefault="00DE647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B/0</w:t>
            </w:r>
            <w:r w:rsidR="003F1962">
              <w:rPr>
                <w:rFonts w:ascii="Times New Roman" w:hAnsi="Times New Roman" w:cs="Times New Roman"/>
              </w:rPr>
              <w:t>1</w:t>
            </w:r>
            <w:r w:rsidRPr="00757B90">
              <w:rPr>
                <w:rFonts w:ascii="Times New Roman" w:hAnsi="Times New Roman" w:cs="Times New Roman"/>
              </w:rPr>
              <w:t>.</w:t>
            </w:r>
            <w:r w:rsidR="00C23BC3" w:rsidRPr="00757B9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F1AB95" w14:textId="77777777" w:rsidR="00F16129" w:rsidRPr="00757B90" w:rsidRDefault="00F1612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A501B24" w14:textId="1D5B99F2" w:rsidR="00F16129" w:rsidRPr="00757B90" w:rsidRDefault="00C23BC3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3</w:t>
            </w:r>
          </w:p>
        </w:tc>
      </w:tr>
    </w:tbl>
    <w:p w14:paraId="37D3024D" w14:textId="77777777" w:rsidR="00F16129" w:rsidRPr="00757B90" w:rsidRDefault="00F16129" w:rsidP="00434409">
      <w:pPr>
        <w:rPr>
          <w:rFonts w:ascii="Times New Roman" w:hAnsi="Times New Roman" w:cs="Times New Roman"/>
        </w:rPr>
      </w:pPr>
    </w:p>
    <w:tbl>
      <w:tblPr>
        <w:tblW w:w="102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426"/>
      </w:tblGrid>
      <w:tr w:rsidR="00757B90" w:rsidRPr="00757B90" w14:paraId="5C637CD6" w14:textId="77777777" w:rsidTr="0074616C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259B" w14:textId="77777777" w:rsidR="00F16129" w:rsidRPr="00757B90" w:rsidRDefault="00F1612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B78C9" w14:textId="4D94201C" w:rsidR="002328C3" w:rsidRPr="00757B90" w:rsidRDefault="00F1612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</w:t>
            </w:r>
            <w:r w:rsidR="0074616C" w:rsidRPr="00757B90">
              <w:rPr>
                <w:rFonts w:ascii="Times New Roman" w:hAnsi="Times New Roman" w:cs="Times New Roman"/>
              </w:rPr>
              <w:t xml:space="preserve">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89D2" w14:textId="77777777" w:rsidR="00F16129" w:rsidRPr="00757B90" w:rsidRDefault="00F1612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4E5C1" w14:textId="77777777" w:rsidR="00F16129" w:rsidRPr="00757B90" w:rsidRDefault="00F16129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8ED3E3" w14:textId="77777777" w:rsidR="00F16129" w:rsidRPr="00757B90" w:rsidRDefault="00F16129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F16129" w:rsidRPr="00757B90" w14:paraId="6FE9C971" w14:textId="77777777" w:rsidTr="0074616C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B91001" w14:textId="77777777" w:rsidR="00F16129" w:rsidRPr="00757B90" w:rsidRDefault="00F16129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A7F6A4" w14:textId="77777777" w:rsidR="00F16129" w:rsidRPr="00757B90" w:rsidRDefault="00F16129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ADCA38" w14:textId="77777777" w:rsidR="00F16129" w:rsidRPr="00757B90" w:rsidRDefault="00F16129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339B9D" w14:textId="77777777" w:rsidR="00F16129" w:rsidRPr="00757B90" w:rsidRDefault="00F16129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E5A4A2" w14:textId="77777777" w:rsidR="00F16129" w:rsidRPr="00757B90" w:rsidRDefault="00F16129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278B2DAD" w14:textId="4DA35B3D" w:rsidR="00C4173C" w:rsidRPr="00757B90" w:rsidRDefault="00C4173C" w:rsidP="00434409">
      <w:pPr>
        <w:rPr>
          <w:rFonts w:ascii="Times New Roman" w:hAnsi="Times New Roman" w:cs="Times New Roman"/>
        </w:rPr>
      </w:pPr>
    </w:p>
    <w:tbl>
      <w:tblPr>
        <w:tblW w:w="102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63"/>
      </w:tblGrid>
      <w:tr w:rsidR="00757B90" w:rsidRPr="00757B90" w14:paraId="26C65D2D" w14:textId="77777777" w:rsidTr="003E2E6E">
        <w:tc>
          <w:tcPr>
            <w:tcW w:w="2731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55F9ACA2" w14:textId="77777777" w:rsidR="004A6637" w:rsidRPr="00757B90" w:rsidRDefault="004A663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0B32B" w14:textId="5F2640D4" w:rsidR="004A6637" w:rsidRPr="00757B90" w:rsidRDefault="004A663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Получение задания на подбор и согласование с заказчик</w:t>
            </w:r>
            <w:r w:rsidR="00D01823">
              <w:rPr>
                <w:rFonts w:ascii="Times New Roman" w:hAnsi="Times New Roman" w:cs="Times New Roman"/>
              </w:rPr>
              <w:t>ами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1F40A1">
              <w:rPr>
                <w:rFonts w:ascii="Times New Roman" w:hAnsi="Times New Roman" w:cs="Times New Roman"/>
              </w:rPr>
              <w:t>образцо</w:t>
            </w:r>
            <w:r w:rsidR="001F40A1" w:rsidRPr="001F40A1">
              <w:rPr>
                <w:rFonts w:ascii="Times New Roman" w:hAnsi="Times New Roman" w:cs="Times New Roman"/>
              </w:rPr>
              <w:t xml:space="preserve">в некапитальных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="001F40A1" w:rsidRPr="001F40A1">
              <w:rPr>
                <w:rFonts w:ascii="Times New Roman" w:hAnsi="Times New Roman" w:cs="Times New Roman"/>
              </w:rPr>
              <w:t>и мест их размещения</w:t>
            </w:r>
          </w:p>
        </w:tc>
      </w:tr>
      <w:tr w:rsidR="00757B90" w:rsidRPr="00757B90" w14:paraId="1F7FE420" w14:textId="77777777" w:rsidTr="00F85304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AFA704D" w14:textId="77777777" w:rsidR="00122951" w:rsidRPr="00757B90" w:rsidRDefault="0012295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2EECC" w14:textId="2C91D8C4" w:rsidR="00D01823" w:rsidRPr="00D01823" w:rsidRDefault="00122951" w:rsidP="00434409">
            <w:pPr>
              <w:pStyle w:val="a5"/>
            </w:pPr>
            <w:r w:rsidRPr="00757B90">
              <w:rPr>
                <w:rFonts w:ascii="Times New Roman" w:hAnsi="Times New Roman" w:cs="Times New Roman"/>
              </w:rPr>
              <w:t>Фиксация пожеланий заказчик</w:t>
            </w:r>
            <w:r w:rsidR="00D01823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о назначении, мощности, внешнем виде, габаритах и месте </w:t>
            </w:r>
            <w:r w:rsidR="007706D3" w:rsidRPr="00757B90">
              <w:rPr>
                <w:rFonts w:ascii="Times New Roman" w:hAnsi="Times New Roman" w:cs="Times New Roman"/>
              </w:rPr>
              <w:t>монтажа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940A7C" w:rsidRPr="00757B90">
              <w:rPr>
                <w:rFonts w:ascii="Times New Roman" w:hAnsi="Times New Roman" w:cs="Times New Roman"/>
              </w:rPr>
              <w:t>хозяйственно-бытов</w:t>
            </w:r>
            <w:r w:rsidR="00D01823">
              <w:rPr>
                <w:rFonts w:ascii="Times New Roman" w:hAnsi="Times New Roman" w:cs="Times New Roman"/>
              </w:rPr>
              <w:t>ых</w:t>
            </w:r>
            <w:r w:rsidR="00940A7C" w:rsidRPr="00757B90">
              <w:rPr>
                <w:rFonts w:ascii="Times New Roman" w:hAnsi="Times New Roman" w:cs="Times New Roman"/>
              </w:rPr>
              <w:t xml:space="preserve"> печ</w:t>
            </w:r>
            <w:r w:rsidR="00F85304">
              <w:rPr>
                <w:rFonts w:ascii="Times New Roman" w:hAnsi="Times New Roman" w:cs="Times New Roman"/>
              </w:rPr>
              <w:t>и</w:t>
            </w:r>
            <w:r w:rsidR="00D01823">
              <w:rPr>
                <w:rFonts w:ascii="Times New Roman" w:hAnsi="Times New Roman" w:cs="Times New Roman"/>
              </w:rPr>
              <w:t xml:space="preserve"> для последующего о</w:t>
            </w:r>
            <w:r w:rsidR="00D01823" w:rsidRPr="00D01823">
              <w:t>формлени</w:t>
            </w:r>
            <w:r w:rsidR="00D01823">
              <w:t>я</w:t>
            </w:r>
            <w:r w:rsidR="00D01823" w:rsidRPr="00D01823">
              <w:t xml:space="preserve"> исходных технических документов (технических заданий) для проведения </w:t>
            </w:r>
            <w:r w:rsidR="005A4844" w:rsidRPr="005A4844">
              <w:t>трубо-печных работ</w:t>
            </w:r>
          </w:p>
        </w:tc>
      </w:tr>
      <w:tr w:rsidR="00757B90" w:rsidRPr="00757B90" w14:paraId="015214B1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27D7BA1" w14:textId="77777777" w:rsidR="002D126D" w:rsidRPr="00757B90" w:rsidRDefault="002D126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CA4FC" w14:textId="77843F6A" w:rsidR="002D126D" w:rsidRPr="00757B90" w:rsidRDefault="001B22D6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Осмотр места </w:t>
            </w:r>
            <w:r w:rsidR="002D126D" w:rsidRPr="00757B90">
              <w:rPr>
                <w:rFonts w:ascii="Times New Roman" w:hAnsi="Times New Roman" w:cs="Times New Roman"/>
              </w:rPr>
              <w:t>монтаж</w:t>
            </w:r>
            <w:r w:rsidR="007706D3" w:rsidRPr="00757B90">
              <w:rPr>
                <w:rFonts w:ascii="Times New Roman" w:hAnsi="Times New Roman" w:cs="Times New Roman"/>
              </w:rPr>
              <w:t>а</w:t>
            </w:r>
            <w:r w:rsidR="002D126D" w:rsidRPr="00757B90">
              <w:rPr>
                <w:rFonts w:ascii="Times New Roman" w:hAnsi="Times New Roman" w:cs="Times New Roman"/>
              </w:rPr>
              <w:t xml:space="preserve"> </w:t>
            </w:r>
            <w:r w:rsidR="00F85304" w:rsidRPr="00F85304">
              <w:rPr>
                <w:rFonts w:ascii="Times New Roman" w:hAnsi="Times New Roman" w:cs="Times New Roman"/>
              </w:rPr>
              <w:t>некапитальн</w:t>
            </w:r>
            <w:r w:rsidR="00F85304">
              <w:rPr>
                <w:rFonts w:ascii="Times New Roman" w:hAnsi="Times New Roman" w:cs="Times New Roman"/>
              </w:rPr>
              <w:t>ой</w:t>
            </w:r>
            <w:r w:rsidR="00F85304" w:rsidRPr="00F85304">
              <w:rPr>
                <w:rFonts w:ascii="Times New Roman" w:hAnsi="Times New Roman" w:cs="Times New Roman"/>
              </w:rPr>
              <w:t xml:space="preserve"> хозяйственно-бытов</w:t>
            </w:r>
            <w:r w:rsidR="00F85304">
              <w:rPr>
                <w:rFonts w:ascii="Times New Roman" w:hAnsi="Times New Roman" w:cs="Times New Roman"/>
              </w:rPr>
              <w:t>ой</w:t>
            </w:r>
            <w:r w:rsidR="00F85304" w:rsidRPr="00F85304">
              <w:rPr>
                <w:rFonts w:ascii="Times New Roman" w:hAnsi="Times New Roman" w:cs="Times New Roman"/>
              </w:rPr>
              <w:t xml:space="preserve"> печ</w:t>
            </w:r>
            <w:r w:rsidR="00F85304">
              <w:rPr>
                <w:rFonts w:ascii="Times New Roman" w:hAnsi="Times New Roman" w:cs="Times New Roman"/>
              </w:rPr>
              <w:t>и</w:t>
            </w:r>
            <w:r w:rsidR="002D126D"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2ACF3541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8621508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D94B8" w14:textId="243B9415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Определение теплопотер</w:t>
            </w:r>
            <w:r w:rsidR="00D755B3">
              <w:rPr>
                <w:rFonts w:ascii="Times New Roman" w:hAnsi="Times New Roman" w:cs="Times New Roman"/>
              </w:rPr>
              <w:t>ь</w:t>
            </w:r>
            <w:r w:rsidRPr="00757B90">
              <w:rPr>
                <w:rFonts w:ascii="Times New Roman" w:hAnsi="Times New Roman" w:cs="Times New Roman"/>
              </w:rPr>
              <w:t xml:space="preserve"> помещени</w:t>
            </w:r>
            <w:r w:rsidR="00F85304">
              <w:rPr>
                <w:rFonts w:ascii="Times New Roman" w:hAnsi="Times New Roman" w:cs="Times New Roman"/>
              </w:rPr>
              <w:t>й, в которые планируется устанавливать</w:t>
            </w:r>
            <w:r w:rsidR="00D755B3">
              <w:rPr>
                <w:rFonts w:ascii="Times New Roman" w:hAnsi="Times New Roman" w:cs="Times New Roman"/>
              </w:rPr>
              <w:t xml:space="preserve"> отопительные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F85304" w:rsidRPr="00F85304">
              <w:rPr>
                <w:rFonts w:ascii="Times New Roman" w:hAnsi="Times New Roman" w:cs="Times New Roman"/>
              </w:rPr>
              <w:t>некапитальны</w:t>
            </w:r>
            <w:r w:rsidR="00D755B3">
              <w:rPr>
                <w:rFonts w:ascii="Times New Roman" w:hAnsi="Times New Roman" w:cs="Times New Roman"/>
              </w:rPr>
              <w:t>е</w:t>
            </w:r>
            <w:r w:rsidR="00F85304" w:rsidRPr="00F85304">
              <w:rPr>
                <w:rFonts w:ascii="Times New Roman" w:hAnsi="Times New Roman" w:cs="Times New Roman"/>
              </w:rPr>
              <w:t xml:space="preserve"> хозяйственно-бытовы</w:t>
            </w:r>
            <w:r w:rsidR="00D755B3">
              <w:rPr>
                <w:rFonts w:ascii="Times New Roman" w:hAnsi="Times New Roman" w:cs="Times New Roman"/>
              </w:rPr>
              <w:t>е</w:t>
            </w:r>
            <w:r w:rsidR="00F85304" w:rsidRPr="00F85304">
              <w:rPr>
                <w:rFonts w:ascii="Times New Roman" w:hAnsi="Times New Roman" w:cs="Times New Roman"/>
              </w:rPr>
              <w:t xml:space="preserve"> печ</w:t>
            </w:r>
            <w:r w:rsidR="00D755B3">
              <w:rPr>
                <w:rFonts w:ascii="Times New Roman" w:hAnsi="Times New Roman" w:cs="Times New Roman"/>
              </w:rPr>
              <w:t>и</w:t>
            </w:r>
            <w:r w:rsidR="00F85304" w:rsidRPr="00F8530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42813F6D" w14:textId="77777777" w:rsidTr="003E2E6E">
        <w:trPr>
          <w:trHeight w:val="463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9FD1911" w14:textId="77777777" w:rsidR="00312E7A" w:rsidRPr="00757B90" w:rsidRDefault="00312E7A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B777F1" w14:textId="4DA077E6" w:rsidR="00312E7A" w:rsidRPr="00757B90" w:rsidRDefault="00312E7A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Определение мест монтажа </w:t>
            </w:r>
            <w:r w:rsidR="00D755B3" w:rsidRPr="00D755B3">
              <w:rPr>
                <w:rFonts w:ascii="Times New Roman" w:hAnsi="Times New Roman" w:cs="Times New Roman"/>
              </w:rPr>
              <w:t xml:space="preserve">некапитальных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Pr="00757B90">
              <w:rPr>
                <w:rFonts w:ascii="Times New Roman" w:hAnsi="Times New Roman" w:cs="Times New Roman"/>
              </w:rPr>
              <w:t>в помещени</w:t>
            </w:r>
            <w:r w:rsidR="00D755B3">
              <w:rPr>
                <w:rFonts w:ascii="Times New Roman" w:hAnsi="Times New Roman" w:cs="Times New Roman"/>
              </w:rPr>
              <w:t>ях</w:t>
            </w:r>
            <w:r w:rsidRPr="00757B90">
              <w:rPr>
                <w:rFonts w:ascii="Times New Roman" w:hAnsi="Times New Roman" w:cs="Times New Roman"/>
              </w:rPr>
              <w:t xml:space="preserve"> с учетом </w:t>
            </w:r>
            <w:r w:rsidR="00645ABB" w:rsidRPr="00757B90">
              <w:rPr>
                <w:rFonts w:ascii="Times New Roman" w:hAnsi="Times New Roman" w:cs="Times New Roman"/>
              </w:rPr>
              <w:t xml:space="preserve">планировочного решения здания (строения) и </w:t>
            </w:r>
            <w:r w:rsidRPr="00757B90">
              <w:rPr>
                <w:rFonts w:ascii="Times New Roman" w:hAnsi="Times New Roman" w:cs="Times New Roman"/>
              </w:rPr>
              <w:t xml:space="preserve">расположения дымовых </w:t>
            </w:r>
            <w:r w:rsidR="00645ABB" w:rsidRPr="00757B90">
              <w:rPr>
                <w:rFonts w:ascii="Times New Roman" w:hAnsi="Times New Roman" w:cs="Times New Roman"/>
              </w:rPr>
              <w:t xml:space="preserve">и вентиляционных </w:t>
            </w:r>
            <w:r w:rsidRPr="00757B90">
              <w:rPr>
                <w:rFonts w:ascii="Times New Roman" w:hAnsi="Times New Roman" w:cs="Times New Roman"/>
              </w:rPr>
              <w:t xml:space="preserve">каналов </w:t>
            </w:r>
          </w:p>
        </w:tc>
      </w:tr>
      <w:tr w:rsidR="00757B90" w:rsidRPr="00757B90" w14:paraId="3A83FDED" w14:textId="77777777" w:rsidTr="003E2E6E">
        <w:trPr>
          <w:trHeight w:val="68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D776C8E" w14:textId="77777777" w:rsidR="002B029E" w:rsidRPr="00757B90" w:rsidRDefault="002B029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C6824" w14:textId="5E1F6680" w:rsidR="008A4621" w:rsidRPr="00757B90" w:rsidRDefault="002B029E" w:rsidP="00434409">
            <w:pPr>
              <w:pStyle w:val="a5"/>
            </w:pPr>
            <w:r w:rsidRPr="00757B90">
              <w:rPr>
                <w:rFonts w:ascii="Times New Roman" w:hAnsi="Times New Roman" w:cs="Times New Roman"/>
              </w:rPr>
              <w:t xml:space="preserve">Подбор </w:t>
            </w:r>
            <w:r w:rsidR="008A4621" w:rsidRPr="00757B90">
              <w:rPr>
                <w:rFonts w:ascii="Times New Roman" w:hAnsi="Times New Roman" w:cs="Times New Roman"/>
              </w:rPr>
              <w:t>и предъявление заказчик</w:t>
            </w:r>
            <w:r w:rsidR="00D755B3">
              <w:rPr>
                <w:rFonts w:ascii="Times New Roman" w:hAnsi="Times New Roman" w:cs="Times New Roman"/>
              </w:rPr>
              <w:t>ам</w:t>
            </w:r>
            <w:r w:rsidR="008A4621" w:rsidRPr="00757B90">
              <w:rPr>
                <w:rFonts w:ascii="Times New Roman" w:hAnsi="Times New Roman" w:cs="Times New Roman"/>
              </w:rPr>
              <w:t xml:space="preserve"> изображений </w:t>
            </w:r>
            <w:r w:rsidRPr="00757B90">
              <w:rPr>
                <w:rFonts w:ascii="Times New Roman" w:hAnsi="Times New Roman" w:cs="Times New Roman"/>
              </w:rPr>
              <w:t xml:space="preserve">типовых конструкций </w:t>
            </w:r>
            <w:r w:rsidR="00D755B3" w:rsidRPr="00D755B3">
              <w:rPr>
                <w:rFonts w:ascii="Times New Roman" w:hAnsi="Times New Roman" w:cs="Times New Roman"/>
              </w:rPr>
              <w:t xml:space="preserve">некапитальных хозяйственно-бытовых </w:t>
            </w:r>
            <w:proofErr w:type="gramStart"/>
            <w:r w:rsidR="00D755B3" w:rsidRPr="00D755B3">
              <w:rPr>
                <w:rFonts w:ascii="Times New Roman" w:hAnsi="Times New Roman" w:cs="Times New Roman"/>
              </w:rPr>
              <w:t xml:space="preserve">печей </w:t>
            </w:r>
            <w:r w:rsidR="008A4621" w:rsidRPr="00757B90">
              <w:rPr>
                <w:rFonts w:ascii="Times New Roman" w:hAnsi="Times New Roman" w:cs="Times New Roman"/>
              </w:rPr>
              <w:t>,</w:t>
            </w:r>
            <w:proofErr w:type="gramEnd"/>
            <w:r w:rsidR="008A4621" w:rsidRPr="00757B90">
              <w:t xml:space="preserve"> отвечающих его пожеланиям, а также требованиям унификации элементов, экономичности</w:t>
            </w:r>
            <w:r w:rsidR="00D755B3">
              <w:t xml:space="preserve"> и</w:t>
            </w:r>
            <w:r w:rsidR="008A4621" w:rsidRPr="00757B90">
              <w:t xml:space="preserve"> пожарной безопасности </w:t>
            </w:r>
          </w:p>
        </w:tc>
      </w:tr>
      <w:tr w:rsidR="00757B90" w:rsidRPr="00757B90" w14:paraId="330BB6F5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4AB25E7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9CFF6" w14:textId="27B90535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Ознакомление заказчик</w:t>
            </w:r>
            <w:r w:rsidR="00D755B3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с сортаментом применяемых с выбранным</w:t>
            </w:r>
            <w:r w:rsidR="009E0C3D">
              <w:rPr>
                <w:rFonts w:ascii="Times New Roman" w:hAnsi="Times New Roman" w:cs="Times New Roman"/>
              </w:rPr>
              <w:t>и</w:t>
            </w:r>
            <w:r w:rsidRPr="00757B90">
              <w:rPr>
                <w:rFonts w:ascii="Times New Roman" w:hAnsi="Times New Roman" w:cs="Times New Roman"/>
              </w:rPr>
              <w:t xml:space="preserve"> очаг</w:t>
            </w:r>
            <w:r w:rsidR="009E0C3D">
              <w:rPr>
                <w:rFonts w:ascii="Times New Roman" w:hAnsi="Times New Roman" w:cs="Times New Roman"/>
              </w:rPr>
              <w:t>ами</w:t>
            </w:r>
            <w:r w:rsidRPr="00757B90">
              <w:rPr>
                <w:rFonts w:ascii="Times New Roman" w:hAnsi="Times New Roman" w:cs="Times New Roman"/>
              </w:rPr>
              <w:t xml:space="preserve"> иных вариантов и видов печных приборов</w:t>
            </w:r>
          </w:p>
        </w:tc>
      </w:tr>
      <w:tr w:rsidR="00757B90" w:rsidRPr="00757B90" w14:paraId="2C088112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9C0ACB1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DDD1D" w14:textId="7377A2DE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Ознакомление заказчик</w:t>
            </w:r>
            <w:r w:rsidR="009E0C3D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с возможными обязательными дополнительными работами, производимыми при установке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>выбранного очага (</w:t>
            </w:r>
            <w:r w:rsidR="00EF5E8B">
              <w:rPr>
                <w:rFonts w:ascii="Times New Roman" w:hAnsi="Times New Roman" w:cs="Times New Roman"/>
              </w:rPr>
              <w:t>изготовление</w:t>
            </w:r>
            <w:r w:rsidRPr="00757B90">
              <w:rPr>
                <w:rFonts w:ascii="Times New Roman" w:hAnsi="Times New Roman" w:cs="Times New Roman"/>
              </w:rPr>
              <w:t xml:space="preserve"> основания для очага, предтопочного листа,</w:t>
            </w:r>
            <w:r w:rsidRPr="00757B90">
              <w:t xml:space="preserve"> </w:t>
            </w:r>
            <w:r w:rsidR="003F0624" w:rsidRPr="00757B90">
              <w:t>полов и разделок из негорючих материалов)</w:t>
            </w:r>
          </w:p>
        </w:tc>
      </w:tr>
      <w:tr w:rsidR="00277E0F" w:rsidRPr="00757B90" w14:paraId="64FD6826" w14:textId="77777777" w:rsidTr="00277E0F">
        <w:trPr>
          <w:trHeight w:val="244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A9E6E4D" w14:textId="77777777" w:rsidR="00277E0F" w:rsidRPr="00757B90" w:rsidRDefault="00277E0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FA723D" w14:textId="7541E163" w:rsidR="00277E0F" w:rsidRPr="00757B90" w:rsidRDefault="00277E0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Разъяснение заказчик</w:t>
            </w:r>
            <w:r>
              <w:rPr>
                <w:rFonts w:ascii="Times New Roman" w:hAnsi="Times New Roman" w:cs="Times New Roman"/>
              </w:rPr>
              <w:t>ам</w:t>
            </w:r>
            <w:r w:rsidRPr="00757B90">
              <w:rPr>
                <w:rFonts w:ascii="Times New Roman" w:hAnsi="Times New Roman" w:cs="Times New Roman"/>
              </w:rPr>
              <w:t xml:space="preserve"> требований инструкци</w:t>
            </w:r>
            <w:r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изготовителя по установке </w:t>
            </w:r>
            <w:r>
              <w:rPr>
                <w:rFonts w:ascii="Times New Roman" w:hAnsi="Times New Roman" w:cs="Times New Roman"/>
              </w:rPr>
              <w:t xml:space="preserve">и безопасной эксплуатации </w:t>
            </w:r>
            <w:r w:rsidRPr="00757B90">
              <w:rPr>
                <w:rFonts w:ascii="Times New Roman" w:hAnsi="Times New Roman" w:cs="Times New Roman"/>
              </w:rPr>
              <w:t xml:space="preserve">выбранного очага </w:t>
            </w:r>
          </w:p>
        </w:tc>
      </w:tr>
      <w:tr w:rsidR="00757B90" w:rsidRPr="00757B90" w14:paraId="06E7D9B5" w14:textId="77777777" w:rsidTr="003E2E6E">
        <w:trPr>
          <w:trHeight w:val="328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E0937D9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B07791" w14:textId="4BF7EA32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Информирование работника более высокого уровня квалификации о поступлении от заказчика требований и работ, отличающихся от стандартных условий</w:t>
            </w:r>
          </w:p>
        </w:tc>
      </w:tr>
      <w:tr w:rsidR="00757B90" w:rsidRPr="00757B90" w14:paraId="215A5F20" w14:textId="77777777" w:rsidTr="003E2E6E">
        <w:tc>
          <w:tcPr>
            <w:tcW w:w="2731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02E9DE21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3CDA" w14:textId="2D74026D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Пользоваться прикладными компьютерными программами, применяемыми в сфере </w:t>
            </w:r>
            <w:r w:rsidR="006A7612" w:rsidRPr="00757B90">
              <w:rPr>
                <w:rFonts w:ascii="Times New Roman" w:hAnsi="Times New Roman" w:cs="Times New Roman"/>
              </w:rPr>
              <w:t>трубо-печных работ</w:t>
            </w:r>
            <w:r w:rsidRPr="00757B90">
              <w:rPr>
                <w:rFonts w:ascii="Times New Roman" w:hAnsi="Times New Roman" w:cs="Times New Roman"/>
              </w:rPr>
              <w:t xml:space="preserve"> с целью поиска и демонстрации заказчик</w:t>
            </w:r>
            <w:r w:rsidR="00277E0F">
              <w:rPr>
                <w:rFonts w:ascii="Times New Roman" w:hAnsi="Times New Roman" w:cs="Times New Roman"/>
              </w:rPr>
              <w:t>ам</w:t>
            </w:r>
            <w:r w:rsidRPr="00757B90">
              <w:rPr>
                <w:rFonts w:ascii="Times New Roman" w:hAnsi="Times New Roman" w:cs="Times New Roman"/>
              </w:rPr>
              <w:t xml:space="preserve"> вариантов очагов </w:t>
            </w:r>
            <w:r w:rsidR="00D2515E" w:rsidRPr="00757B90">
              <w:rPr>
                <w:rFonts w:ascii="Times New Roman" w:hAnsi="Times New Roman" w:cs="Times New Roman"/>
              </w:rPr>
              <w:t>в зависимости от мест их</w:t>
            </w:r>
            <w:r w:rsidRPr="00757B90">
              <w:rPr>
                <w:rFonts w:ascii="Times New Roman" w:hAnsi="Times New Roman" w:cs="Times New Roman"/>
              </w:rPr>
              <w:t xml:space="preserve"> размещения</w:t>
            </w:r>
          </w:p>
        </w:tc>
      </w:tr>
      <w:tr w:rsidR="00757B90" w:rsidRPr="00757B90" w14:paraId="5B13116F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51C53E8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5ACBE4BD" w14:textId="2BA490F6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Определять мест</w:t>
            </w:r>
            <w:r w:rsidR="00277E0F">
              <w:rPr>
                <w:rFonts w:ascii="Times New Roman" w:hAnsi="Times New Roman" w:cs="Times New Roman"/>
              </w:rPr>
              <w:t>а</w:t>
            </w:r>
            <w:r w:rsidRPr="00757B90">
              <w:rPr>
                <w:rFonts w:ascii="Times New Roman" w:hAnsi="Times New Roman" w:cs="Times New Roman"/>
              </w:rPr>
              <w:t xml:space="preserve"> установки очаг</w:t>
            </w:r>
            <w:r w:rsidR="00277E0F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с учетом пожеланий заказчик</w:t>
            </w:r>
            <w:r w:rsidR="00277E0F">
              <w:rPr>
                <w:rFonts w:ascii="Times New Roman" w:hAnsi="Times New Roman" w:cs="Times New Roman"/>
              </w:rPr>
              <w:t>ов и пожарной безопасности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77E0F" w:rsidRPr="00757B90" w14:paraId="194A89EF" w14:textId="77777777" w:rsidTr="00277E0F">
        <w:trPr>
          <w:trHeight w:val="301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ECE5936" w14:textId="77777777" w:rsidR="00277E0F" w:rsidRPr="00757B90" w:rsidRDefault="00277E0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0D4132E7" w14:textId="22D9F841" w:rsidR="00277E0F" w:rsidRPr="00757B90" w:rsidRDefault="00277E0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Читать эскизы и чертежи, содержащиеся в сопроводительной технической документации изготовителя по установке и эксплуатации очаг</w:t>
            </w:r>
            <w:r>
              <w:rPr>
                <w:rFonts w:ascii="Times New Roman" w:hAnsi="Times New Roman" w:cs="Times New Roman"/>
              </w:rPr>
              <w:t>ов</w:t>
            </w:r>
          </w:p>
        </w:tc>
      </w:tr>
      <w:tr w:rsidR="00757B90" w:rsidRPr="00757B90" w14:paraId="5EBE5D70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558EA45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</w:tcPr>
          <w:p w14:paraId="0F2021D3" w14:textId="15230F32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Определять противопожарные разделки (отступки) от конструкций из горючих материалов до очаг</w:t>
            </w:r>
            <w:r w:rsidR="00277E0F">
              <w:rPr>
                <w:rFonts w:ascii="Times New Roman" w:hAnsi="Times New Roman" w:cs="Times New Roman"/>
              </w:rPr>
              <w:t>ов</w:t>
            </w:r>
          </w:p>
        </w:tc>
      </w:tr>
      <w:tr w:rsidR="00757B90" w:rsidRPr="00757B90" w14:paraId="582EE006" w14:textId="77777777" w:rsidTr="003E2E6E">
        <w:trPr>
          <w:trHeight w:val="406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3B39C32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1C7BE5E2" w14:textId="0B0FA843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Устраивать для очагов простые основания из кирпича, плит, камн</w:t>
            </w:r>
            <w:r w:rsidR="00AF04EA">
              <w:rPr>
                <w:rFonts w:ascii="Times New Roman" w:hAnsi="Times New Roman" w:cs="Times New Roman"/>
              </w:rPr>
              <w:t>ей</w:t>
            </w:r>
            <w:r w:rsidRPr="00757B90">
              <w:rPr>
                <w:rFonts w:ascii="Times New Roman" w:hAnsi="Times New Roman" w:cs="Times New Roman"/>
              </w:rPr>
              <w:t xml:space="preserve"> и друг</w:t>
            </w:r>
            <w:r w:rsidR="00AF04EA">
              <w:rPr>
                <w:rFonts w:ascii="Times New Roman" w:hAnsi="Times New Roman" w:cs="Times New Roman"/>
              </w:rPr>
              <w:t>их</w:t>
            </w:r>
            <w:r w:rsidRPr="00757B90">
              <w:rPr>
                <w:rFonts w:ascii="Times New Roman" w:hAnsi="Times New Roman" w:cs="Times New Roman"/>
              </w:rPr>
              <w:t xml:space="preserve"> негорюч</w:t>
            </w:r>
            <w:r w:rsidR="00AF04EA">
              <w:rPr>
                <w:rFonts w:ascii="Times New Roman" w:hAnsi="Times New Roman" w:cs="Times New Roman"/>
              </w:rPr>
              <w:t>их</w:t>
            </w:r>
            <w:r w:rsidRPr="00757B90">
              <w:rPr>
                <w:rFonts w:ascii="Times New Roman" w:hAnsi="Times New Roman" w:cs="Times New Roman"/>
              </w:rPr>
              <w:t xml:space="preserve"> материал</w:t>
            </w:r>
            <w:r w:rsidR="00AF04EA">
              <w:rPr>
                <w:rFonts w:ascii="Times New Roman" w:hAnsi="Times New Roman" w:cs="Times New Roman"/>
              </w:rPr>
              <w:t>ов</w:t>
            </w:r>
          </w:p>
        </w:tc>
      </w:tr>
      <w:tr w:rsidR="00757B90" w:rsidRPr="00757B90" w14:paraId="3D740FC7" w14:textId="77777777" w:rsidTr="003E2E6E">
        <w:trPr>
          <w:trHeight w:val="331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C41D65B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04C966A9" w14:textId="6BA0F88F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Устраивать прост</w:t>
            </w:r>
            <w:r w:rsidR="00AF04EA">
              <w:rPr>
                <w:rFonts w:ascii="Times New Roman" w:hAnsi="Times New Roman" w:cs="Times New Roman"/>
              </w:rPr>
              <w:t>ые</w:t>
            </w:r>
            <w:r w:rsidRPr="00757B90">
              <w:rPr>
                <w:rFonts w:ascii="Times New Roman" w:hAnsi="Times New Roman" w:cs="Times New Roman"/>
              </w:rPr>
              <w:t xml:space="preserve"> дымоход</w:t>
            </w:r>
            <w:r w:rsidR="00AF04EA">
              <w:rPr>
                <w:rFonts w:ascii="Times New Roman" w:hAnsi="Times New Roman" w:cs="Times New Roman"/>
              </w:rPr>
              <w:t>ы</w:t>
            </w:r>
            <w:r w:rsidRPr="00757B90">
              <w:rPr>
                <w:rFonts w:ascii="Times New Roman" w:hAnsi="Times New Roman" w:cs="Times New Roman"/>
              </w:rPr>
              <w:t xml:space="preserve"> из труб и соединени</w:t>
            </w:r>
            <w:r w:rsidR="00AF04EA">
              <w:rPr>
                <w:rFonts w:ascii="Times New Roman" w:hAnsi="Times New Roman" w:cs="Times New Roman"/>
              </w:rPr>
              <w:t>я их</w:t>
            </w:r>
            <w:r w:rsidRPr="00757B90">
              <w:rPr>
                <w:rFonts w:ascii="Times New Roman" w:hAnsi="Times New Roman" w:cs="Times New Roman"/>
              </w:rPr>
              <w:t xml:space="preserve"> с имеющим</w:t>
            </w:r>
            <w:r w:rsidR="00AF04EA">
              <w:rPr>
                <w:rFonts w:ascii="Times New Roman" w:hAnsi="Times New Roman" w:cs="Times New Roman"/>
              </w:rPr>
              <w:t>и</w:t>
            </w:r>
            <w:r w:rsidRPr="00757B90">
              <w:rPr>
                <w:rFonts w:ascii="Times New Roman" w:hAnsi="Times New Roman" w:cs="Times New Roman"/>
              </w:rPr>
              <w:t>ся дымовым</w:t>
            </w:r>
            <w:r w:rsidR="00AF04EA">
              <w:rPr>
                <w:rFonts w:ascii="Times New Roman" w:hAnsi="Times New Roman" w:cs="Times New Roman"/>
              </w:rPr>
              <w:t>и</w:t>
            </w:r>
            <w:r w:rsidRPr="00757B90">
              <w:rPr>
                <w:rFonts w:ascii="Times New Roman" w:hAnsi="Times New Roman" w:cs="Times New Roman"/>
              </w:rPr>
              <w:t xml:space="preserve"> канал</w:t>
            </w:r>
            <w:r w:rsidR="00AF04EA">
              <w:rPr>
                <w:rFonts w:ascii="Times New Roman" w:hAnsi="Times New Roman" w:cs="Times New Roman"/>
              </w:rPr>
              <w:t>ами</w:t>
            </w:r>
            <w:r w:rsidRPr="00757B90">
              <w:rPr>
                <w:rFonts w:ascii="Times New Roman" w:hAnsi="Times New Roman" w:cs="Times New Roman"/>
              </w:rPr>
              <w:t xml:space="preserve"> здани</w:t>
            </w:r>
            <w:r w:rsidR="00AF04EA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(строени</w:t>
            </w:r>
            <w:r w:rsidR="00AF04EA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>)</w:t>
            </w:r>
          </w:p>
        </w:tc>
      </w:tr>
      <w:tr w:rsidR="00757B90" w:rsidRPr="00757B90" w14:paraId="2337DD2A" w14:textId="77777777" w:rsidTr="003E2E6E">
        <w:trPr>
          <w:trHeight w:val="85"/>
        </w:trPr>
        <w:tc>
          <w:tcPr>
            <w:tcW w:w="2731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2979B3D8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3CF52276" w14:textId="19EB74BC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противопожарного режима в Российской Федерации</w:t>
            </w:r>
          </w:p>
        </w:tc>
      </w:tr>
      <w:tr w:rsidR="00757B90" w:rsidRPr="00757B90" w14:paraId="6C553AA8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EFF7CCB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33E2E" w14:textId="19874ED8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Виды и технологии устройства оснований для печей различных конструкций</w:t>
            </w:r>
          </w:p>
        </w:tc>
      </w:tr>
      <w:tr w:rsidR="00757B90" w:rsidRPr="00757B90" w14:paraId="1281E222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12C54FF" w14:textId="77777777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C59215" w14:textId="385A36F7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Типы и виды очагов для сезонного использования</w:t>
            </w:r>
          </w:p>
        </w:tc>
      </w:tr>
      <w:tr w:rsidR="00757B90" w:rsidRPr="00757B90" w14:paraId="611F348B" w14:textId="77777777" w:rsidTr="003E2E6E">
        <w:trPr>
          <w:trHeight w:val="413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A9B6D3E" w14:textId="77777777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BAB785" w14:textId="16006A32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Размеры и место размещения предтопочного листа из негорючего материала для размещения на полу из горючих материалов</w:t>
            </w:r>
          </w:p>
        </w:tc>
      </w:tr>
      <w:tr w:rsidR="00757B90" w:rsidRPr="00757B90" w14:paraId="7484B07D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BCCF62A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0C6B7F" w14:textId="57A4CE9C" w:rsidR="003372BE" w:rsidRPr="00757B90" w:rsidRDefault="00AF04EA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Профессиональную терминологию в области трубо-печных работ</w:t>
            </w:r>
          </w:p>
        </w:tc>
      </w:tr>
      <w:tr w:rsidR="00757B90" w:rsidRPr="00757B90" w14:paraId="24EE5688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751F42B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10C8A6" w14:textId="12425D43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Способы установки простых металлических печей и дымовых труб </w:t>
            </w:r>
          </w:p>
        </w:tc>
      </w:tr>
      <w:tr w:rsidR="00757B90" w:rsidRPr="00757B90" w14:paraId="6CCC7EE4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67A6B28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6DCFE0" w14:textId="17007D3A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использования вентиляционных, газовых и дымовых каналов</w:t>
            </w:r>
          </w:p>
        </w:tc>
      </w:tr>
      <w:tr w:rsidR="00757B90" w:rsidRPr="00757B90" w14:paraId="4407239E" w14:textId="77777777" w:rsidTr="003E2E6E">
        <w:trPr>
          <w:trHeight w:val="8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173A4F2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</w:tcPr>
          <w:p w14:paraId="6C8BA35D" w14:textId="2D4F0A0D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Базовые офисные компьютерные программы</w:t>
            </w:r>
          </w:p>
        </w:tc>
      </w:tr>
      <w:tr w:rsidR="00757B90" w:rsidRPr="00757B90" w14:paraId="6BCB25E3" w14:textId="77777777" w:rsidTr="003E2E6E">
        <w:trPr>
          <w:trHeight w:val="70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D4DB30C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28DAC52D" w14:textId="26ED1D8A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Прикладные программы, применимые в сфере </w:t>
            </w:r>
            <w:r w:rsidR="006A7612" w:rsidRPr="00757B90">
              <w:rPr>
                <w:rFonts w:ascii="Times New Roman" w:hAnsi="Times New Roman" w:cs="Times New Roman"/>
              </w:rPr>
              <w:t>трубо-печных работ</w:t>
            </w:r>
          </w:p>
        </w:tc>
      </w:tr>
      <w:tr w:rsidR="003372BE" w:rsidRPr="00757B90" w14:paraId="530E0614" w14:textId="77777777" w:rsidTr="00535F11">
        <w:trPr>
          <w:trHeight w:val="131"/>
        </w:trPr>
        <w:tc>
          <w:tcPr>
            <w:tcW w:w="2731" w:type="dxa"/>
            <w:tcBorders>
              <w:right w:val="single" w:sz="4" w:space="0" w:color="auto"/>
            </w:tcBorders>
          </w:tcPr>
          <w:p w14:paraId="55ADEE4D" w14:textId="77777777" w:rsidR="003372BE" w:rsidRPr="00757B90" w:rsidRDefault="003372BE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E0DC" w14:textId="77777777" w:rsidR="003372BE" w:rsidRPr="00757B90" w:rsidRDefault="003372B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155C656E" w14:textId="77777777" w:rsidR="00121FE2" w:rsidRPr="00757B90" w:rsidRDefault="00121FE2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bookmarkEnd w:id="40"/>
    <w:p w14:paraId="2D989F0B" w14:textId="20B76D08" w:rsidR="00121FE2" w:rsidRPr="00757B90" w:rsidRDefault="00121FE2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3.2.</w:t>
      </w:r>
      <w:r w:rsidR="00926705">
        <w:rPr>
          <w:rFonts w:ascii="Times New Roman" w:hAnsi="Times New Roman" w:cs="Times New Roman"/>
          <w:color w:val="auto"/>
        </w:rPr>
        <w:t>2</w:t>
      </w:r>
      <w:r w:rsidRPr="00757B90">
        <w:rPr>
          <w:rFonts w:ascii="Times New Roman" w:hAnsi="Times New Roman" w:cs="Times New Roman"/>
          <w:color w:val="auto"/>
        </w:rPr>
        <w:t>. Трудовая функция</w:t>
      </w:r>
    </w:p>
    <w:p w14:paraId="531A33B3" w14:textId="77777777" w:rsidR="00121FE2" w:rsidRPr="00757B90" w:rsidRDefault="00121FE2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14FE09FE" w14:textId="77777777" w:rsidTr="00A72034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D26D6" w14:textId="77777777" w:rsidR="003649D2" w:rsidRPr="00757B90" w:rsidRDefault="003649D2" w:rsidP="00434409">
            <w:pPr>
              <w:pStyle w:val="a6"/>
              <w:rPr>
                <w:rFonts w:ascii="Times New Roman" w:hAnsi="Times New Roman" w:cs="Times New Roman"/>
              </w:rPr>
            </w:pPr>
            <w:bookmarkStart w:id="41" w:name="_Hlk91669410"/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7BD8E" w14:textId="73EA35FB" w:rsidR="003649D2" w:rsidRPr="00757B90" w:rsidRDefault="00885E9B" w:rsidP="00434409">
            <w:pPr>
              <w:ind w:hanging="7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Изготовление</w:t>
            </w:r>
            <w:r w:rsidRPr="00757B90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9A6E9D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из мелкоштучных кладочных материалов </w:t>
            </w:r>
            <w:r w:rsidRPr="007F0B7A">
              <w:rPr>
                <w:rFonts w:ascii="Times New Roman" w:hAnsi="Times New Roman" w:cs="Times New Roman"/>
                <w:shd w:val="clear" w:color="auto" w:fill="FFFFFF"/>
              </w:rPr>
              <w:t>некапитальн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ых</w:t>
            </w:r>
            <w:r w:rsidRPr="00B64C60">
              <w:rPr>
                <w:rFonts w:ascii="Times New Roman" w:hAnsi="Times New Roman" w:cs="Times New Roman"/>
                <w:shd w:val="clear" w:color="auto" w:fill="FFFFFF"/>
              </w:rPr>
              <w:t xml:space="preserve"> хозяйственно-бытовых </w:t>
            </w:r>
            <w:r w:rsidR="00434409">
              <w:rPr>
                <w:rFonts w:ascii="Times New Roman" w:hAnsi="Times New Roman" w:cs="Times New Roman"/>
                <w:shd w:val="clear" w:color="auto" w:fill="FFFFFF"/>
              </w:rPr>
              <w:t xml:space="preserve">печей 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BFB3F2" w14:textId="77777777" w:rsidR="003649D2" w:rsidRPr="00757B90" w:rsidRDefault="003649D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3012" w14:textId="5C7DED6C" w:rsidR="003649D2" w:rsidRPr="00757B90" w:rsidRDefault="003649D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B/0</w:t>
            </w:r>
            <w:r w:rsidR="003F1962">
              <w:rPr>
                <w:rFonts w:ascii="Times New Roman" w:hAnsi="Times New Roman" w:cs="Times New Roman"/>
              </w:rPr>
              <w:t>2</w:t>
            </w:r>
            <w:r w:rsidRPr="00757B90">
              <w:rPr>
                <w:rFonts w:ascii="Times New Roman" w:hAnsi="Times New Roman" w:cs="Times New Roman"/>
              </w:rPr>
              <w:t>.3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ABDE41" w14:textId="77777777" w:rsidR="003649D2" w:rsidRPr="00757B90" w:rsidRDefault="003649D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7A5AE5" w14:textId="77777777" w:rsidR="003649D2" w:rsidRPr="00757B90" w:rsidRDefault="003649D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3</w:t>
            </w:r>
          </w:p>
        </w:tc>
      </w:tr>
    </w:tbl>
    <w:p w14:paraId="70D2000E" w14:textId="77777777" w:rsidR="003649D2" w:rsidRPr="00757B90" w:rsidRDefault="003649D2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757B90" w:rsidRPr="00757B90" w14:paraId="2B0C7FD1" w14:textId="77777777" w:rsidTr="00A9127C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90E6C" w14:textId="77777777" w:rsidR="003649D2" w:rsidRPr="00757B90" w:rsidRDefault="003649D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Происхождение </w:t>
            </w:r>
            <w:r w:rsidRPr="00757B90">
              <w:rPr>
                <w:rFonts w:ascii="Times New Roman" w:hAnsi="Times New Roman" w:cs="Times New Roman"/>
              </w:rPr>
              <w:lastRenderedPageBreak/>
              <w:t>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3075" w14:textId="77777777" w:rsidR="003649D2" w:rsidRPr="00757B90" w:rsidRDefault="003649D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lastRenderedPageBreak/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CF92" w14:textId="77777777" w:rsidR="003649D2" w:rsidRPr="00757B90" w:rsidRDefault="003649D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Заимствовано из </w:t>
            </w:r>
            <w:r w:rsidRPr="00757B90">
              <w:rPr>
                <w:rFonts w:ascii="Times New Roman" w:hAnsi="Times New Roman" w:cs="Times New Roman"/>
              </w:rPr>
              <w:lastRenderedPageBreak/>
              <w:t>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F06E" w14:textId="77777777" w:rsidR="003649D2" w:rsidRPr="00757B90" w:rsidRDefault="003649D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FD5E03" w14:textId="77777777" w:rsidR="003649D2" w:rsidRPr="00757B90" w:rsidRDefault="003649D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3649D2" w:rsidRPr="00757B90" w14:paraId="5568FEF6" w14:textId="77777777" w:rsidTr="00A9127C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904FF7" w14:textId="77777777" w:rsidR="003649D2" w:rsidRPr="00757B90" w:rsidRDefault="003649D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5884CE" w14:textId="77777777" w:rsidR="003649D2" w:rsidRPr="00757B90" w:rsidRDefault="003649D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EBB703" w14:textId="77777777" w:rsidR="003649D2" w:rsidRPr="00757B90" w:rsidRDefault="003649D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D8E8AC" w14:textId="77777777" w:rsidR="003649D2" w:rsidRPr="00757B90" w:rsidRDefault="003649D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62EE9F" w14:textId="77777777" w:rsidR="003649D2" w:rsidRPr="00757B90" w:rsidRDefault="003649D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3809FBDC" w14:textId="77777777" w:rsidR="003649D2" w:rsidRPr="00757B90" w:rsidRDefault="003649D2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04"/>
      </w:tblGrid>
      <w:tr w:rsidR="00757B90" w:rsidRPr="00757B90" w14:paraId="2F81F210" w14:textId="77777777" w:rsidTr="003E2E6E">
        <w:tc>
          <w:tcPr>
            <w:tcW w:w="2731" w:type="dxa"/>
            <w:vMerge w:val="restart"/>
            <w:shd w:val="clear" w:color="auto" w:fill="auto"/>
          </w:tcPr>
          <w:p w14:paraId="720FEE40" w14:textId="77777777" w:rsidR="003649D2" w:rsidRPr="00757B90" w:rsidRDefault="003649D2" w:rsidP="00434409">
            <w:pPr>
              <w:pStyle w:val="a6"/>
              <w:rPr>
                <w:rFonts w:ascii="Times New Roman" w:hAnsi="Times New Roman" w:cs="Times New Roman"/>
              </w:rPr>
            </w:pPr>
            <w:bookmarkStart w:id="42" w:name="_Hlk92708757"/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04" w:type="dxa"/>
            <w:shd w:val="clear" w:color="auto" w:fill="auto"/>
            <w:vAlign w:val="center"/>
          </w:tcPr>
          <w:p w14:paraId="68340A74" w14:textId="6EC7CB4B" w:rsidR="003649D2" w:rsidRPr="00757B90" w:rsidRDefault="00F7566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Получение задания </w:t>
            </w:r>
            <w:r w:rsidR="00C26F3D" w:rsidRPr="00757B90">
              <w:t>от работника более высокого уровня квалификации</w:t>
            </w:r>
            <w:r w:rsidR="00073656" w:rsidRPr="00757B90">
              <w:t xml:space="preserve"> </w:t>
            </w:r>
            <w:r w:rsidR="00AF04EA">
              <w:t xml:space="preserve">на изготовление </w:t>
            </w:r>
            <w:r w:rsidR="009A6E9D">
              <w:t xml:space="preserve">из мелкоштучных кладочных материалов </w:t>
            </w:r>
            <w:r w:rsidR="00AF04EA" w:rsidRPr="00AF04EA">
              <w:t>некапитальн</w:t>
            </w:r>
            <w:r w:rsidR="005747DE">
              <w:t>ых</w:t>
            </w:r>
            <w:r w:rsidR="00AF04EA" w:rsidRPr="00AF04EA">
              <w:t xml:space="preserve"> хозяйственно-бытов</w:t>
            </w:r>
            <w:r w:rsidR="005747DE">
              <w:t>ых</w:t>
            </w:r>
            <w:r w:rsidR="00AF04EA" w:rsidRPr="00AF04EA">
              <w:t xml:space="preserve"> печ</w:t>
            </w:r>
            <w:r w:rsidR="005747DE">
              <w:t>ей</w:t>
            </w:r>
          </w:p>
        </w:tc>
      </w:tr>
      <w:tr w:rsidR="00757B90" w:rsidRPr="00757B90" w14:paraId="2354D778" w14:textId="77777777" w:rsidTr="003E2E6E">
        <w:tc>
          <w:tcPr>
            <w:tcW w:w="2731" w:type="dxa"/>
            <w:vMerge/>
            <w:shd w:val="clear" w:color="auto" w:fill="auto"/>
          </w:tcPr>
          <w:p w14:paraId="3A658A01" w14:textId="77777777" w:rsidR="005352A1" w:rsidRPr="00757B90" w:rsidRDefault="005352A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646C21AD" w14:textId="78105F6E" w:rsidR="005352A1" w:rsidRPr="00757B90" w:rsidRDefault="005352A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Определение мест кладки </w:t>
            </w:r>
            <w:r w:rsidR="00924BCD" w:rsidRPr="00924BCD">
              <w:rPr>
                <w:rFonts w:ascii="Times New Roman" w:hAnsi="Times New Roman" w:cs="Times New Roman"/>
              </w:rPr>
              <w:t xml:space="preserve">некапитальных </w:t>
            </w:r>
            <w:r w:rsidR="00254DCC" w:rsidRPr="00254DCC">
              <w:rPr>
                <w:rFonts w:ascii="Times New Roman" w:hAnsi="Times New Roman" w:cs="Times New Roman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Pr="00757B90">
              <w:rPr>
                <w:rFonts w:ascii="Times New Roman" w:hAnsi="Times New Roman" w:cs="Times New Roman"/>
              </w:rPr>
              <w:t>в соответствии с</w:t>
            </w:r>
            <w:r w:rsidR="00C91969" w:rsidRPr="00757B90">
              <w:rPr>
                <w:rFonts w:ascii="Times New Roman" w:hAnsi="Times New Roman" w:cs="Times New Roman"/>
              </w:rPr>
              <w:t xml:space="preserve"> пожеланиями заказчика и</w:t>
            </w:r>
            <w:r w:rsidRPr="00757B90">
              <w:rPr>
                <w:rFonts w:ascii="Times New Roman" w:hAnsi="Times New Roman" w:cs="Times New Roman"/>
              </w:rPr>
              <w:t xml:space="preserve"> правилами пожарной безопасности</w:t>
            </w:r>
            <w:r w:rsidR="00254DC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4E9F4F9B" w14:textId="77777777" w:rsidTr="003E2E6E">
        <w:tc>
          <w:tcPr>
            <w:tcW w:w="2731" w:type="dxa"/>
            <w:vMerge/>
            <w:shd w:val="clear" w:color="auto" w:fill="auto"/>
          </w:tcPr>
          <w:p w14:paraId="4E82206A" w14:textId="77777777" w:rsidR="00C91969" w:rsidRPr="00757B90" w:rsidRDefault="00C9196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71225EE4" w14:textId="0DE765C5" w:rsidR="00C91969" w:rsidRPr="00757B90" w:rsidRDefault="00463E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Г</w:t>
            </w:r>
            <w:r w:rsidR="00C91969" w:rsidRPr="00757B90">
              <w:rPr>
                <w:rFonts w:ascii="Times New Roman" w:hAnsi="Times New Roman" w:cs="Times New Roman"/>
              </w:rPr>
              <w:t>рафическо</w:t>
            </w:r>
            <w:r w:rsidRPr="00757B90">
              <w:rPr>
                <w:rFonts w:ascii="Times New Roman" w:hAnsi="Times New Roman" w:cs="Times New Roman"/>
              </w:rPr>
              <w:t>е</w:t>
            </w:r>
            <w:r w:rsidR="00C91969" w:rsidRPr="00757B90">
              <w:rPr>
                <w:rFonts w:ascii="Times New Roman" w:hAnsi="Times New Roman" w:cs="Times New Roman"/>
              </w:rPr>
              <w:t xml:space="preserve"> оформлени</w:t>
            </w:r>
            <w:r w:rsidRPr="00757B90">
              <w:rPr>
                <w:rFonts w:ascii="Times New Roman" w:hAnsi="Times New Roman" w:cs="Times New Roman"/>
              </w:rPr>
              <w:t>е</w:t>
            </w:r>
            <w:r w:rsidR="00C91969" w:rsidRPr="00757B90">
              <w:rPr>
                <w:rFonts w:ascii="Times New Roman" w:hAnsi="Times New Roman" w:cs="Times New Roman"/>
              </w:rPr>
              <w:t xml:space="preserve"> эскизов и схем кладки </w:t>
            </w:r>
            <w:r w:rsidR="00924BCD" w:rsidRPr="00924BCD">
              <w:rPr>
                <w:rFonts w:ascii="Times New Roman" w:hAnsi="Times New Roman" w:cs="Times New Roman"/>
              </w:rPr>
              <w:t xml:space="preserve">некапитальных </w:t>
            </w:r>
            <w:r w:rsidR="00254DCC" w:rsidRPr="00254DCC">
              <w:rPr>
                <w:rFonts w:ascii="Times New Roman" w:hAnsi="Times New Roman" w:cs="Times New Roman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="00C91969" w:rsidRPr="00757B90">
              <w:rPr>
                <w:rFonts w:ascii="Times New Roman" w:hAnsi="Times New Roman" w:cs="Times New Roman"/>
              </w:rPr>
              <w:t xml:space="preserve">с реализацией заданных заказчиком функций и индивидуальных параметров очага </w:t>
            </w:r>
            <w:r w:rsidR="00254DC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341F437F" w14:textId="77777777" w:rsidTr="003E2E6E">
        <w:tc>
          <w:tcPr>
            <w:tcW w:w="2731" w:type="dxa"/>
            <w:vMerge/>
            <w:shd w:val="clear" w:color="auto" w:fill="auto"/>
          </w:tcPr>
          <w:p w14:paraId="7325E3CD" w14:textId="77777777" w:rsidR="00C91969" w:rsidRPr="00757B90" w:rsidRDefault="00C9196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0FA12543" w14:textId="7D08DDEB" w:rsidR="00C91969" w:rsidRPr="00757B90" w:rsidRDefault="00C9196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Изготовление схем организации рабочего места </w:t>
            </w:r>
            <w:r w:rsidR="00254DCC">
              <w:rPr>
                <w:rFonts w:ascii="Times New Roman" w:hAnsi="Times New Roman" w:cs="Times New Roman"/>
              </w:rPr>
              <w:t xml:space="preserve">для </w:t>
            </w:r>
            <w:r w:rsidR="00254DCC" w:rsidRPr="00757B90">
              <w:rPr>
                <w:rFonts w:ascii="Times New Roman" w:hAnsi="Times New Roman" w:cs="Times New Roman"/>
              </w:rPr>
              <w:t>кладк</w:t>
            </w:r>
            <w:r w:rsidR="00924BCD">
              <w:rPr>
                <w:rFonts w:ascii="Times New Roman" w:hAnsi="Times New Roman" w:cs="Times New Roman"/>
              </w:rPr>
              <w:t>и</w:t>
            </w:r>
            <w:r w:rsidR="00254DCC" w:rsidRPr="00757B90">
              <w:rPr>
                <w:rFonts w:ascii="Times New Roman" w:hAnsi="Times New Roman" w:cs="Times New Roman"/>
              </w:rPr>
              <w:t xml:space="preserve"> </w:t>
            </w:r>
            <w:r w:rsidR="00924BCD" w:rsidRPr="00924BCD">
              <w:rPr>
                <w:rFonts w:ascii="Times New Roman" w:hAnsi="Times New Roman" w:cs="Times New Roman"/>
              </w:rPr>
              <w:t xml:space="preserve">некапитальных </w:t>
            </w:r>
            <w:r w:rsidR="00254DCC" w:rsidRPr="00757B90">
              <w:rPr>
                <w:rFonts w:ascii="Times New Roman" w:hAnsi="Times New Roman" w:cs="Times New Roman"/>
              </w:rPr>
              <w:t>хозяйственно-бытов</w:t>
            </w:r>
            <w:r w:rsidR="00924BCD">
              <w:rPr>
                <w:rFonts w:ascii="Times New Roman" w:hAnsi="Times New Roman" w:cs="Times New Roman"/>
              </w:rPr>
              <w:t>ых</w:t>
            </w:r>
            <w:r w:rsidR="00254DCC" w:rsidRPr="00757B90">
              <w:rPr>
                <w:rFonts w:ascii="Times New Roman" w:hAnsi="Times New Roman" w:cs="Times New Roman"/>
              </w:rPr>
              <w:t xml:space="preserve"> печ</w:t>
            </w:r>
            <w:r w:rsidR="00924BCD">
              <w:rPr>
                <w:rFonts w:ascii="Times New Roman" w:hAnsi="Times New Roman" w:cs="Times New Roman"/>
              </w:rPr>
              <w:t>ей</w:t>
            </w:r>
            <w:r w:rsidR="00254DCC" w:rsidRPr="00757B90">
              <w:rPr>
                <w:rFonts w:ascii="Times New Roman" w:hAnsi="Times New Roman" w:cs="Times New Roman"/>
              </w:rPr>
              <w:t xml:space="preserve"> на улице</w:t>
            </w:r>
            <w:r w:rsidR="00924BCD">
              <w:rPr>
                <w:rFonts w:ascii="Times New Roman" w:hAnsi="Times New Roman" w:cs="Times New Roman"/>
              </w:rPr>
              <w:t>,</w:t>
            </w:r>
            <w:r w:rsidR="00254DCC" w:rsidRPr="00757B90">
              <w:rPr>
                <w:rFonts w:ascii="Times New Roman" w:hAnsi="Times New Roman" w:cs="Times New Roman"/>
              </w:rPr>
              <w:t xml:space="preserve"> </w:t>
            </w:r>
            <w:r w:rsidR="00924BCD">
              <w:rPr>
                <w:rFonts w:ascii="Times New Roman" w:hAnsi="Times New Roman" w:cs="Times New Roman"/>
              </w:rPr>
              <w:t>с учетом климатических особенностей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924BCD" w:rsidRPr="00757B90">
              <w:rPr>
                <w:rFonts w:ascii="Times New Roman" w:hAnsi="Times New Roman" w:cs="Times New Roman"/>
              </w:rPr>
              <w:t>(под открытым небом, под навесом</w:t>
            </w:r>
            <w:r w:rsidR="00924BCD" w:rsidRPr="00757B90">
              <w:rPr>
                <w:rFonts w:ascii="Times New Roman" w:eastAsiaTheme="minorHAnsi" w:hAnsi="Times New Roman" w:cs="Times New Roman"/>
                <w:lang w:eastAsia="en-US"/>
              </w:rPr>
              <w:t>)</w:t>
            </w:r>
          </w:p>
        </w:tc>
      </w:tr>
      <w:tr w:rsidR="00757B90" w:rsidRPr="00757B90" w14:paraId="4CF0C83B" w14:textId="77777777" w:rsidTr="003E2E6E">
        <w:tc>
          <w:tcPr>
            <w:tcW w:w="2731" w:type="dxa"/>
            <w:vMerge/>
            <w:shd w:val="clear" w:color="auto" w:fill="auto"/>
          </w:tcPr>
          <w:p w14:paraId="0B06DDEF" w14:textId="77777777" w:rsidR="00C91969" w:rsidRPr="00757B90" w:rsidRDefault="00C9196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217CD47F" w14:textId="58367003" w:rsidR="00463E34" w:rsidRPr="00757B90" w:rsidRDefault="00C91969" w:rsidP="00434409">
            <w:pPr>
              <w:pStyle w:val="a5"/>
            </w:pPr>
            <w:r w:rsidRPr="00757B90">
              <w:rPr>
                <w:rFonts w:ascii="Times New Roman" w:hAnsi="Times New Roman" w:cs="Times New Roman"/>
              </w:rPr>
              <w:t xml:space="preserve">Изготовление схем организации рабочего места </w:t>
            </w:r>
            <w:r w:rsidR="00924BCD" w:rsidRPr="00924BCD">
              <w:rPr>
                <w:rFonts w:ascii="Times New Roman" w:hAnsi="Times New Roman" w:cs="Times New Roman"/>
              </w:rPr>
              <w:t xml:space="preserve">для кладки некапитальных хозяйственно-бытовых печей </w:t>
            </w:r>
            <w:r w:rsidR="00924BCD" w:rsidRPr="00757B90">
              <w:rPr>
                <w:rFonts w:ascii="Times New Roman" w:hAnsi="Times New Roman" w:cs="Times New Roman"/>
              </w:rPr>
              <w:t>в помещени</w:t>
            </w:r>
            <w:r w:rsidR="00924BCD">
              <w:rPr>
                <w:rFonts w:ascii="Times New Roman" w:hAnsi="Times New Roman" w:cs="Times New Roman"/>
              </w:rPr>
              <w:t>ях,</w:t>
            </w:r>
            <w:r w:rsidR="00924BCD" w:rsidRPr="00757B90">
              <w:rPr>
                <w:rFonts w:ascii="Times New Roman" w:hAnsi="Times New Roman" w:cs="Times New Roman"/>
              </w:rPr>
              <w:t xml:space="preserve"> </w:t>
            </w:r>
            <w:r w:rsidRPr="00757B90">
              <w:rPr>
                <w:rFonts w:ascii="Times New Roman" w:hAnsi="Times New Roman" w:cs="Times New Roman"/>
              </w:rPr>
              <w:t>в зависимости от мест размещения очаг</w:t>
            </w:r>
            <w:r w:rsidR="00924BCD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924BCD" w:rsidRPr="00757B90">
              <w:rPr>
                <w:rFonts w:ascii="Times New Roman" w:hAnsi="Times New Roman" w:cs="Times New Roman"/>
              </w:rPr>
              <w:t>(у стены, в углу,</w:t>
            </w:r>
            <w:r w:rsidR="00924BCD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в перегородке)</w:t>
            </w:r>
            <w:r w:rsidR="00924BCD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</w:p>
        </w:tc>
      </w:tr>
      <w:tr w:rsidR="00757B90" w:rsidRPr="00757B90" w14:paraId="3C9046CE" w14:textId="77777777" w:rsidTr="00254DCC">
        <w:trPr>
          <w:trHeight w:val="291"/>
        </w:trPr>
        <w:tc>
          <w:tcPr>
            <w:tcW w:w="2731" w:type="dxa"/>
            <w:vMerge/>
            <w:shd w:val="clear" w:color="auto" w:fill="auto"/>
          </w:tcPr>
          <w:p w14:paraId="0B06315F" w14:textId="77777777" w:rsidR="00463E34" w:rsidRPr="00757B90" w:rsidRDefault="00463E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07A0BD71" w14:textId="2BEE397C" w:rsidR="00463E34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t xml:space="preserve">Обустройство рабочего места </w:t>
            </w:r>
            <w:r w:rsidR="00463E34" w:rsidRPr="00757B90">
              <w:t xml:space="preserve">для проведения работ по кладке </w:t>
            </w:r>
            <w:r w:rsidR="00506DAC" w:rsidRPr="00506DAC">
              <w:t xml:space="preserve">некапитальных хозяйственно-бытовых печей </w:t>
            </w:r>
            <w:r w:rsidR="00463E34" w:rsidRPr="00757B90">
              <w:t>с учетом мест размещения очага</w:t>
            </w:r>
          </w:p>
        </w:tc>
      </w:tr>
      <w:tr w:rsidR="00757B90" w:rsidRPr="00757B90" w14:paraId="3E662BF5" w14:textId="77777777" w:rsidTr="003E2E6E">
        <w:trPr>
          <w:trHeight w:val="773"/>
        </w:trPr>
        <w:tc>
          <w:tcPr>
            <w:tcW w:w="2731" w:type="dxa"/>
            <w:vMerge/>
            <w:shd w:val="clear" w:color="auto" w:fill="auto"/>
          </w:tcPr>
          <w:p w14:paraId="4BC7FE90" w14:textId="77777777" w:rsidR="005B1A7E" w:rsidRPr="00757B90" w:rsidRDefault="005B1A7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527DC7C8" w14:textId="74E4C8A0" w:rsidR="005B1A7E" w:rsidRPr="00757B90" w:rsidRDefault="005B1A7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Подбор и определение исправности инструмента, средств индивидуальной защиты для проведения работ по кладке </w:t>
            </w:r>
            <w:r w:rsidR="00506DAC" w:rsidRPr="00506DAC">
              <w:t>некапитальных хозяйственно-бытовых печей</w:t>
            </w:r>
            <w:r w:rsidR="00506DAC">
              <w:t xml:space="preserve"> </w:t>
            </w:r>
          </w:p>
        </w:tc>
      </w:tr>
      <w:tr w:rsidR="00757B90" w:rsidRPr="00757B90" w14:paraId="732D2B5C" w14:textId="77777777" w:rsidTr="003E2E6E">
        <w:tc>
          <w:tcPr>
            <w:tcW w:w="2731" w:type="dxa"/>
            <w:vMerge/>
            <w:shd w:val="clear" w:color="auto" w:fill="auto"/>
          </w:tcPr>
          <w:p w14:paraId="706908D7" w14:textId="77777777" w:rsidR="002B029E" w:rsidRPr="00757B90" w:rsidRDefault="002B029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8850C15" w14:textId="77757B99" w:rsidR="002B029E" w:rsidRPr="00757B90" w:rsidRDefault="002B029E" w:rsidP="00434409">
            <w:pPr>
              <w:pStyle w:val="a5"/>
              <w:rPr>
                <w:rFonts w:eastAsia="Times New Roman"/>
                <w:b/>
                <w:bCs/>
              </w:rPr>
            </w:pPr>
            <w:r w:rsidRPr="00757B90">
              <w:rPr>
                <w:rFonts w:eastAsia="Times New Roman"/>
              </w:rPr>
              <w:t>Организация выполнения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>подготовительных и сопутствующих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 xml:space="preserve">мероприятий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5469A7FB" w14:textId="77777777" w:rsidTr="003E2E6E">
        <w:tc>
          <w:tcPr>
            <w:tcW w:w="2731" w:type="dxa"/>
            <w:vMerge/>
            <w:shd w:val="clear" w:color="auto" w:fill="auto"/>
          </w:tcPr>
          <w:p w14:paraId="13FB97F1" w14:textId="77777777" w:rsidR="00C91969" w:rsidRPr="00757B90" w:rsidRDefault="00C9196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3600B698" w14:textId="7F2F5DBC" w:rsidR="00C91969" w:rsidRPr="00757B90" w:rsidRDefault="00C9196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Разметка противопожарных разделок (отступок) от конструкций из горючих материалов до очага</w:t>
            </w:r>
          </w:p>
        </w:tc>
      </w:tr>
      <w:tr w:rsidR="00757B90" w:rsidRPr="00757B90" w14:paraId="4F0E3084" w14:textId="77777777" w:rsidTr="003E2E6E">
        <w:tc>
          <w:tcPr>
            <w:tcW w:w="2731" w:type="dxa"/>
            <w:vMerge/>
            <w:shd w:val="clear" w:color="auto" w:fill="auto"/>
          </w:tcPr>
          <w:p w14:paraId="745E1BF3" w14:textId="77777777" w:rsidR="00C91969" w:rsidRPr="00757B90" w:rsidRDefault="00C9196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59633C53" w14:textId="063E315C" w:rsidR="00C91969" w:rsidRPr="00757B90" w:rsidRDefault="00506DAC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EF5E8B">
              <w:rPr>
                <w:rFonts w:ascii="Times New Roman" w:hAnsi="Times New Roman" w:cs="Times New Roman"/>
              </w:rPr>
              <w:t>зготовление</w:t>
            </w:r>
            <w:r w:rsidR="00C91969" w:rsidRPr="00757B9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для </w:t>
            </w:r>
            <w:r w:rsidRPr="00506DAC">
              <w:rPr>
                <w:rFonts w:ascii="Times New Roman" w:hAnsi="Times New Roman" w:cs="Times New Roman"/>
              </w:rPr>
              <w:t xml:space="preserve">некапитальных хозяйственно-бытовых печей </w:t>
            </w:r>
            <w:r w:rsidR="00C91969" w:rsidRPr="00757B90">
              <w:rPr>
                <w:rFonts w:ascii="Times New Roman" w:hAnsi="Times New Roman" w:cs="Times New Roman"/>
              </w:rPr>
              <w:t>основани</w:t>
            </w:r>
            <w:r>
              <w:rPr>
                <w:rFonts w:ascii="Times New Roman" w:hAnsi="Times New Roman" w:cs="Times New Roman"/>
              </w:rPr>
              <w:t>й</w:t>
            </w:r>
            <w:r w:rsidR="00C91969" w:rsidRPr="00757B90">
              <w:rPr>
                <w:rFonts w:ascii="Times New Roman" w:hAnsi="Times New Roman" w:cs="Times New Roman"/>
              </w:rPr>
              <w:t xml:space="preserve"> из кирпича, плит, камн</w:t>
            </w:r>
            <w:r>
              <w:rPr>
                <w:rFonts w:ascii="Times New Roman" w:hAnsi="Times New Roman" w:cs="Times New Roman"/>
              </w:rPr>
              <w:t>ей и</w:t>
            </w:r>
            <w:r w:rsidR="00C91969" w:rsidRPr="00757B90">
              <w:rPr>
                <w:rFonts w:ascii="Times New Roman" w:hAnsi="Times New Roman" w:cs="Times New Roman"/>
              </w:rPr>
              <w:t xml:space="preserve"> друг</w:t>
            </w:r>
            <w:r>
              <w:rPr>
                <w:rFonts w:ascii="Times New Roman" w:hAnsi="Times New Roman" w:cs="Times New Roman"/>
              </w:rPr>
              <w:t>их</w:t>
            </w:r>
            <w:r w:rsidR="00C91969" w:rsidRPr="00757B90">
              <w:rPr>
                <w:rFonts w:ascii="Times New Roman" w:hAnsi="Times New Roman" w:cs="Times New Roman"/>
              </w:rPr>
              <w:t xml:space="preserve"> негорюч</w:t>
            </w:r>
            <w:r>
              <w:rPr>
                <w:rFonts w:ascii="Times New Roman" w:hAnsi="Times New Roman" w:cs="Times New Roman"/>
              </w:rPr>
              <w:t>их</w:t>
            </w:r>
            <w:r w:rsidR="00C91969" w:rsidRPr="00757B90">
              <w:rPr>
                <w:rFonts w:ascii="Times New Roman" w:hAnsi="Times New Roman" w:cs="Times New Roman"/>
              </w:rPr>
              <w:t xml:space="preserve"> материал</w:t>
            </w:r>
            <w:r>
              <w:rPr>
                <w:rFonts w:ascii="Times New Roman" w:hAnsi="Times New Roman" w:cs="Times New Roman"/>
              </w:rPr>
              <w:t>ов</w:t>
            </w:r>
            <w:r w:rsidR="00CB2374"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7A830169" w14:textId="77777777" w:rsidTr="003E2E6E">
        <w:tc>
          <w:tcPr>
            <w:tcW w:w="2731" w:type="dxa"/>
            <w:vMerge/>
            <w:shd w:val="clear" w:color="auto" w:fill="auto"/>
          </w:tcPr>
          <w:p w14:paraId="6E681529" w14:textId="77777777" w:rsidR="00C91969" w:rsidRPr="00757B90" w:rsidRDefault="00C9196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0C49A" w14:textId="5C30F61A" w:rsidR="00C91969" w:rsidRPr="00757B90" w:rsidRDefault="00C9196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Изготовление и согласование с работником более высокого уровня квалификации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рабочих чертежей с порядовками для кладки </w:t>
            </w:r>
            <w:r w:rsidR="005747DE" w:rsidRPr="005747DE">
              <w:rPr>
                <w:rFonts w:ascii="Times New Roman" w:eastAsiaTheme="minorHAnsi" w:hAnsi="Times New Roman" w:cs="Times New Roman"/>
                <w:lang w:eastAsia="en-US"/>
              </w:rPr>
              <w:t xml:space="preserve">некапитальных хозяйственно-бытовых </w:t>
            </w:r>
            <w:r w:rsidR="00434409">
              <w:rPr>
                <w:rFonts w:ascii="Times New Roman" w:eastAsiaTheme="minorHAnsi" w:hAnsi="Times New Roman" w:cs="Times New Roman"/>
                <w:lang w:eastAsia="en-US"/>
              </w:rPr>
              <w:t xml:space="preserve">печей </w:t>
            </w:r>
          </w:p>
        </w:tc>
      </w:tr>
      <w:tr w:rsidR="00757B90" w:rsidRPr="00757B90" w14:paraId="04FDCF28" w14:textId="77777777" w:rsidTr="003E2E6E">
        <w:tc>
          <w:tcPr>
            <w:tcW w:w="2731" w:type="dxa"/>
            <w:vMerge/>
            <w:shd w:val="clear" w:color="auto" w:fill="auto"/>
          </w:tcPr>
          <w:p w14:paraId="5EEBFC81" w14:textId="77777777" w:rsidR="00C91969" w:rsidRPr="00757B90" w:rsidRDefault="00C9196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2D54E" w14:textId="78004FD6" w:rsidR="00C91969" w:rsidRPr="00757B90" w:rsidRDefault="00CB2374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Кладка </w:t>
            </w:r>
            <w:r w:rsidR="009A6E9D">
              <w:rPr>
                <w:rFonts w:ascii="Times New Roman" w:eastAsiaTheme="minorHAnsi" w:hAnsi="Times New Roman" w:cs="Times New Roman"/>
                <w:lang w:eastAsia="en-US"/>
              </w:rPr>
              <w:t xml:space="preserve">из мелкоштучных кладочных материалов </w:t>
            </w:r>
            <w:r w:rsidR="005747DE" w:rsidRPr="005747DE">
              <w:rPr>
                <w:rFonts w:ascii="Times New Roman" w:eastAsiaTheme="minorHAnsi" w:hAnsi="Times New Roman" w:cs="Times New Roman"/>
                <w:lang w:eastAsia="en-US"/>
              </w:rPr>
              <w:t xml:space="preserve">типовых некапитальных хозяйственно-бытовых печей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согласно порядовк</w:t>
            </w:r>
            <w:r w:rsidR="005747DE">
              <w:rPr>
                <w:rFonts w:ascii="Times New Roman" w:eastAsiaTheme="minorHAnsi" w:hAnsi="Times New Roman" w:cs="Times New Roman"/>
                <w:lang w:eastAsia="en-US"/>
              </w:rPr>
              <w:t>ам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с соблюдением горизонтальности рядов, вертикальности углов, формы и размеров внутренних каналов </w:t>
            </w:r>
          </w:p>
        </w:tc>
      </w:tr>
      <w:tr w:rsidR="00757B90" w:rsidRPr="00757B90" w14:paraId="5087CF51" w14:textId="77777777" w:rsidTr="003E2E6E">
        <w:tc>
          <w:tcPr>
            <w:tcW w:w="2731" w:type="dxa"/>
            <w:vMerge/>
            <w:shd w:val="clear" w:color="auto" w:fill="auto"/>
          </w:tcPr>
          <w:p w14:paraId="569F2E1B" w14:textId="77777777" w:rsidR="00C91969" w:rsidRPr="00757B90" w:rsidRDefault="00C9196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8B86C" w14:textId="4C7B6A28" w:rsidR="00C91969" w:rsidRPr="00757B90" w:rsidRDefault="002C186D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Кладка</w:t>
            </w:r>
            <w:r w:rsidR="00CB2374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2C186D">
              <w:rPr>
                <w:rFonts w:ascii="Times New Roman" w:eastAsiaTheme="minorHAnsi" w:hAnsi="Times New Roman" w:cs="Times New Roman"/>
                <w:lang w:eastAsia="en-US"/>
              </w:rPr>
              <w:t xml:space="preserve">из строительных 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блоков</w:t>
            </w:r>
            <w:r w:rsidRPr="002C186D">
              <w:rPr>
                <w:rFonts w:ascii="Times New Roman" w:eastAsiaTheme="minorHAnsi" w:hAnsi="Times New Roman" w:cs="Times New Roman"/>
                <w:lang w:eastAsia="en-US"/>
              </w:rPr>
              <w:t xml:space="preserve"> типовых некапитальных хозяйственно-бытовых печей </w:t>
            </w:r>
            <w:r w:rsidR="00CB2374" w:rsidRPr="00757B90">
              <w:rPr>
                <w:rFonts w:ascii="Times New Roman" w:eastAsiaTheme="minorHAnsi" w:hAnsi="Times New Roman" w:cs="Times New Roman"/>
                <w:lang w:eastAsia="en-US"/>
              </w:rPr>
              <w:t>заводского изготовления в соответствии с сопроводительной технической документацией изготовител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ей</w:t>
            </w:r>
            <w:r w:rsidR="00CB2374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очаг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ов</w:t>
            </w:r>
          </w:p>
        </w:tc>
      </w:tr>
      <w:tr w:rsidR="00757B90" w:rsidRPr="00757B90" w14:paraId="6F77CFA4" w14:textId="77777777" w:rsidTr="003E2E6E">
        <w:tc>
          <w:tcPr>
            <w:tcW w:w="2731" w:type="dxa"/>
            <w:vMerge/>
            <w:shd w:val="clear" w:color="auto" w:fill="auto"/>
          </w:tcPr>
          <w:p w14:paraId="1800DF64" w14:textId="77777777" w:rsidR="00C91969" w:rsidRPr="00757B90" w:rsidRDefault="00C9196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6B918" w14:textId="7BF6791C" w:rsidR="00C91969" w:rsidRPr="00757B90" w:rsidRDefault="00C951EE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Установка</w:t>
            </w:r>
            <w:r w:rsidR="00C91969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закладных деталей и </w:t>
            </w:r>
            <w:r w:rsidR="00C91969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печных приборов в </w:t>
            </w:r>
            <w:r w:rsidR="002C186D" w:rsidRPr="002C186D">
              <w:rPr>
                <w:rFonts w:ascii="Times New Roman" w:eastAsiaTheme="minorHAnsi" w:hAnsi="Times New Roman" w:cs="Times New Roman"/>
                <w:lang w:eastAsia="en-US"/>
              </w:rPr>
              <w:t>некапитальны</w:t>
            </w:r>
            <w:r w:rsidR="002C186D">
              <w:rPr>
                <w:rFonts w:ascii="Times New Roman" w:eastAsiaTheme="minorHAnsi" w:hAnsi="Times New Roman" w:cs="Times New Roman"/>
                <w:lang w:eastAsia="en-US"/>
              </w:rPr>
              <w:t>е</w:t>
            </w:r>
            <w:r w:rsidR="002C186D" w:rsidRPr="002C186D">
              <w:rPr>
                <w:rFonts w:ascii="Times New Roman" w:eastAsiaTheme="minorHAnsi" w:hAnsi="Times New Roman" w:cs="Times New Roman"/>
                <w:lang w:eastAsia="en-US"/>
              </w:rPr>
              <w:t xml:space="preserve"> хозяйственно-бытовы</w:t>
            </w:r>
            <w:r w:rsidR="002C186D">
              <w:rPr>
                <w:rFonts w:ascii="Times New Roman" w:eastAsiaTheme="minorHAnsi" w:hAnsi="Times New Roman" w:cs="Times New Roman"/>
                <w:lang w:eastAsia="en-US"/>
              </w:rPr>
              <w:t>е</w:t>
            </w:r>
            <w:r w:rsidR="002C186D" w:rsidRPr="002C186D">
              <w:rPr>
                <w:rFonts w:ascii="Times New Roman" w:eastAsiaTheme="minorHAnsi" w:hAnsi="Times New Roman" w:cs="Times New Roman"/>
                <w:lang w:eastAsia="en-US"/>
              </w:rPr>
              <w:t xml:space="preserve"> печ</w:t>
            </w:r>
            <w:r w:rsidR="002C186D">
              <w:rPr>
                <w:rFonts w:ascii="Times New Roman" w:eastAsiaTheme="minorHAnsi" w:hAnsi="Times New Roman" w:cs="Times New Roman"/>
                <w:lang w:eastAsia="en-US"/>
              </w:rPr>
              <w:t>и</w:t>
            </w:r>
          </w:p>
        </w:tc>
      </w:tr>
      <w:tr w:rsidR="00757B90" w:rsidRPr="00757B90" w14:paraId="69CE7AE7" w14:textId="77777777" w:rsidTr="003E2E6E">
        <w:tc>
          <w:tcPr>
            <w:tcW w:w="2731" w:type="dxa"/>
            <w:vMerge/>
            <w:shd w:val="clear" w:color="auto" w:fill="auto"/>
          </w:tcPr>
          <w:p w14:paraId="3C8BDC49" w14:textId="77777777" w:rsidR="00C91969" w:rsidRPr="00757B90" w:rsidRDefault="00C9196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B54F" w14:textId="40497DB4" w:rsidR="00C91969" w:rsidRPr="00757B90" w:rsidRDefault="002C186D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И</w:t>
            </w:r>
            <w:r w:rsidR="00EF5E8B">
              <w:rPr>
                <w:rFonts w:ascii="Times New Roman" w:eastAsiaTheme="minorHAnsi" w:hAnsi="Times New Roman" w:cs="Times New Roman"/>
                <w:lang w:eastAsia="en-US"/>
              </w:rPr>
              <w:t>зготовление</w:t>
            </w:r>
            <w:r w:rsidR="00C91969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дымоход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ов</w:t>
            </w:r>
            <w:r w:rsidR="00C91969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из труб и соединение 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их</w:t>
            </w:r>
            <w:r w:rsidR="00C91969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с имеющим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и</w:t>
            </w:r>
            <w:r w:rsidR="00C91969" w:rsidRPr="00757B90">
              <w:rPr>
                <w:rFonts w:ascii="Times New Roman" w:eastAsiaTheme="minorHAnsi" w:hAnsi="Times New Roman" w:cs="Times New Roman"/>
                <w:lang w:eastAsia="en-US"/>
              </w:rPr>
              <w:t>ся дымовым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и</w:t>
            </w:r>
            <w:r w:rsidR="00C91969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канал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ами</w:t>
            </w:r>
            <w:r w:rsidR="00C91969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помещени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й</w:t>
            </w:r>
            <w:r w:rsidR="00C91969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</w:p>
        </w:tc>
      </w:tr>
      <w:tr w:rsidR="00757B90" w:rsidRPr="00757B90" w14:paraId="4CC532B6" w14:textId="77777777" w:rsidTr="003E2E6E">
        <w:tc>
          <w:tcPr>
            <w:tcW w:w="2731" w:type="dxa"/>
            <w:vMerge/>
            <w:shd w:val="clear" w:color="auto" w:fill="auto"/>
          </w:tcPr>
          <w:p w14:paraId="6D94587A" w14:textId="77777777" w:rsidR="00C91969" w:rsidRPr="00757B90" w:rsidRDefault="00C9196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326D2" w14:textId="46562060" w:rsidR="00C91969" w:rsidRPr="00757B90" w:rsidRDefault="00C91969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Присоединение </w:t>
            </w:r>
            <w:r w:rsidR="002C186D" w:rsidRPr="002C186D">
              <w:rPr>
                <w:rFonts w:ascii="Times New Roman" w:eastAsiaTheme="minorHAnsi" w:hAnsi="Times New Roman" w:cs="Times New Roman"/>
                <w:lang w:eastAsia="en-US"/>
              </w:rPr>
              <w:t xml:space="preserve">некапитальных хозяйственно-бытовых печей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к дымоход</w:t>
            </w:r>
            <w:r w:rsidR="002C186D">
              <w:rPr>
                <w:rFonts w:ascii="Times New Roman" w:eastAsiaTheme="minorHAnsi" w:hAnsi="Times New Roman" w:cs="Times New Roman"/>
                <w:lang w:eastAsia="en-US"/>
              </w:rPr>
              <w:t>ам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</w:p>
        </w:tc>
      </w:tr>
      <w:tr w:rsidR="00757B90" w:rsidRPr="00757B90" w14:paraId="2012E623" w14:textId="77777777" w:rsidTr="003E2E6E">
        <w:tc>
          <w:tcPr>
            <w:tcW w:w="2731" w:type="dxa"/>
            <w:vMerge/>
            <w:shd w:val="clear" w:color="auto" w:fill="auto"/>
          </w:tcPr>
          <w:p w14:paraId="739FC3CB" w14:textId="77777777" w:rsidR="00C91969" w:rsidRPr="00757B90" w:rsidRDefault="00C9196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72713" w14:textId="67EE680A" w:rsidR="00C91969" w:rsidRPr="00757B90" w:rsidRDefault="002C186D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Устройство</w:t>
            </w:r>
            <w:r w:rsidR="00EF5E8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перед </w:t>
            </w:r>
            <w:r w:rsidRPr="002C186D">
              <w:rPr>
                <w:rFonts w:ascii="Times New Roman" w:hAnsi="Times New Roman" w:cs="Times New Roman"/>
              </w:rPr>
              <w:t>некапитальны</w:t>
            </w:r>
            <w:r>
              <w:rPr>
                <w:rFonts w:ascii="Times New Roman" w:hAnsi="Times New Roman" w:cs="Times New Roman"/>
              </w:rPr>
              <w:t>ми</w:t>
            </w:r>
            <w:r w:rsidRPr="002C186D">
              <w:rPr>
                <w:rFonts w:ascii="Times New Roman" w:hAnsi="Times New Roman" w:cs="Times New Roman"/>
              </w:rPr>
              <w:t xml:space="preserve"> хозяйственно-бытовы</w:t>
            </w:r>
            <w:r>
              <w:rPr>
                <w:rFonts w:ascii="Times New Roman" w:hAnsi="Times New Roman" w:cs="Times New Roman"/>
              </w:rPr>
              <w:t>ми</w:t>
            </w:r>
            <w:r w:rsidRPr="002C186D">
              <w:rPr>
                <w:rFonts w:ascii="Times New Roman" w:hAnsi="Times New Roman" w:cs="Times New Roman"/>
              </w:rPr>
              <w:t xml:space="preserve"> печ</w:t>
            </w:r>
            <w:r w:rsidR="000A349A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ми </w:t>
            </w:r>
            <w:r w:rsidR="00C91969" w:rsidRPr="00757B90">
              <w:rPr>
                <w:rFonts w:ascii="Times New Roman" w:hAnsi="Times New Roman" w:cs="Times New Roman"/>
              </w:rPr>
              <w:lastRenderedPageBreak/>
              <w:t>предтопочных листов требуем</w:t>
            </w:r>
            <w:r w:rsidR="000A349A">
              <w:rPr>
                <w:rFonts w:ascii="Times New Roman" w:hAnsi="Times New Roman" w:cs="Times New Roman"/>
              </w:rPr>
              <w:t xml:space="preserve">ых </w:t>
            </w:r>
            <w:r w:rsidR="00C91969" w:rsidRPr="00757B90">
              <w:rPr>
                <w:rFonts w:ascii="Times New Roman" w:hAnsi="Times New Roman" w:cs="Times New Roman"/>
              </w:rPr>
              <w:t>размер</w:t>
            </w:r>
            <w:r w:rsidR="000A349A">
              <w:rPr>
                <w:rFonts w:ascii="Times New Roman" w:hAnsi="Times New Roman" w:cs="Times New Roman"/>
              </w:rPr>
              <w:t>ов</w:t>
            </w:r>
            <w:r w:rsidR="00C91969" w:rsidRPr="00757B90">
              <w:rPr>
                <w:rFonts w:ascii="Times New Roman" w:hAnsi="Times New Roman" w:cs="Times New Roman"/>
              </w:rPr>
              <w:t>, изготовленных из негорючего материала (при наличии пола из горючих материалов)</w:t>
            </w:r>
            <w:r w:rsidR="00041F81"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0E538987" w14:textId="77777777" w:rsidTr="003E2E6E">
        <w:tc>
          <w:tcPr>
            <w:tcW w:w="2731" w:type="dxa"/>
            <w:vMerge/>
            <w:shd w:val="clear" w:color="auto" w:fill="auto"/>
          </w:tcPr>
          <w:p w14:paraId="6265C594" w14:textId="77777777" w:rsidR="00C91969" w:rsidRPr="00757B90" w:rsidRDefault="00C9196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7559BA78" w14:textId="0F033AF3" w:rsidR="00C91969" w:rsidRPr="00757B90" w:rsidRDefault="00C91969" w:rsidP="00434409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757B90">
              <w:rPr>
                <w:rFonts w:ascii="Times New Roman" w:hAnsi="Times New Roman" w:cs="Times New Roman"/>
              </w:rPr>
              <w:t xml:space="preserve">Осуществление сушки </w:t>
            </w:r>
            <w:r w:rsidR="000A349A" w:rsidRPr="000A349A">
              <w:rPr>
                <w:rFonts w:ascii="Times New Roman" w:hAnsi="Times New Roman" w:cs="Times New Roman"/>
              </w:rPr>
              <w:t xml:space="preserve">некапитальных хозяйственно-бытовых печей </w:t>
            </w:r>
            <w:r w:rsidRPr="00757B90">
              <w:rPr>
                <w:rFonts w:ascii="Times New Roman" w:hAnsi="Times New Roman" w:cs="Times New Roman"/>
              </w:rPr>
              <w:t>путем пробн</w:t>
            </w:r>
            <w:r w:rsidR="000A349A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топ</w:t>
            </w:r>
            <w:r w:rsidR="000A349A">
              <w:rPr>
                <w:rFonts w:ascii="Times New Roman" w:hAnsi="Times New Roman" w:cs="Times New Roman"/>
              </w:rPr>
              <w:t>ок</w:t>
            </w:r>
            <w:r w:rsidRPr="00757B90">
              <w:rPr>
                <w:rFonts w:ascii="Times New Roman" w:hAnsi="Times New Roman" w:cs="Times New Roman"/>
              </w:rPr>
              <w:t xml:space="preserve">  </w:t>
            </w:r>
            <w:r w:rsidR="00195BC0"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3FA091FC" w14:textId="77777777" w:rsidTr="003E2E6E">
        <w:tc>
          <w:tcPr>
            <w:tcW w:w="2731" w:type="dxa"/>
            <w:vMerge/>
            <w:shd w:val="clear" w:color="auto" w:fill="auto"/>
          </w:tcPr>
          <w:p w14:paraId="088ADD94" w14:textId="77777777" w:rsidR="00C91969" w:rsidRPr="00757B90" w:rsidRDefault="00C9196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52631EC7" w14:textId="14E645A3" w:rsidR="00C91969" w:rsidRPr="00757B90" w:rsidRDefault="00C9196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Уборка рабочего места после окончания проведения </w:t>
            </w:r>
            <w:r w:rsidR="006A7612" w:rsidRPr="00757B90">
              <w:rPr>
                <w:rFonts w:ascii="Times New Roman" w:hAnsi="Times New Roman" w:cs="Times New Roman"/>
              </w:rPr>
              <w:t>трубо-печных работ</w:t>
            </w:r>
          </w:p>
        </w:tc>
      </w:tr>
      <w:tr w:rsidR="00757B90" w:rsidRPr="00757B90" w14:paraId="744958CE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35CFC44E" w14:textId="77777777" w:rsidR="00C91969" w:rsidRPr="00757B90" w:rsidRDefault="00C9196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EAAAA04" w14:textId="0D370386" w:rsidR="00C91969" w:rsidRPr="00757B90" w:rsidRDefault="00C9196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Осуществление приемки-сдачи </w:t>
            </w:r>
            <w:r w:rsidR="006A7612" w:rsidRPr="00757B90">
              <w:rPr>
                <w:rFonts w:ascii="Times New Roman" w:hAnsi="Times New Roman" w:cs="Times New Roman"/>
              </w:rPr>
              <w:t>трубо-печных работ</w:t>
            </w:r>
            <w:r w:rsidRPr="00757B90">
              <w:rPr>
                <w:rFonts w:ascii="Times New Roman" w:hAnsi="Times New Roman" w:cs="Times New Roman"/>
              </w:rPr>
              <w:t xml:space="preserve"> путем проведения контрольн</w:t>
            </w:r>
            <w:r w:rsidR="000A349A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топ</w:t>
            </w:r>
            <w:r w:rsidR="000A349A">
              <w:rPr>
                <w:rFonts w:ascii="Times New Roman" w:hAnsi="Times New Roman" w:cs="Times New Roman"/>
              </w:rPr>
              <w:t>ок</w:t>
            </w:r>
            <w:r w:rsidRPr="00757B90">
              <w:rPr>
                <w:rFonts w:ascii="Times New Roman" w:hAnsi="Times New Roman" w:cs="Times New Roman"/>
              </w:rPr>
              <w:t xml:space="preserve"> очаг</w:t>
            </w:r>
            <w:r w:rsidR="000A349A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в присутствии работник</w:t>
            </w:r>
            <w:r w:rsidR="000A349A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более высокого уровня квалификации и заказчик</w:t>
            </w:r>
            <w:r w:rsidR="000A349A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47A4A7F0" w14:textId="77777777" w:rsidTr="003E2E6E">
        <w:trPr>
          <w:trHeight w:val="305"/>
        </w:trPr>
        <w:tc>
          <w:tcPr>
            <w:tcW w:w="2731" w:type="dxa"/>
            <w:vMerge/>
            <w:shd w:val="clear" w:color="auto" w:fill="auto"/>
          </w:tcPr>
          <w:p w14:paraId="3CE0D2B1" w14:textId="77777777" w:rsidR="00C91969" w:rsidRPr="00757B90" w:rsidRDefault="00C9196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FFB3E2" w14:textId="4016FE7D" w:rsidR="00C91969" w:rsidRPr="00757B90" w:rsidRDefault="00C91969" w:rsidP="00434409">
            <w:pPr>
              <w:pStyle w:val="a5"/>
            </w:pPr>
            <w:r w:rsidRPr="00757B90">
              <w:rPr>
                <w:rFonts w:ascii="Times New Roman" w:hAnsi="Times New Roman" w:cs="Times New Roman"/>
              </w:rPr>
              <w:t>Своевременное информирование работника более высокого уровня квалификации при выявлении неисправностей, обнаружении дефектов или низкого качества материалов, а также работ, выполненных с отклонением от стандартных условий</w:t>
            </w:r>
          </w:p>
        </w:tc>
      </w:tr>
      <w:tr w:rsidR="00757B90" w:rsidRPr="00757B90" w14:paraId="7A98A52B" w14:textId="77777777" w:rsidTr="003E2E6E">
        <w:trPr>
          <w:trHeight w:val="161"/>
        </w:trPr>
        <w:tc>
          <w:tcPr>
            <w:tcW w:w="2731" w:type="dxa"/>
            <w:vMerge w:val="restart"/>
            <w:shd w:val="clear" w:color="auto" w:fill="auto"/>
          </w:tcPr>
          <w:p w14:paraId="43F8A1CC" w14:textId="77777777" w:rsidR="00903863" w:rsidRPr="00757B90" w:rsidRDefault="00903863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04" w:type="dxa"/>
            <w:shd w:val="clear" w:color="auto" w:fill="auto"/>
          </w:tcPr>
          <w:p w14:paraId="3463FAC8" w14:textId="2B5E4285" w:rsidR="00903863" w:rsidRPr="00757B90" w:rsidRDefault="0090386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Определять места кладки </w:t>
            </w:r>
            <w:r w:rsidR="000A349A" w:rsidRPr="000A349A">
              <w:rPr>
                <w:rFonts w:ascii="Times New Roman" w:hAnsi="Times New Roman" w:cs="Times New Roman"/>
              </w:rPr>
              <w:t xml:space="preserve">типовых некапитальных хозяйственно-бытовых печей </w:t>
            </w:r>
            <w:r w:rsidRPr="00757B90">
              <w:rPr>
                <w:rFonts w:ascii="Times New Roman" w:hAnsi="Times New Roman" w:cs="Times New Roman"/>
              </w:rPr>
              <w:t>в соответствии с правилами пожарной безопасности</w:t>
            </w:r>
          </w:p>
        </w:tc>
      </w:tr>
      <w:tr w:rsidR="00757B90" w:rsidRPr="00757B90" w14:paraId="220A5BC7" w14:textId="77777777" w:rsidTr="003E2E6E">
        <w:tc>
          <w:tcPr>
            <w:tcW w:w="2731" w:type="dxa"/>
            <w:vMerge/>
            <w:shd w:val="clear" w:color="auto" w:fill="auto"/>
          </w:tcPr>
          <w:p w14:paraId="4D054CA5" w14:textId="77777777" w:rsidR="00903863" w:rsidRPr="00757B90" w:rsidRDefault="0090386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5F5A30AE" w14:textId="08880980" w:rsidR="00903863" w:rsidRPr="00757B90" w:rsidRDefault="0090386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Оформлять эскизы и схемы кладки </w:t>
            </w:r>
            <w:r w:rsidR="000A349A" w:rsidRPr="000A349A">
              <w:rPr>
                <w:rFonts w:ascii="Times New Roman" w:hAnsi="Times New Roman" w:cs="Times New Roman"/>
              </w:rPr>
              <w:t>типовых некапитальных хозяйственно-бытовых печей</w:t>
            </w:r>
          </w:p>
        </w:tc>
      </w:tr>
      <w:tr w:rsidR="00757B90" w:rsidRPr="00757B90" w14:paraId="2EB8E169" w14:textId="77777777" w:rsidTr="003E2E6E">
        <w:trPr>
          <w:trHeight w:val="189"/>
        </w:trPr>
        <w:tc>
          <w:tcPr>
            <w:tcW w:w="2731" w:type="dxa"/>
            <w:vMerge/>
            <w:shd w:val="clear" w:color="auto" w:fill="auto"/>
          </w:tcPr>
          <w:p w14:paraId="026FAF99" w14:textId="77777777" w:rsidR="00903863" w:rsidRPr="00757B90" w:rsidRDefault="0090386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11B02CF1" w14:textId="368FBE8D" w:rsidR="00903863" w:rsidRPr="00757B90" w:rsidRDefault="0090386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Изготавливать схемы организации рабочего места при кладке </w:t>
            </w:r>
            <w:r w:rsidR="000A349A" w:rsidRPr="000A349A">
              <w:rPr>
                <w:rFonts w:ascii="Times New Roman" w:hAnsi="Times New Roman" w:cs="Times New Roman"/>
              </w:rPr>
              <w:t xml:space="preserve">типовых некапитальных хозяйственно-бытовых печей </w:t>
            </w:r>
            <w:r w:rsidRPr="00757B90">
              <w:rPr>
                <w:rFonts w:ascii="Times New Roman" w:hAnsi="Times New Roman" w:cs="Times New Roman"/>
              </w:rPr>
              <w:t xml:space="preserve">на улице и в помещении в зависимости от места размещения очага </w:t>
            </w:r>
            <w:r w:rsidR="000A349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13C6244C" w14:textId="77777777" w:rsidTr="003E2E6E">
        <w:tc>
          <w:tcPr>
            <w:tcW w:w="2731" w:type="dxa"/>
            <w:vMerge/>
            <w:shd w:val="clear" w:color="auto" w:fill="auto"/>
          </w:tcPr>
          <w:p w14:paraId="6B7A8507" w14:textId="77777777" w:rsidR="00903863" w:rsidRPr="00757B90" w:rsidRDefault="0090386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564E4551" w14:textId="38F84839" w:rsidR="00903863" w:rsidRPr="00757B90" w:rsidRDefault="0090386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Обустраивать рабочее место для выполнения </w:t>
            </w:r>
            <w:r w:rsidR="006A7612" w:rsidRPr="00757B90">
              <w:t>трубо-печных работ</w:t>
            </w:r>
            <w:r w:rsidR="00E11E0A" w:rsidRPr="00757B90">
              <w:t xml:space="preserve"> </w:t>
            </w:r>
          </w:p>
        </w:tc>
      </w:tr>
      <w:tr w:rsidR="00757B90" w:rsidRPr="00757B90" w14:paraId="2FE0BE8B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336B325B" w14:textId="77777777" w:rsidR="00903863" w:rsidRPr="00757B90" w:rsidRDefault="0090386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3277901F" w14:textId="0EE3ED6E" w:rsidR="00903863" w:rsidRPr="00757B90" w:rsidRDefault="0090386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>Подб</w:t>
            </w:r>
            <w:r w:rsidR="00E11E0A" w:rsidRPr="00757B90">
              <w:t>ирать</w:t>
            </w:r>
            <w:r w:rsidRPr="00757B90">
              <w:t xml:space="preserve"> инструмент</w:t>
            </w:r>
            <w:r w:rsidR="00E11E0A" w:rsidRPr="00757B90">
              <w:t xml:space="preserve">ы, инвентарь и инвентарные приспособления </w:t>
            </w:r>
            <w:r w:rsidRPr="00757B90">
              <w:t>для проведения работ по кладке хозяйственно-бытов</w:t>
            </w:r>
            <w:r w:rsidR="00E11E0A" w:rsidRPr="00757B90">
              <w:t>ых</w:t>
            </w:r>
            <w:r w:rsidRPr="00757B90">
              <w:t xml:space="preserve"> печ</w:t>
            </w:r>
            <w:r w:rsidR="00E11E0A" w:rsidRPr="00757B90">
              <w:t>ей</w:t>
            </w:r>
          </w:p>
        </w:tc>
      </w:tr>
      <w:tr w:rsidR="00757B90" w:rsidRPr="00757B90" w14:paraId="78EA5A4B" w14:textId="77777777" w:rsidTr="003E2E6E">
        <w:tc>
          <w:tcPr>
            <w:tcW w:w="2731" w:type="dxa"/>
            <w:vMerge/>
            <w:shd w:val="clear" w:color="auto" w:fill="auto"/>
          </w:tcPr>
          <w:p w14:paraId="5BFAA6B2" w14:textId="77777777" w:rsidR="00903863" w:rsidRPr="00757B90" w:rsidRDefault="0090386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39D9F074" w14:textId="16C27669" w:rsidR="00903863" w:rsidRPr="00757B90" w:rsidRDefault="0090386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Подб</w:t>
            </w:r>
            <w:r w:rsidR="00BC662A" w:rsidRPr="00757B90">
              <w:rPr>
                <w:rFonts w:eastAsia="Times New Roman"/>
              </w:rPr>
              <w:t>ирать</w:t>
            </w:r>
            <w:r w:rsidRPr="00757B90">
              <w:rPr>
                <w:rFonts w:eastAsia="Times New Roman"/>
              </w:rPr>
              <w:t xml:space="preserve"> и определ</w:t>
            </w:r>
            <w:r w:rsidR="00D210D9" w:rsidRPr="00757B90">
              <w:rPr>
                <w:rFonts w:eastAsia="Times New Roman"/>
              </w:rPr>
              <w:t>ять</w:t>
            </w:r>
            <w:r w:rsidRPr="00757B90">
              <w:rPr>
                <w:rFonts w:eastAsia="Times New Roman"/>
              </w:rPr>
              <w:t xml:space="preserve"> исправност</w:t>
            </w:r>
            <w:r w:rsidR="00D210D9" w:rsidRPr="00757B90">
              <w:rPr>
                <w:rFonts w:eastAsia="Times New Roman"/>
              </w:rPr>
              <w:t>ь</w:t>
            </w:r>
            <w:r w:rsidRPr="00757B90">
              <w:rPr>
                <w:rFonts w:eastAsia="Times New Roman"/>
              </w:rPr>
              <w:t xml:space="preserve"> средств индивидуальной защиты</w:t>
            </w:r>
            <w:r w:rsidRPr="00757B90">
              <w:t xml:space="preserve"> </w:t>
            </w:r>
            <w:r w:rsidRPr="00757B90">
              <w:rPr>
                <w:rFonts w:eastAsia="Times New Roman"/>
              </w:rPr>
              <w:t>для проведения работ по кладке хозяйственно-бытов</w:t>
            </w:r>
            <w:r w:rsidR="00D210D9" w:rsidRPr="00757B90">
              <w:rPr>
                <w:rFonts w:eastAsia="Times New Roman"/>
              </w:rPr>
              <w:t xml:space="preserve">ых печей </w:t>
            </w:r>
          </w:p>
        </w:tc>
      </w:tr>
      <w:tr w:rsidR="00757B90" w:rsidRPr="00757B90" w14:paraId="2DD359A6" w14:textId="77777777" w:rsidTr="003E2E6E">
        <w:tc>
          <w:tcPr>
            <w:tcW w:w="2731" w:type="dxa"/>
            <w:vMerge/>
            <w:shd w:val="clear" w:color="auto" w:fill="auto"/>
          </w:tcPr>
          <w:p w14:paraId="0698D329" w14:textId="77777777" w:rsidR="00903863" w:rsidRPr="00757B90" w:rsidRDefault="0090386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2FE98D02" w14:textId="5F8FA041" w:rsidR="00903863" w:rsidRPr="00757B90" w:rsidRDefault="00D210D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В</w:t>
            </w:r>
            <w:r w:rsidR="00903863" w:rsidRPr="00757B90">
              <w:rPr>
                <w:rFonts w:eastAsia="Times New Roman"/>
              </w:rPr>
              <w:t>ыполн</w:t>
            </w:r>
            <w:r w:rsidRPr="00757B90">
              <w:rPr>
                <w:rFonts w:eastAsia="Times New Roman"/>
              </w:rPr>
              <w:t>ять</w:t>
            </w:r>
            <w:r w:rsidR="00903863" w:rsidRPr="00757B90">
              <w:rPr>
                <w:rFonts w:eastAsia="Times New Roman"/>
                <w:b/>
                <w:bCs/>
              </w:rPr>
              <w:t xml:space="preserve"> </w:t>
            </w:r>
            <w:r w:rsidR="00903863" w:rsidRPr="00757B90">
              <w:rPr>
                <w:rFonts w:eastAsia="Times New Roman"/>
              </w:rPr>
              <w:t>подготовительны</w:t>
            </w:r>
            <w:r w:rsidRPr="00757B90">
              <w:rPr>
                <w:rFonts w:eastAsia="Times New Roman"/>
              </w:rPr>
              <w:t>е</w:t>
            </w:r>
            <w:r w:rsidR="00903863" w:rsidRPr="00757B90">
              <w:rPr>
                <w:rFonts w:eastAsia="Times New Roman"/>
              </w:rPr>
              <w:t xml:space="preserve"> и сопутствующи</w:t>
            </w:r>
            <w:r w:rsidRPr="00757B90">
              <w:rPr>
                <w:rFonts w:eastAsia="Times New Roman"/>
              </w:rPr>
              <w:t>е</w:t>
            </w:r>
            <w:r w:rsidR="00903863" w:rsidRPr="00757B90">
              <w:rPr>
                <w:rFonts w:eastAsia="Times New Roman"/>
                <w:b/>
                <w:bCs/>
              </w:rPr>
              <w:t xml:space="preserve"> </w:t>
            </w:r>
            <w:r w:rsidR="00903863" w:rsidRPr="00757B90">
              <w:rPr>
                <w:rFonts w:eastAsia="Times New Roman"/>
              </w:rPr>
              <w:t>мероприяти</w:t>
            </w:r>
            <w:r w:rsidRPr="00757B90">
              <w:rPr>
                <w:rFonts w:eastAsia="Times New Roman"/>
              </w:rPr>
              <w:t>я</w:t>
            </w:r>
            <w:r w:rsidR="00903863" w:rsidRPr="00757B90">
              <w:rPr>
                <w:rFonts w:eastAsia="Times New Roman"/>
              </w:rPr>
              <w:t xml:space="preserve">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69EDA169" w14:textId="77777777" w:rsidTr="003E2E6E">
        <w:tc>
          <w:tcPr>
            <w:tcW w:w="2731" w:type="dxa"/>
            <w:vMerge/>
            <w:shd w:val="clear" w:color="auto" w:fill="auto"/>
          </w:tcPr>
          <w:p w14:paraId="2022F991" w14:textId="77777777" w:rsidR="00903863" w:rsidRPr="00757B90" w:rsidRDefault="0090386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78CCF55B" w14:textId="35A97B30" w:rsidR="00903863" w:rsidRPr="00757B90" w:rsidRDefault="0090386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Разме</w:t>
            </w:r>
            <w:r w:rsidR="00D210D9" w:rsidRPr="00757B90">
              <w:rPr>
                <w:rFonts w:ascii="Times New Roman" w:hAnsi="Times New Roman" w:cs="Times New Roman"/>
              </w:rPr>
              <w:t>чать</w:t>
            </w:r>
            <w:r w:rsidRPr="00757B90">
              <w:rPr>
                <w:rFonts w:ascii="Times New Roman" w:hAnsi="Times New Roman" w:cs="Times New Roman"/>
              </w:rPr>
              <w:t xml:space="preserve"> противопожарны</w:t>
            </w:r>
            <w:r w:rsidR="00D210D9" w:rsidRPr="00757B90">
              <w:rPr>
                <w:rFonts w:ascii="Times New Roman" w:hAnsi="Times New Roman" w:cs="Times New Roman"/>
              </w:rPr>
              <w:t>е</w:t>
            </w:r>
            <w:r w:rsidRPr="00757B90">
              <w:rPr>
                <w:rFonts w:ascii="Times New Roman" w:hAnsi="Times New Roman" w:cs="Times New Roman"/>
              </w:rPr>
              <w:t xml:space="preserve"> раздел</w:t>
            </w:r>
            <w:r w:rsidR="00D210D9" w:rsidRPr="00757B90">
              <w:rPr>
                <w:rFonts w:ascii="Times New Roman" w:hAnsi="Times New Roman" w:cs="Times New Roman"/>
              </w:rPr>
              <w:t>ки</w:t>
            </w:r>
            <w:r w:rsidRPr="00757B90">
              <w:rPr>
                <w:rFonts w:ascii="Times New Roman" w:hAnsi="Times New Roman" w:cs="Times New Roman"/>
              </w:rPr>
              <w:t xml:space="preserve"> (отступ</w:t>
            </w:r>
            <w:r w:rsidR="00D210D9" w:rsidRPr="00757B90">
              <w:rPr>
                <w:rFonts w:ascii="Times New Roman" w:hAnsi="Times New Roman" w:cs="Times New Roman"/>
              </w:rPr>
              <w:t>ки</w:t>
            </w:r>
            <w:r w:rsidRPr="00757B90">
              <w:rPr>
                <w:rFonts w:ascii="Times New Roman" w:hAnsi="Times New Roman" w:cs="Times New Roman"/>
              </w:rPr>
              <w:t>) от конструкций из горючих материалов до очаг</w:t>
            </w:r>
            <w:r w:rsidR="00D210D9" w:rsidRPr="00757B90">
              <w:rPr>
                <w:rFonts w:ascii="Times New Roman" w:hAnsi="Times New Roman" w:cs="Times New Roman"/>
              </w:rPr>
              <w:t>ов</w:t>
            </w:r>
          </w:p>
        </w:tc>
      </w:tr>
      <w:tr w:rsidR="00757B90" w:rsidRPr="00757B90" w14:paraId="08514B19" w14:textId="77777777" w:rsidTr="003E2E6E">
        <w:tc>
          <w:tcPr>
            <w:tcW w:w="2731" w:type="dxa"/>
            <w:vMerge/>
            <w:shd w:val="clear" w:color="auto" w:fill="auto"/>
          </w:tcPr>
          <w:p w14:paraId="5C563500" w14:textId="77777777" w:rsidR="00903863" w:rsidRPr="00757B90" w:rsidRDefault="0090386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723C2481" w14:textId="4422964E" w:rsidR="00903863" w:rsidRPr="00757B90" w:rsidRDefault="0090386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Устр</w:t>
            </w:r>
            <w:r w:rsidR="0072201F" w:rsidRPr="00757B90">
              <w:rPr>
                <w:rFonts w:ascii="Times New Roman" w:hAnsi="Times New Roman" w:cs="Times New Roman"/>
              </w:rPr>
              <w:t>аивать</w:t>
            </w:r>
            <w:r w:rsidRPr="00757B90">
              <w:rPr>
                <w:rFonts w:ascii="Times New Roman" w:hAnsi="Times New Roman" w:cs="Times New Roman"/>
              </w:rPr>
              <w:t xml:space="preserve"> для </w:t>
            </w:r>
            <w:r w:rsidR="000A349A" w:rsidRPr="000A349A">
              <w:rPr>
                <w:rFonts w:ascii="Times New Roman" w:hAnsi="Times New Roman" w:cs="Times New Roman"/>
              </w:rPr>
              <w:t xml:space="preserve">типовых некапитальных хозяйственно-бытовых печей </w:t>
            </w:r>
            <w:r w:rsidRPr="00757B90">
              <w:rPr>
                <w:rFonts w:ascii="Times New Roman" w:hAnsi="Times New Roman" w:cs="Times New Roman"/>
              </w:rPr>
              <w:t>основани</w:t>
            </w:r>
            <w:r w:rsidR="00FB39B0" w:rsidRPr="00757B90">
              <w:rPr>
                <w:rFonts w:ascii="Times New Roman" w:hAnsi="Times New Roman" w:cs="Times New Roman"/>
              </w:rPr>
              <w:t>я</w:t>
            </w:r>
            <w:r w:rsidRPr="00757B90">
              <w:rPr>
                <w:rFonts w:ascii="Times New Roman" w:hAnsi="Times New Roman" w:cs="Times New Roman"/>
              </w:rPr>
              <w:t xml:space="preserve"> из кирпича, плит, камня, другого негорючего материала</w:t>
            </w:r>
          </w:p>
        </w:tc>
      </w:tr>
      <w:tr w:rsidR="00757B90" w:rsidRPr="00757B90" w14:paraId="45E5A9B7" w14:textId="77777777" w:rsidTr="003E2E6E">
        <w:trPr>
          <w:trHeight w:val="761"/>
        </w:trPr>
        <w:tc>
          <w:tcPr>
            <w:tcW w:w="2731" w:type="dxa"/>
            <w:vMerge/>
            <w:shd w:val="clear" w:color="auto" w:fill="auto"/>
          </w:tcPr>
          <w:p w14:paraId="31BAB6A7" w14:textId="77777777" w:rsidR="0072201F" w:rsidRPr="00757B90" w:rsidRDefault="0072201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FE03D3" w14:textId="104DEDA8" w:rsidR="0072201F" w:rsidRPr="00757B90" w:rsidRDefault="007220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Проводить кладку </w:t>
            </w:r>
            <w:r w:rsidR="009A6E9D">
              <w:rPr>
                <w:rFonts w:ascii="Times New Roman" w:eastAsiaTheme="minorHAnsi" w:hAnsi="Times New Roman" w:cs="Times New Roman"/>
                <w:lang w:eastAsia="en-US"/>
              </w:rPr>
              <w:t xml:space="preserve">из мелкоштучных кладочных материалов </w:t>
            </w:r>
            <w:r w:rsidR="000A349A" w:rsidRPr="000A349A">
              <w:rPr>
                <w:rFonts w:ascii="Times New Roman" w:eastAsiaTheme="minorHAnsi" w:hAnsi="Times New Roman" w:cs="Times New Roman"/>
                <w:lang w:eastAsia="en-US"/>
              </w:rPr>
              <w:t xml:space="preserve">типовых некапитальных хозяйственно-бытовых печей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согласно порядовке с соблюдением горизонтальности рядов, вертикальности углов, формы и размеров внутренних каналов </w:t>
            </w:r>
          </w:p>
        </w:tc>
      </w:tr>
      <w:tr w:rsidR="00757B90" w:rsidRPr="00757B90" w14:paraId="2BE7229E" w14:textId="77777777" w:rsidTr="003E2E6E">
        <w:tc>
          <w:tcPr>
            <w:tcW w:w="2731" w:type="dxa"/>
            <w:vMerge/>
            <w:shd w:val="clear" w:color="auto" w:fill="auto"/>
          </w:tcPr>
          <w:p w14:paraId="68E709BA" w14:textId="77777777" w:rsidR="0072201F" w:rsidRPr="00757B90" w:rsidRDefault="0072201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D0861" w14:textId="6BE0EF8C" w:rsidR="0072201F" w:rsidRPr="00757B90" w:rsidRDefault="007220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Производить монтаж </w:t>
            </w:r>
            <w:r w:rsidR="000A349A" w:rsidRPr="000A349A">
              <w:rPr>
                <w:rFonts w:ascii="Times New Roman" w:eastAsiaTheme="minorHAnsi" w:hAnsi="Times New Roman" w:cs="Times New Roman"/>
                <w:lang w:eastAsia="en-US"/>
              </w:rPr>
              <w:t xml:space="preserve">типовых некапитальных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хозяйственно-бытовых печей заводского изготовления из сборных блоков </w:t>
            </w:r>
          </w:p>
        </w:tc>
      </w:tr>
      <w:tr w:rsidR="00757B90" w:rsidRPr="00757B90" w14:paraId="444E9DCB" w14:textId="77777777" w:rsidTr="003E2E6E">
        <w:tc>
          <w:tcPr>
            <w:tcW w:w="2731" w:type="dxa"/>
            <w:vMerge/>
            <w:shd w:val="clear" w:color="auto" w:fill="auto"/>
          </w:tcPr>
          <w:p w14:paraId="5D27D5C6" w14:textId="77777777" w:rsidR="0072201F" w:rsidRPr="00757B90" w:rsidRDefault="0072201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0FD9F" w14:textId="2F52B5CA" w:rsidR="0072201F" w:rsidRPr="00757B90" w:rsidRDefault="007220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Производить </w:t>
            </w:r>
            <w:r w:rsidR="005619EE" w:rsidRPr="00757B90">
              <w:rPr>
                <w:rFonts w:ascii="Times New Roman" w:eastAsiaTheme="minorHAnsi" w:hAnsi="Times New Roman" w:cs="Times New Roman"/>
                <w:lang w:eastAsia="en-US"/>
              </w:rPr>
              <w:t>у</w:t>
            </w:r>
            <w:r w:rsidR="005619EE" w:rsidRPr="00757B90">
              <w:rPr>
                <w:rFonts w:ascii="Times New Roman" w:hAnsi="Times New Roman" w:cs="Times New Roman"/>
              </w:rPr>
              <w:t xml:space="preserve">становку, замену, укрепление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печных приборов в хозяйственно-бытовые печи </w:t>
            </w:r>
            <w:r w:rsidR="000A349A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</w:p>
        </w:tc>
      </w:tr>
      <w:tr w:rsidR="00757B90" w:rsidRPr="00757B90" w14:paraId="26EA9013" w14:textId="77777777" w:rsidTr="003E2E6E">
        <w:tc>
          <w:tcPr>
            <w:tcW w:w="2731" w:type="dxa"/>
            <w:vMerge/>
            <w:shd w:val="clear" w:color="auto" w:fill="auto"/>
          </w:tcPr>
          <w:p w14:paraId="17085734" w14:textId="77777777" w:rsidR="0072201F" w:rsidRPr="00757B90" w:rsidRDefault="0072201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6334B" w14:textId="6C7B2432" w:rsidR="0072201F" w:rsidRPr="00757B90" w:rsidRDefault="007220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Устраивать дымоходы из труб и соединять их с имеющимися дымовыми каналами </w:t>
            </w:r>
          </w:p>
        </w:tc>
      </w:tr>
      <w:tr w:rsidR="00757B90" w:rsidRPr="00757B90" w14:paraId="4FA6EC1D" w14:textId="77777777" w:rsidTr="000A349A">
        <w:trPr>
          <w:trHeight w:val="187"/>
        </w:trPr>
        <w:tc>
          <w:tcPr>
            <w:tcW w:w="2731" w:type="dxa"/>
            <w:vMerge/>
            <w:shd w:val="clear" w:color="auto" w:fill="auto"/>
          </w:tcPr>
          <w:p w14:paraId="0FA5FBDA" w14:textId="77777777" w:rsidR="005619EE" w:rsidRPr="00757B90" w:rsidRDefault="005619E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6DBB9097" w14:textId="20426795" w:rsidR="005619EE" w:rsidRPr="00757B90" w:rsidRDefault="005619E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Присоединять хозяйственно-бытовые печи к дымоходам</w:t>
            </w:r>
          </w:p>
        </w:tc>
      </w:tr>
      <w:tr w:rsidR="00757B90" w:rsidRPr="00757B90" w14:paraId="54D47B6C" w14:textId="77777777" w:rsidTr="003E2E6E">
        <w:tc>
          <w:tcPr>
            <w:tcW w:w="2731" w:type="dxa"/>
            <w:vMerge/>
            <w:shd w:val="clear" w:color="auto" w:fill="auto"/>
          </w:tcPr>
          <w:p w14:paraId="31D0EECB" w14:textId="77777777" w:rsidR="0072201F" w:rsidRPr="00757B90" w:rsidRDefault="0072201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3765BB70" w14:textId="4D920B08" w:rsidR="0072201F" w:rsidRPr="00757B90" w:rsidRDefault="007220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Осуществл</w:t>
            </w:r>
            <w:r w:rsidR="005619EE" w:rsidRPr="00757B90">
              <w:rPr>
                <w:rFonts w:ascii="Times New Roman" w:hAnsi="Times New Roman" w:cs="Times New Roman"/>
              </w:rPr>
              <w:t>ять</w:t>
            </w:r>
            <w:r w:rsidRPr="00757B90">
              <w:rPr>
                <w:rFonts w:ascii="Times New Roman" w:hAnsi="Times New Roman" w:cs="Times New Roman"/>
              </w:rPr>
              <w:t xml:space="preserve"> сушк</w:t>
            </w:r>
            <w:r w:rsidR="005619EE" w:rsidRPr="00757B90">
              <w:rPr>
                <w:rFonts w:ascii="Times New Roman" w:hAnsi="Times New Roman" w:cs="Times New Roman"/>
              </w:rPr>
              <w:t>у вновь выложенных</w:t>
            </w:r>
            <w:r w:rsidRPr="00757B90">
              <w:rPr>
                <w:rFonts w:ascii="Times New Roman" w:hAnsi="Times New Roman" w:cs="Times New Roman"/>
              </w:rPr>
              <w:t xml:space="preserve"> хозяйственно-бытов</w:t>
            </w:r>
            <w:r w:rsidR="005619EE" w:rsidRPr="00757B90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печ</w:t>
            </w:r>
            <w:r w:rsidR="005619EE" w:rsidRPr="00757B90">
              <w:rPr>
                <w:rFonts w:ascii="Times New Roman" w:hAnsi="Times New Roman" w:cs="Times New Roman"/>
              </w:rPr>
              <w:t>ей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095A1F93" w14:textId="77777777" w:rsidTr="003E2E6E">
        <w:trPr>
          <w:trHeight w:val="228"/>
        </w:trPr>
        <w:tc>
          <w:tcPr>
            <w:tcW w:w="2731" w:type="dxa"/>
            <w:vMerge/>
            <w:shd w:val="clear" w:color="auto" w:fill="auto"/>
          </w:tcPr>
          <w:p w14:paraId="768FBFDD" w14:textId="77777777" w:rsidR="00620A11" w:rsidRPr="00757B90" w:rsidRDefault="00620A1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03C07521" w14:textId="500626D4" w:rsidR="00620A11" w:rsidRPr="00757B90" w:rsidRDefault="00620A1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Проводить приёмо-сдаточные печные работы </w:t>
            </w:r>
          </w:p>
        </w:tc>
      </w:tr>
      <w:tr w:rsidR="00757B90" w:rsidRPr="00757B90" w14:paraId="25FB0E0C" w14:textId="77777777" w:rsidTr="003E2E6E">
        <w:tc>
          <w:tcPr>
            <w:tcW w:w="2731" w:type="dxa"/>
            <w:vMerge w:val="restart"/>
            <w:shd w:val="clear" w:color="auto" w:fill="auto"/>
          </w:tcPr>
          <w:p w14:paraId="6E4EBC50" w14:textId="77777777" w:rsidR="001F1A4B" w:rsidRPr="00757B90" w:rsidRDefault="001F1A4B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B32DC" w14:textId="03F3C746" w:rsidR="001F1A4B" w:rsidRPr="00757B90" w:rsidRDefault="001F1A4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противопожарного режима в Российской Федерации</w:t>
            </w:r>
          </w:p>
        </w:tc>
      </w:tr>
      <w:tr w:rsidR="00757B90" w:rsidRPr="00757B90" w14:paraId="7339EFE2" w14:textId="77777777" w:rsidTr="003E2E6E">
        <w:tc>
          <w:tcPr>
            <w:tcW w:w="2731" w:type="dxa"/>
            <w:vMerge/>
            <w:shd w:val="clear" w:color="auto" w:fill="auto"/>
          </w:tcPr>
          <w:p w14:paraId="2B5699F5" w14:textId="77777777" w:rsidR="001F1A4B" w:rsidRPr="00757B90" w:rsidRDefault="001F1A4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D1D4D" w14:textId="3E486750" w:rsidR="001F1A4B" w:rsidRPr="00757B90" w:rsidRDefault="001F1A4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 xml:space="preserve">Требования охраны труда и производственной санитарии при проведении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3980EB63" w14:textId="77777777" w:rsidTr="003E2E6E">
        <w:tc>
          <w:tcPr>
            <w:tcW w:w="2731" w:type="dxa"/>
            <w:vMerge/>
            <w:shd w:val="clear" w:color="auto" w:fill="auto"/>
          </w:tcPr>
          <w:p w14:paraId="2767F1F1" w14:textId="77777777" w:rsidR="00DD22FE" w:rsidRPr="00757B90" w:rsidRDefault="00DD22F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96C69" w14:textId="0AF8203B" w:rsidR="00DD22FE" w:rsidRPr="00757B90" w:rsidRDefault="00DD22FE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>Упрощенные методы подбора хозяйственно-бытовых печей</w:t>
            </w:r>
          </w:p>
        </w:tc>
      </w:tr>
      <w:tr w:rsidR="00757B90" w:rsidRPr="00757B90" w14:paraId="4DFD13D9" w14:textId="77777777" w:rsidTr="003E2E6E">
        <w:tc>
          <w:tcPr>
            <w:tcW w:w="2731" w:type="dxa"/>
            <w:vMerge/>
            <w:shd w:val="clear" w:color="auto" w:fill="auto"/>
          </w:tcPr>
          <w:p w14:paraId="10B493EF" w14:textId="77777777" w:rsidR="001F1A4B" w:rsidRPr="00757B90" w:rsidRDefault="001F1A4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7A9C01C6" w14:textId="6D04DA30" w:rsidR="001F1A4B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="001F1A4B" w:rsidRPr="00757B90">
              <w:rPr>
                <w:rFonts w:eastAsia="Times New Roman"/>
              </w:rPr>
              <w:t xml:space="preserve">и принцип работы инвентаря и инвентарных приспособлений для ремонтных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="001F1A4B" w:rsidRPr="00757B90">
              <w:rPr>
                <w:rFonts w:eastAsia="Times New Roman"/>
              </w:rPr>
              <w:t xml:space="preserve"> </w:t>
            </w:r>
          </w:p>
        </w:tc>
      </w:tr>
      <w:tr w:rsidR="00757B90" w:rsidRPr="00757B90" w14:paraId="5E749A0A" w14:textId="77777777" w:rsidTr="003E2E6E">
        <w:tc>
          <w:tcPr>
            <w:tcW w:w="2731" w:type="dxa"/>
            <w:vMerge/>
            <w:shd w:val="clear" w:color="auto" w:fill="auto"/>
          </w:tcPr>
          <w:p w14:paraId="00EF3CAF" w14:textId="77777777" w:rsidR="001F1A4B" w:rsidRPr="00757B90" w:rsidRDefault="001F1A4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4F7B8AC" w14:textId="44995B4A" w:rsidR="001F1A4B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="001F1A4B" w:rsidRPr="00757B90">
              <w:rPr>
                <w:rFonts w:eastAsia="Times New Roman"/>
              </w:rPr>
              <w:t xml:space="preserve">и принцип работы ручного и </w:t>
            </w:r>
            <w:r w:rsidR="001F1A4B" w:rsidRPr="00757B90">
              <w:rPr>
                <w:rFonts w:eastAsia="Times New Roman"/>
              </w:rPr>
              <w:lastRenderedPageBreak/>
              <w:t xml:space="preserve">механизированного инструмента для проведения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4DA48585" w14:textId="77777777" w:rsidTr="003E2E6E">
        <w:tc>
          <w:tcPr>
            <w:tcW w:w="2731" w:type="dxa"/>
            <w:vMerge/>
            <w:shd w:val="clear" w:color="auto" w:fill="auto"/>
          </w:tcPr>
          <w:p w14:paraId="3A466B3E" w14:textId="77777777" w:rsidR="001F1A4B" w:rsidRPr="00757B90" w:rsidRDefault="001F1A4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A8CFBCC" w14:textId="4A00D3F1" w:rsidR="001F1A4B" w:rsidRPr="00757B90" w:rsidRDefault="001F1A4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Основные виды материалов, применяемых при производстве </w:t>
            </w:r>
            <w:r w:rsidR="006A7612" w:rsidRPr="00757B90">
              <w:rPr>
                <w:rFonts w:ascii="Times New Roman" w:hAnsi="Times New Roman" w:cs="Times New Roman"/>
              </w:rPr>
              <w:t>трубо-печных работ</w:t>
            </w:r>
          </w:p>
        </w:tc>
      </w:tr>
      <w:tr w:rsidR="00757B90" w:rsidRPr="00757B90" w14:paraId="5E79805B" w14:textId="77777777" w:rsidTr="003E2E6E">
        <w:tc>
          <w:tcPr>
            <w:tcW w:w="2731" w:type="dxa"/>
            <w:vMerge/>
            <w:shd w:val="clear" w:color="auto" w:fill="auto"/>
          </w:tcPr>
          <w:p w14:paraId="3BA312F0" w14:textId="77777777" w:rsidR="001F1A4B" w:rsidRPr="00757B90" w:rsidRDefault="001F1A4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1A4FEF" w14:textId="1D20AFEB" w:rsidR="001F1A4B" w:rsidRPr="00757B90" w:rsidRDefault="001F1A4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Виды и технологии устройства оснований для печей различных конструкций</w:t>
            </w:r>
          </w:p>
        </w:tc>
      </w:tr>
      <w:tr w:rsidR="00757B90" w:rsidRPr="00757B90" w14:paraId="3C6A443F" w14:textId="77777777" w:rsidTr="003E2E6E">
        <w:tc>
          <w:tcPr>
            <w:tcW w:w="2731" w:type="dxa"/>
            <w:vMerge/>
            <w:shd w:val="clear" w:color="auto" w:fill="auto"/>
          </w:tcPr>
          <w:p w14:paraId="51BBA20E" w14:textId="77777777" w:rsidR="00484928" w:rsidRPr="00757B90" w:rsidRDefault="0048492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44E74D" w14:textId="4EDBFF85" w:rsidR="00484928" w:rsidRPr="00757B90" w:rsidRDefault="00484928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Рабочие операции кладки печей</w:t>
            </w:r>
          </w:p>
        </w:tc>
      </w:tr>
      <w:tr w:rsidR="00757B90" w:rsidRPr="00757B90" w14:paraId="7E68C1BB" w14:textId="77777777" w:rsidTr="003E2E6E">
        <w:tc>
          <w:tcPr>
            <w:tcW w:w="2731" w:type="dxa"/>
            <w:vMerge/>
            <w:shd w:val="clear" w:color="auto" w:fill="auto"/>
          </w:tcPr>
          <w:p w14:paraId="763DF8B3" w14:textId="77777777" w:rsidR="001F1A4B" w:rsidRPr="00757B90" w:rsidRDefault="001F1A4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427ADC78" w14:textId="082A1876" w:rsidR="001F1A4B" w:rsidRPr="00757B90" w:rsidRDefault="001F1A4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Виды брака </w:t>
            </w:r>
            <w:r w:rsidR="00484928" w:rsidRPr="00757B90">
              <w:rPr>
                <w:rFonts w:ascii="Times New Roman" w:hAnsi="Times New Roman" w:cs="Times New Roman"/>
              </w:rPr>
              <w:t>материалов и печных приборов,</w:t>
            </w:r>
            <w:r w:rsidRPr="00757B90">
              <w:rPr>
                <w:rFonts w:ascii="Times New Roman" w:hAnsi="Times New Roman" w:cs="Times New Roman"/>
              </w:rPr>
              <w:t xml:space="preserve"> способы </w:t>
            </w:r>
            <w:r w:rsidR="00484928" w:rsidRPr="00757B90">
              <w:rPr>
                <w:rFonts w:ascii="Times New Roman" w:hAnsi="Times New Roman" w:cs="Times New Roman"/>
              </w:rPr>
              <w:t>их</w:t>
            </w:r>
            <w:r w:rsidRPr="00757B90">
              <w:rPr>
                <w:rFonts w:ascii="Times New Roman" w:hAnsi="Times New Roman" w:cs="Times New Roman"/>
              </w:rPr>
              <w:t xml:space="preserve"> выявления, предупреждения и устранения</w:t>
            </w:r>
          </w:p>
        </w:tc>
      </w:tr>
      <w:tr w:rsidR="00757B90" w:rsidRPr="00757B90" w14:paraId="550BBB52" w14:textId="77777777" w:rsidTr="003E2E6E">
        <w:tc>
          <w:tcPr>
            <w:tcW w:w="2731" w:type="dxa"/>
            <w:vMerge/>
            <w:shd w:val="clear" w:color="auto" w:fill="auto"/>
          </w:tcPr>
          <w:p w14:paraId="13DD107B" w14:textId="77777777" w:rsidR="001F1A4B" w:rsidRPr="00757B90" w:rsidRDefault="001F1A4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22CE07BE" w14:textId="75ADDA58" w:rsidR="001F1A4B" w:rsidRPr="00757B90" w:rsidRDefault="00AF04EA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Профессиональную терминологию в области трубо-печных работ</w:t>
            </w:r>
          </w:p>
        </w:tc>
      </w:tr>
      <w:tr w:rsidR="00757B90" w:rsidRPr="00757B90" w14:paraId="0D77CB72" w14:textId="77777777" w:rsidTr="003E2E6E">
        <w:tc>
          <w:tcPr>
            <w:tcW w:w="2731" w:type="dxa"/>
            <w:vMerge/>
            <w:shd w:val="clear" w:color="auto" w:fill="auto"/>
          </w:tcPr>
          <w:p w14:paraId="3E1E1494" w14:textId="77777777" w:rsidR="00484928" w:rsidRPr="00757B90" w:rsidRDefault="0048492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230838CD" w14:textId="056819E8" w:rsidR="00484928" w:rsidRPr="00757B90" w:rsidRDefault="00484928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Правила использования вентиляционных, газовых и дымовых каналов</w:t>
            </w:r>
          </w:p>
        </w:tc>
      </w:tr>
      <w:tr w:rsidR="00757B90" w:rsidRPr="00757B90" w14:paraId="59B23B9F" w14:textId="77777777" w:rsidTr="003E2E6E">
        <w:tc>
          <w:tcPr>
            <w:tcW w:w="2731" w:type="dxa"/>
            <w:vMerge/>
            <w:shd w:val="clear" w:color="auto" w:fill="auto"/>
          </w:tcPr>
          <w:p w14:paraId="47C48604" w14:textId="77777777" w:rsidR="00484928" w:rsidRPr="00757B90" w:rsidRDefault="0048492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59562ABB" w14:textId="05B699F3" w:rsidR="00484928" w:rsidRPr="00757B90" w:rsidRDefault="00484928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Правила пользования индивидуальными средствами защиты</w:t>
            </w:r>
          </w:p>
        </w:tc>
      </w:tr>
      <w:tr w:rsidR="00757B90" w:rsidRPr="00757B90" w14:paraId="4B362C8A" w14:textId="77777777" w:rsidTr="003E2E6E">
        <w:tc>
          <w:tcPr>
            <w:tcW w:w="2731" w:type="dxa"/>
            <w:vMerge/>
            <w:shd w:val="clear" w:color="auto" w:fill="auto"/>
          </w:tcPr>
          <w:p w14:paraId="545F388B" w14:textId="77777777" w:rsidR="00484928" w:rsidRPr="00757B90" w:rsidRDefault="0048492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409134C" w14:textId="493CA963" w:rsidR="00484928" w:rsidRPr="00757B90" w:rsidRDefault="00484928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Признаки отравления угарным газом</w:t>
            </w:r>
          </w:p>
        </w:tc>
      </w:tr>
      <w:tr w:rsidR="00757B90" w:rsidRPr="00757B90" w14:paraId="6DB09FD1" w14:textId="77777777" w:rsidTr="003E2E6E">
        <w:trPr>
          <w:trHeight w:val="58"/>
        </w:trPr>
        <w:tc>
          <w:tcPr>
            <w:tcW w:w="2731" w:type="dxa"/>
            <w:vMerge/>
            <w:shd w:val="clear" w:color="auto" w:fill="auto"/>
          </w:tcPr>
          <w:p w14:paraId="7857937B" w14:textId="77777777" w:rsidR="00DD22FE" w:rsidRPr="00757B90" w:rsidRDefault="00DD22F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52C1BE5C" w14:textId="373B17F4" w:rsidR="00DD22FE" w:rsidRPr="00757B90" w:rsidRDefault="00DD22FE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Правила по оказанию первой доврачебной помощи</w:t>
            </w:r>
          </w:p>
        </w:tc>
      </w:tr>
      <w:tr w:rsidR="00484928" w:rsidRPr="00757B90" w14:paraId="4AC493C2" w14:textId="77777777" w:rsidTr="00A9127C">
        <w:trPr>
          <w:trHeight w:val="131"/>
        </w:trPr>
        <w:tc>
          <w:tcPr>
            <w:tcW w:w="2731" w:type="dxa"/>
          </w:tcPr>
          <w:p w14:paraId="20DAC9BA" w14:textId="77777777" w:rsidR="00484928" w:rsidRPr="00757B90" w:rsidRDefault="00484928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04" w:type="dxa"/>
          </w:tcPr>
          <w:p w14:paraId="0479ABE8" w14:textId="77777777" w:rsidR="00484928" w:rsidRPr="00757B90" w:rsidRDefault="00484928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  <w:bookmarkEnd w:id="41"/>
      <w:bookmarkEnd w:id="42"/>
    </w:tbl>
    <w:p w14:paraId="4702442E" w14:textId="7BE5AA0C" w:rsidR="003649D2" w:rsidRPr="00757B90" w:rsidRDefault="003649D2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14:paraId="4BA23306" w14:textId="729AD84B" w:rsidR="003649D2" w:rsidRPr="00757B90" w:rsidRDefault="003649D2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3.2.</w:t>
      </w:r>
      <w:r w:rsidR="00926705">
        <w:rPr>
          <w:rFonts w:ascii="Times New Roman" w:hAnsi="Times New Roman" w:cs="Times New Roman"/>
          <w:color w:val="auto"/>
        </w:rPr>
        <w:t>3</w:t>
      </w:r>
      <w:r w:rsidRPr="00757B90">
        <w:rPr>
          <w:rFonts w:ascii="Times New Roman" w:hAnsi="Times New Roman" w:cs="Times New Roman"/>
          <w:color w:val="auto"/>
        </w:rPr>
        <w:t>. Трудовая функция</w:t>
      </w:r>
    </w:p>
    <w:p w14:paraId="288C5508" w14:textId="77777777" w:rsidR="003649D2" w:rsidRPr="00757B90" w:rsidRDefault="003649D2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1B4FDC70" w14:textId="77777777" w:rsidTr="00A72034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6E44E" w14:textId="77777777" w:rsidR="003649D2" w:rsidRPr="00757B90" w:rsidRDefault="003649D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15A5A" w14:textId="7E179E77" w:rsidR="003649D2" w:rsidRPr="00757B90" w:rsidRDefault="00E05FCF" w:rsidP="00434409">
            <w:pPr>
              <w:ind w:hanging="7"/>
              <w:jc w:val="left"/>
              <w:rPr>
                <w:rFonts w:ascii="Times New Roman" w:hAnsi="Times New Roman" w:cs="Times New Roman"/>
              </w:rPr>
            </w:pPr>
            <w:r w:rsidRPr="00E05FCF">
              <w:rPr>
                <w:rFonts w:ascii="Times New Roman" w:hAnsi="Times New Roman" w:cs="Times New Roman"/>
              </w:rPr>
              <w:t xml:space="preserve">Ремонт некапитальных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Pr="00E05FCF">
              <w:rPr>
                <w:rFonts w:ascii="Times New Roman" w:hAnsi="Times New Roman" w:cs="Times New Roman"/>
              </w:rPr>
              <w:t>и дымовых труб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6441C9D" w14:textId="77777777" w:rsidR="003649D2" w:rsidRPr="00757B90" w:rsidRDefault="003649D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A9EC8" w14:textId="3233B1C0" w:rsidR="003649D2" w:rsidRPr="00757B90" w:rsidRDefault="003649D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B/0</w:t>
            </w:r>
            <w:r w:rsidR="003F1962">
              <w:rPr>
                <w:rFonts w:ascii="Times New Roman" w:hAnsi="Times New Roman" w:cs="Times New Roman"/>
              </w:rPr>
              <w:t>3</w:t>
            </w:r>
            <w:r w:rsidRPr="00757B90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7A4023" w14:textId="77777777" w:rsidR="003649D2" w:rsidRPr="00757B90" w:rsidRDefault="003649D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FB649E" w14:textId="77777777" w:rsidR="003649D2" w:rsidRPr="00757B90" w:rsidRDefault="003649D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3</w:t>
            </w:r>
          </w:p>
        </w:tc>
      </w:tr>
    </w:tbl>
    <w:p w14:paraId="61C882C3" w14:textId="77777777" w:rsidR="003649D2" w:rsidRPr="00757B90" w:rsidRDefault="003649D2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757B90" w:rsidRPr="00757B90" w14:paraId="509FCB2E" w14:textId="77777777" w:rsidTr="00A9127C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5704" w14:textId="77777777" w:rsidR="003649D2" w:rsidRPr="00757B90" w:rsidRDefault="003649D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2F0A" w14:textId="77777777" w:rsidR="003649D2" w:rsidRPr="00757B90" w:rsidRDefault="003649D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4C67" w14:textId="77777777" w:rsidR="003649D2" w:rsidRPr="00757B90" w:rsidRDefault="003649D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4E6FB" w14:textId="77777777" w:rsidR="003649D2" w:rsidRPr="00757B90" w:rsidRDefault="003649D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BE03AC" w14:textId="77777777" w:rsidR="003649D2" w:rsidRPr="00757B90" w:rsidRDefault="003649D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3649D2" w:rsidRPr="00757B90" w14:paraId="1AF9485C" w14:textId="77777777" w:rsidTr="00A9127C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427A8E" w14:textId="77777777" w:rsidR="003649D2" w:rsidRPr="00757B90" w:rsidRDefault="003649D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646112" w14:textId="77777777" w:rsidR="003649D2" w:rsidRPr="00757B90" w:rsidRDefault="003649D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ECADF5" w14:textId="77777777" w:rsidR="003649D2" w:rsidRPr="00757B90" w:rsidRDefault="003649D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DA4F3E" w14:textId="77777777" w:rsidR="003649D2" w:rsidRPr="00757B90" w:rsidRDefault="003649D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1EE30D" w14:textId="77777777" w:rsidR="003649D2" w:rsidRPr="00757B90" w:rsidRDefault="003649D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6859B4C8" w14:textId="77777777" w:rsidR="003649D2" w:rsidRPr="00757B90" w:rsidRDefault="003649D2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04"/>
      </w:tblGrid>
      <w:tr w:rsidR="00757B90" w:rsidRPr="00757B90" w14:paraId="512755D2" w14:textId="77777777" w:rsidTr="003E2E6E">
        <w:tc>
          <w:tcPr>
            <w:tcW w:w="2731" w:type="dxa"/>
            <w:vMerge w:val="restart"/>
            <w:shd w:val="clear" w:color="auto" w:fill="auto"/>
          </w:tcPr>
          <w:p w14:paraId="05AC2352" w14:textId="77777777" w:rsidR="009F51E6" w:rsidRPr="00757B90" w:rsidRDefault="009F51E6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04" w:type="dxa"/>
            <w:shd w:val="clear" w:color="auto" w:fill="auto"/>
            <w:vAlign w:val="center"/>
          </w:tcPr>
          <w:p w14:paraId="37D3BDDB" w14:textId="594E3805" w:rsidR="009F51E6" w:rsidRPr="00757B90" w:rsidRDefault="009F51E6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Получение задания на ремонт </w:t>
            </w:r>
            <w:r w:rsidR="00D3440F" w:rsidRPr="00D3440F">
              <w:rPr>
                <w:rFonts w:ascii="Times New Roman" w:hAnsi="Times New Roman" w:cs="Times New Roman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="00D3440F" w:rsidRPr="00D3440F">
              <w:rPr>
                <w:rFonts w:ascii="Times New Roman" w:hAnsi="Times New Roman" w:cs="Times New Roman"/>
              </w:rPr>
              <w:t xml:space="preserve">и дымовых труб </w:t>
            </w:r>
            <w:r w:rsidRPr="00757B90">
              <w:t>от работника более высокого уровня квалификации</w:t>
            </w:r>
            <w:r w:rsidR="00041F81" w:rsidRPr="00757B90">
              <w:t xml:space="preserve"> </w:t>
            </w:r>
            <w:r w:rsidR="00D3440F">
              <w:t xml:space="preserve"> </w:t>
            </w:r>
          </w:p>
        </w:tc>
      </w:tr>
      <w:tr w:rsidR="00757B90" w:rsidRPr="00757B90" w14:paraId="3C9D8572" w14:textId="77777777" w:rsidTr="003E2E6E">
        <w:tc>
          <w:tcPr>
            <w:tcW w:w="2731" w:type="dxa"/>
            <w:vMerge/>
            <w:shd w:val="clear" w:color="auto" w:fill="auto"/>
          </w:tcPr>
          <w:p w14:paraId="6D143C44" w14:textId="77777777" w:rsidR="009F51E6" w:rsidRPr="00757B90" w:rsidRDefault="009F51E6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3C58FAE2" w14:textId="1CDBA5AF" w:rsidR="009F51E6" w:rsidRPr="00757B90" w:rsidRDefault="009F51E6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Изучение эскизов и схем кладки </w:t>
            </w:r>
            <w:r w:rsidR="00D3440F" w:rsidRPr="00D3440F">
              <w:rPr>
                <w:rFonts w:ascii="Times New Roman" w:hAnsi="Times New Roman" w:cs="Times New Roman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="00D3440F" w:rsidRPr="00D3440F">
              <w:rPr>
                <w:rFonts w:ascii="Times New Roman" w:hAnsi="Times New Roman" w:cs="Times New Roman"/>
              </w:rPr>
              <w:t xml:space="preserve">и дымовых труб </w:t>
            </w:r>
            <w:r w:rsidRPr="00757B90">
              <w:rPr>
                <w:rFonts w:ascii="Times New Roman" w:hAnsi="Times New Roman" w:cs="Times New Roman"/>
              </w:rPr>
              <w:t xml:space="preserve">(при наличии) </w:t>
            </w:r>
            <w:r w:rsidR="00D3440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2DB2F23F" w14:textId="77777777" w:rsidTr="003E2E6E">
        <w:tc>
          <w:tcPr>
            <w:tcW w:w="2731" w:type="dxa"/>
            <w:vMerge/>
            <w:shd w:val="clear" w:color="auto" w:fill="auto"/>
          </w:tcPr>
          <w:p w14:paraId="61A9C33B" w14:textId="77777777" w:rsidR="009F51E6" w:rsidRPr="00757B90" w:rsidRDefault="009F51E6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48B39DA1" w14:textId="76CA3A6B" w:rsidR="009F51E6" w:rsidRPr="00757B90" w:rsidRDefault="005B1A7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Подбор и определение исправности инструмента, средств индивидуальной защиты </w:t>
            </w:r>
            <w:r w:rsidR="009F51E6" w:rsidRPr="00757B90">
              <w:t xml:space="preserve">для проведения </w:t>
            </w:r>
            <w:r w:rsidR="00D3440F">
              <w:t xml:space="preserve">трубо-печных </w:t>
            </w:r>
            <w:r w:rsidR="009F51E6" w:rsidRPr="00757B90">
              <w:t xml:space="preserve">работ </w:t>
            </w:r>
          </w:p>
        </w:tc>
      </w:tr>
      <w:tr w:rsidR="00D3440F" w:rsidRPr="00757B90" w14:paraId="50C56925" w14:textId="77777777" w:rsidTr="00D3440F">
        <w:trPr>
          <w:trHeight w:val="409"/>
        </w:trPr>
        <w:tc>
          <w:tcPr>
            <w:tcW w:w="2731" w:type="dxa"/>
            <w:vMerge/>
            <w:shd w:val="clear" w:color="auto" w:fill="auto"/>
          </w:tcPr>
          <w:p w14:paraId="02153BFC" w14:textId="77777777" w:rsidR="00D3440F" w:rsidRPr="00757B90" w:rsidRDefault="00D3440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03AAF6A9" w14:textId="2DFC4F7F" w:rsidR="00D3440F" w:rsidRPr="00757B90" w:rsidRDefault="00D3440F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t xml:space="preserve">Обустройство рабочего места </w:t>
            </w:r>
            <w:r w:rsidRPr="00757B90">
              <w:t xml:space="preserve">для проведения работ по ремонту </w:t>
            </w:r>
            <w:r w:rsidRPr="00D3440F">
              <w:t xml:space="preserve">хозяйственно-бытовых </w:t>
            </w:r>
            <w:r w:rsidR="00434409">
              <w:t xml:space="preserve">печей </w:t>
            </w:r>
            <w:r w:rsidRPr="00D3440F">
              <w:t xml:space="preserve">и дымовых труб </w:t>
            </w:r>
            <w:r w:rsidRPr="00757B90">
              <w:t>с учетом места размещения очаг</w:t>
            </w:r>
            <w:r>
              <w:t>ов</w:t>
            </w:r>
            <w:r w:rsidRPr="00757B90">
              <w:t xml:space="preserve"> </w:t>
            </w:r>
          </w:p>
        </w:tc>
      </w:tr>
      <w:tr w:rsidR="00757B90" w:rsidRPr="00757B90" w14:paraId="7BA1FDF9" w14:textId="77777777" w:rsidTr="003E2E6E">
        <w:tc>
          <w:tcPr>
            <w:tcW w:w="2731" w:type="dxa"/>
            <w:vMerge/>
            <w:shd w:val="clear" w:color="auto" w:fill="auto"/>
          </w:tcPr>
          <w:p w14:paraId="6501924D" w14:textId="77777777" w:rsidR="005D7B92" w:rsidRPr="00757B90" w:rsidRDefault="005D7B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8568E69" w14:textId="018EE409" w:rsidR="005D7B92" w:rsidRPr="00757B90" w:rsidRDefault="005D7B92" w:rsidP="00434409">
            <w:pPr>
              <w:pStyle w:val="a5"/>
            </w:pPr>
            <w:r w:rsidRPr="00757B90">
              <w:t xml:space="preserve">Осмотр </w:t>
            </w:r>
            <w:r w:rsidR="00D3440F" w:rsidRPr="00D3440F">
              <w:t xml:space="preserve">хозяйственно-бытовых </w:t>
            </w:r>
            <w:r w:rsidR="00434409">
              <w:t xml:space="preserve">печей </w:t>
            </w:r>
            <w:r w:rsidR="00D3440F" w:rsidRPr="00D3440F">
              <w:t xml:space="preserve">и дымовых труб </w:t>
            </w:r>
            <w:r w:rsidRPr="00757B90">
              <w:t>с целью выявления неисправностей и причин их возникновения</w:t>
            </w:r>
            <w:r w:rsidR="00D3440F">
              <w:t xml:space="preserve"> </w:t>
            </w:r>
          </w:p>
        </w:tc>
      </w:tr>
      <w:tr w:rsidR="00757B90" w:rsidRPr="00757B90" w14:paraId="1A609B07" w14:textId="77777777" w:rsidTr="003E2E6E">
        <w:trPr>
          <w:trHeight w:val="58"/>
        </w:trPr>
        <w:tc>
          <w:tcPr>
            <w:tcW w:w="2731" w:type="dxa"/>
            <w:vMerge/>
            <w:shd w:val="clear" w:color="auto" w:fill="auto"/>
          </w:tcPr>
          <w:p w14:paraId="109943A1" w14:textId="77777777" w:rsidR="00B41992" w:rsidRPr="00757B90" w:rsidRDefault="00B419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62C428DD" w14:textId="67038A0D" w:rsidR="00B41992" w:rsidRPr="00757B90" w:rsidRDefault="00B419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Организация выполнения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>подготовительных и сопутствующих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 xml:space="preserve">мероприятий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="00041F81" w:rsidRPr="00757B90">
              <w:rPr>
                <w:rFonts w:eastAsia="Times New Roman"/>
              </w:rPr>
              <w:t xml:space="preserve"> </w:t>
            </w:r>
          </w:p>
        </w:tc>
      </w:tr>
      <w:tr w:rsidR="00757B90" w:rsidRPr="00757B90" w14:paraId="788D3504" w14:textId="77777777" w:rsidTr="003E2E6E">
        <w:tc>
          <w:tcPr>
            <w:tcW w:w="2731" w:type="dxa"/>
            <w:vMerge/>
            <w:shd w:val="clear" w:color="auto" w:fill="auto"/>
          </w:tcPr>
          <w:p w14:paraId="07280EDF" w14:textId="77777777" w:rsidR="00B41992" w:rsidRPr="00757B90" w:rsidRDefault="00B419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26CF44C0" w14:textId="05549A0F" w:rsidR="00B41992" w:rsidRPr="00757B90" w:rsidRDefault="00B419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Проверка соответствия действующим противопожарным нормам и правилам противопожарных разделок (отступок) от конструкций из горючих материалов до очаг</w:t>
            </w:r>
            <w:r w:rsidR="00D3440F">
              <w:rPr>
                <w:rFonts w:ascii="Times New Roman" w:hAnsi="Times New Roman" w:cs="Times New Roman"/>
              </w:rPr>
              <w:t>ов</w:t>
            </w:r>
          </w:p>
        </w:tc>
      </w:tr>
      <w:tr w:rsidR="00757B90" w:rsidRPr="00757B90" w14:paraId="5218C290" w14:textId="77777777" w:rsidTr="003E2E6E">
        <w:tc>
          <w:tcPr>
            <w:tcW w:w="2731" w:type="dxa"/>
            <w:vMerge/>
            <w:shd w:val="clear" w:color="auto" w:fill="auto"/>
          </w:tcPr>
          <w:p w14:paraId="5C37CE4A" w14:textId="77777777" w:rsidR="00B41992" w:rsidRPr="00757B90" w:rsidRDefault="00B419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63F1E631" w14:textId="17024E82" w:rsidR="00B41992" w:rsidRPr="00757B90" w:rsidRDefault="00D3440F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У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крепление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, и</w:t>
            </w:r>
            <w:r w:rsidR="00B41992" w:rsidRPr="00757B90">
              <w:rPr>
                <w:rFonts w:ascii="Times New Roman" w:eastAsiaTheme="minorHAnsi" w:hAnsi="Times New Roman" w:cs="Times New Roman"/>
                <w:lang w:eastAsia="en-US"/>
              </w:rPr>
              <w:t>звлечение, ремонт, замена</w:t>
            </w:r>
            <w:r w:rsidR="00463126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="00B41992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закладных деталей и печных приборов </w:t>
            </w:r>
            <w:r w:rsidR="003962E1" w:rsidRPr="003962E1">
              <w:rPr>
                <w:rFonts w:ascii="Times New Roman" w:eastAsiaTheme="minorHAnsi" w:hAnsi="Times New Roman" w:cs="Times New Roman"/>
                <w:lang w:eastAsia="en-US"/>
              </w:rPr>
              <w:t xml:space="preserve">хозяйственно-бытовых печей </w:t>
            </w:r>
          </w:p>
        </w:tc>
      </w:tr>
      <w:tr w:rsidR="00757B90" w:rsidRPr="00757B90" w14:paraId="33B4BC00" w14:textId="77777777" w:rsidTr="003E2E6E">
        <w:tc>
          <w:tcPr>
            <w:tcW w:w="2731" w:type="dxa"/>
            <w:vMerge/>
            <w:shd w:val="clear" w:color="auto" w:fill="auto"/>
          </w:tcPr>
          <w:p w14:paraId="1A449878" w14:textId="77777777" w:rsidR="00463126" w:rsidRPr="00757B90" w:rsidRDefault="00463126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549A04BD" w14:textId="4E8A8680" w:rsidR="00463126" w:rsidRPr="00757B90" w:rsidRDefault="00463126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Замена </w:t>
            </w:r>
            <w:r w:rsidR="00695E33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отдельных поврежденных </w:t>
            </w:r>
            <w:r w:rsidR="003962E1" w:rsidRPr="003962E1">
              <w:rPr>
                <w:rFonts w:ascii="Times New Roman" w:eastAsiaTheme="minorHAnsi" w:hAnsi="Times New Roman" w:cs="Times New Roman"/>
                <w:lang w:eastAsia="en-US"/>
              </w:rPr>
              <w:t xml:space="preserve">строительных мелкоштучных </w:t>
            </w:r>
            <w:r w:rsidR="003962E1">
              <w:rPr>
                <w:rFonts w:ascii="Times New Roman" w:eastAsiaTheme="minorHAnsi" w:hAnsi="Times New Roman" w:cs="Times New Roman"/>
                <w:lang w:eastAsia="en-US"/>
              </w:rPr>
              <w:t>деталей</w:t>
            </w:r>
            <w:r w:rsidR="00041F81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="005F3CA9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в </w:t>
            </w:r>
            <w:r w:rsidR="003962E1" w:rsidRPr="003962E1">
              <w:rPr>
                <w:rFonts w:ascii="Times New Roman" w:eastAsiaTheme="minorHAnsi" w:hAnsi="Times New Roman" w:cs="Times New Roman"/>
                <w:lang w:eastAsia="en-US"/>
              </w:rPr>
              <w:t xml:space="preserve">хозяйственно-бытовых </w:t>
            </w:r>
            <w:proofErr w:type="gramStart"/>
            <w:r w:rsidR="003962E1" w:rsidRPr="003962E1">
              <w:rPr>
                <w:rFonts w:ascii="Times New Roman" w:eastAsiaTheme="minorHAnsi" w:hAnsi="Times New Roman" w:cs="Times New Roman"/>
                <w:lang w:eastAsia="en-US"/>
              </w:rPr>
              <w:t>печ</w:t>
            </w:r>
            <w:r w:rsidR="003962E1">
              <w:rPr>
                <w:rFonts w:ascii="Times New Roman" w:eastAsiaTheme="minorHAnsi" w:hAnsi="Times New Roman" w:cs="Times New Roman"/>
                <w:lang w:eastAsia="en-US"/>
              </w:rPr>
              <w:t>ах</w:t>
            </w:r>
            <w:r w:rsidR="003962E1" w:rsidRPr="003962E1">
              <w:rPr>
                <w:rFonts w:ascii="Times New Roman" w:eastAsiaTheme="minorHAnsi" w:hAnsi="Times New Roman" w:cs="Times New Roman"/>
                <w:lang w:eastAsia="en-US"/>
              </w:rPr>
              <w:t xml:space="preserve">  и</w:t>
            </w:r>
            <w:proofErr w:type="gramEnd"/>
            <w:r w:rsidR="003962E1" w:rsidRPr="003962E1">
              <w:rPr>
                <w:rFonts w:ascii="Times New Roman" w:eastAsiaTheme="minorHAnsi" w:hAnsi="Times New Roman" w:cs="Times New Roman"/>
                <w:lang w:eastAsia="en-US"/>
              </w:rPr>
              <w:t xml:space="preserve"> дымовых труб</w:t>
            </w:r>
            <w:r w:rsidR="003962E1">
              <w:rPr>
                <w:rFonts w:ascii="Times New Roman" w:eastAsiaTheme="minorHAnsi" w:hAnsi="Times New Roman" w:cs="Times New Roman"/>
                <w:lang w:eastAsia="en-US"/>
              </w:rPr>
              <w:t>ах</w:t>
            </w:r>
          </w:p>
        </w:tc>
      </w:tr>
      <w:tr w:rsidR="00757B90" w:rsidRPr="00757B90" w14:paraId="449066A2" w14:textId="77777777" w:rsidTr="003E2E6E">
        <w:tc>
          <w:tcPr>
            <w:tcW w:w="2731" w:type="dxa"/>
            <w:vMerge/>
            <w:shd w:val="clear" w:color="auto" w:fill="auto"/>
          </w:tcPr>
          <w:p w14:paraId="33836B49" w14:textId="77777777" w:rsidR="004C3DA0" w:rsidRPr="00757B90" w:rsidRDefault="004C3DA0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53B79307" w14:textId="55EA6F94" w:rsidR="004C3DA0" w:rsidRPr="00757B90" w:rsidRDefault="004C3DA0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Заделка трещин раствором в кладк</w:t>
            </w:r>
            <w:r w:rsidR="003962E1">
              <w:rPr>
                <w:rFonts w:ascii="Times New Roman" w:eastAsiaTheme="minorHAnsi" w:hAnsi="Times New Roman" w:cs="Times New Roman"/>
                <w:lang w:eastAsia="en-US"/>
              </w:rPr>
              <w:t>ах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="003962E1" w:rsidRPr="003962E1">
              <w:rPr>
                <w:rFonts w:ascii="Times New Roman" w:eastAsiaTheme="minorHAnsi" w:hAnsi="Times New Roman" w:cs="Times New Roman"/>
                <w:lang w:eastAsia="en-US"/>
              </w:rPr>
              <w:t xml:space="preserve">хозяйственно-бытовых </w:t>
            </w:r>
            <w:r w:rsidR="00434409">
              <w:rPr>
                <w:rFonts w:ascii="Times New Roman" w:eastAsiaTheme="minorHAnsi" w:hAnsi="Times New Roman" w:cs="Times New Roman"/>
                <w:lang w:eastAsia="en-US"/>
              </w:rPr>
              <w:t xml:space="preserve">печей </w:t>
            </w:r>
            <w:r w:rsidR="003962E1">
              <w:rPr>
                <w:rFonts w:ascii="Times New Roman" w:eastAsiaTheme="minorHAnsi" w:hAnsi="Times New Roman" w:cs="Times New Roman"/>
                <w:lang w:eastAsia="en-US"/>
              </w:rPr>
              <w:t>и дымовых трубах</w:t>
            </w:r>
          </w:p>
        </w:tc>
      </w:tr>
      <w:tr w:rsidR="00757B90" w:rsidRPr="00757B90" w14:paraId="6B2D51B5" w14:textId="77777777" w:rsidTr="003E2E6E">
        <w:tc>
          <w:tcPr>
            <w:tcW w:w="2731" w:type="dxa"/>
            <w:vMerge/>
            <w:shd w:val="clear" w:color="auto" w:fill="auto"/>
          </w:tcPr>
          <w:p w14:paraId="1AECE335" w14:textId="77777777" w:rsidR="00B41992" w:rsidRPr="00757B90" w:rsidRDefault="00B419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CD53A61" w14:textId="6C4A29FC" w:rsidR="00B41992" w:rsidRPr="00757B90" w:rsidRDefault="00B41992" w:rsidP="00434409">
            <w:pPr>
              <w:pStyle w:val="a5"/>
              <w:rPr>
                <w:rFonts w:eastAsia="Times New Roman"/>
                <w:b/>
                <w:bCs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Проверка герметичности, укрепление</w:t>
            </w:r>
            <w:r w:rsidR="003962E1">
              <w:rPr>
                <w:rFonts w:ascii="Times New Roman" w:eastAsiaTheme="minorHAnsi" w:hAnsi="Times New Roman" w:cs="Times New Roman"/>
                <w:lang w:eastAsia="en-US"/>
              </w:rPr>
              <w:t xml:space="preserve"> и </w:t>
            </w:r>
            <w:r w:rsidR="005F3CA9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мелкий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ремонт прост</w:t>
            </w:r>
            <w:r w:rsidR="003962E1">
              <w:rPr>
                <w:rFonts w:ascii="Times New Roman" w:eastAsiaTheme="minorHAnsi" w:hAnsi="Times New Roman" w:cs="Times New Roman"/>
                <w:lang w:eastAsia="en-US"/>
              </w:rPr>
              <w:t>ых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lastRenderedPageBreak/>
              <w:t>дымоход</w:t>
            </w:r>
            <w:r w:rsidR="003962E1">
              <w:rPr>
                <w:rFonts w:ascii="Times New Roman" w:eastAsiaTheme="minorHAnsi" w:hAnsi="Times New Roman" w:cs="Times New Roman"/>
                <w:lang w:eastAsia="en-US"/>
              </w:rPr>
              <w:t>ов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из труб </w:t>
            </w:r>
            <w:r w:rsidR="00041F81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</w:p>
        </w:tc>
      </w:tr>
      <w:tr w:rsidR="00757B90" w:rsidRPr="00757B90" w14:paraId="4C560507" w14:textId="77777777" w:rsidTr="003E2E6E">
        <w:tc>
          <w:tcPr>
            <w:tcW w:w="2731" w:type="dxa"/>
            <w:vMerge/>
            <w:shd w:val="clear" w:color="auto" w:fill="auto"/>
          </w:tcPr>
          <w:p w14:paraId="44A48EFB" w14:textId="77777777" w:rsidR="00B41992" w:rsidRPr="00757B90" w:rsidRDefault="00B419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780E0155" w14:textId="16A1D9EB" w:rsidR="00B41992" w:rsidRPr="00757B90" w:rsidRDefault="00B419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Уборка рабочего места после окончания проведения </w:t>
            </w:r>
            <w:r w:rsidR="006A7612" w:rsidRPr="00757B90">
              <w:rPr>
                <w:rFonts w:ascii="Times New Roman" w:hAnsi="Times New Roman" w:cs="Times New Roman"/>
              </w:rPr>
              <w:t>трубо-печных работ</w:t>
            </w:r>
          </w:p>
        </w:tc>
      </w:tr>
      <w:tr w:rsidR="00757B90" w:rsidRPr="00757B90" w14:paraId="5153F0D0" w14:textId="77777777" w:rsidTr="003E2E6E">
        <w:tc>
          <w:tcPr>
            <w:tcW w:w="2731" w:type="dxa"/>
            <w:vMerge/>
            <w:shd w:val="clear" w:color="auto" w:fill="auto"/>
          </w:tcPr>
          <w:p w14:paraId="1B0BADCB" w14:textId="77777777" w:rsidR="00B41992" w:rsidRPr="00757B90" w:rsidRDefault="00B419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2A170CD4" w14:textId="4829FD7B" w:rsidR="00B41992" w:rsidRPr="00757B90" w:rsidRDefault="00B419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Осуществление приемки-сдачи </w:t>
            </w:r>
            <w:r w:rsidR="00FB39B0" w:rsidRPr="00757B90">
              <w:rPr>
                <w:rFonts w:ascii="Times New Roman" w:hAnsi="Times New Roman" w:cs="Times New Roman"/>
              </w:rPr>
              <w:t xml:space="preserve">ремонтных </w:t>
            </w:r>
            <w:r w:rsidR="006A7612" w:rsidRPr="00757B90">
              <w:rPr>
                <w:rFonts w:ascii="Times New Roman" w:hAnsi="Times New Roman" w:cs="Times New Roman"/>
              </w:rPr>
              <w:t>трубо-печных работ</w:t>
            </w:r>
            <w:r w:rsidRPr="00757B90">
              <w:rPr>
                <w:rFonts w:ascii="Times New Roman" w:hAnsi="Times New Roman" w:cs="Times New Roman"/>
              </w:rPr>
              <w:t xml:space="preserve"> путем проведения контрольн</w:t>
            </w:r>
            <w:r w:rsidR="003962E1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топ</w:t>
            </w:r>
            <w:r w:rsidR="003962E1">
              <w:rPr>
                <w:rFonts w:ascii="Times New Roman" w:hAnsi="Times New Roman" w:cs="Times New Roman"/>
              </w:rPr>
              <w:t>ок</w:t>
            </w:r>
            <w:r w:rsidRPr="00757B90">
              <w:rPr>
                <w:rFonts w:ascii="Times New Roman" w:hAnsi="Times New Roman" w:cs="Times New Roman"/>
              </w:rPr>
              <w:t xml:space="preserve"> очаг</w:t>
            </w:r>
            <w:r w:rsidR="003962E1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в присутствии работник</w:t>
            </w:r>
            <w:r w:rsidR="003962E1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более высокого уровня квалификации и заказчик</w:t>
            </w:r>
            <w:r w:rsidR="003962E1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555B3EB5" w14:textId="77777777" w:rsidTr="003E2E6E">
        <w:trPr>
          <w:trHeight w:val="58"/>
        </w:trPr>
        <w:tc>
          <w:tcPr>
            <w:tcW w:w="2731" w:type="dxa"/>
            <w:vMerge/>
            <w:shd w:val="clear" w:color="auto" w:fill="auto"/>
          </w:tcPr>
          <w:p w14:paraId="1C4A4690" w14:textId="77777777" w:rsidR="00FB39B0" w:rsidRPr="00757B90" w:rsidRDefault="00FB39B0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1C479" w14:textId="2BF04ED6" w:rsidR="00FB39B0" w:rsidRPr="00757B90" w:rsidRDefault="00FB39B0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Своевременное информирование работника более высокого уровня квалификации при выявлении неисправностей, обнаружении дефектов или низкого качества материалов, а также работ, выполненных с отклонением от стандартных условий</w:t>
            </w:r>
          </w:p>
        </w:tc>
      </w:tr>
      <w:tr w:rsidR="00757B90" w:rsidRPr="00757B90" w14:paraId="53A95814" w14:textId="77777777" w:rsidTr="00BD45AB">
        <w:trPr>
          <w:trHeight w:val="161"/>
        </w:trPr>
        <w:tc>
          <w:tcPr>
            <w:tcW w:w="2731" w:type="dxa"/>
            <w:vMerge w:val="restart"/>
            <w:shd w:val="clear" w:color="auto" w:fill="auto"/>
          </w:tcPr>
          <w:p w14:paraId="503CD46B" w14:textId="77777777" w:rsidR="00B41992" w:rsidRPr="00757B90" w:rsidRDefault="00B4199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04" w:type="dxa"/>
            <w:shd w:val="clear" w:color="auto" w:fill="auto"/>
          </w:tcPr>
          <w:p w14:paraId="48ADEEA7" w14:textId="0797B3B2" w:rsidR="00B41992" w:rsidRPr="00757B90" w:rsidRDefault="00DC124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Изготавливать схемы организации рабочего места при </w:t>
            </w:r>
            <w:r>
              <w:rPr>
                <w:rFonts w:ascii="Times New Roman" w:hAnsi="Times New Roman" w:cs="Times New Roman"/>
              </w:rPr>
              <w:t>ремонте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3B4172" w:rsidRPr="003B4172">
              <w:rPr>
                <w:rFonts w:ascii="Times New Roman" w:hAnsi="Times New Roman" w:cs="Times New Roman"/>
              </w:rPr>
              <w:t xml:space="preserve">некапитальных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="003B4172" w:rsidRPr="003B4172">
              <w:rPr>
                <w:rFonts w:ascii="Times New Roman" w:hAnsi="Times New Roman" w:cs="Times New Roman"/>
              </w:rPr>
              <w:t xml:space="preserve">и дымовых труб </w:t>
            </w:r>
            <w:r w:rsidRPr="00757B90">
              <w:rPr>
                <w:rFonts w:ascii="Times New Roman" w:hAnsi="Times New Roman" w:cs="Times New Roman"/>
              </w:rPr>
              <w:t>на улице и в помещении в зависимости от места размещения очага</w:t>
            </w:r>
            <w:r w:rsidR="003B417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C124E" w:rsidRPr="00757B90" w14:paraId="6E7A1065" w14:textId="77777777" w:rsidTr="00DC124E">
        <w:trPr>
          <w:trHeight w:val="120"/>
        </w:trPr>
        <w:tc>
          <w:tcPr>
            <w:tcW w:w="2731" w:type="dxa"/>
            <w:vMerge/>
            <w:shd w:val="clear" w:color="auto" w:fill="auto"/>
          </w:tcPr>
          <w:p w14:paraId="22A4E82F" w14:textId="77777777" w:rsidR="00DC124E" w:rsidRPr="00757B90" w:rsidRDefault="00DC124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2B6C22A6" w14:textId="52168AEE" w:rsidR="00DC124E" w:rsidRPr="00757B90" w:rsidRDefault="00DC124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Читать эскизы и схемы кладки </w:t>
            </w:r>
            <w:r w:rsidR="003B4172" w:rsidRPr="003B4172">
              <w:rPr>
                <w:rFonts w:ascii="Times New Roman" w:hAnsi="Times New Roman" w:cs="Times New Roman"/>
              </w:rPr>
              <w:t xml:space="preserve">некапитальных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="003B4172" w:rsidRPr="003B4172">
              <w:rPr>
                <w:rFonts w:ascii="Times New Roman" w:hAnsi="Times New Roman" w:cs="Times New Roman"/>
              </w:rPr>
              <w:t>и дымовых труб</w:t>
            </w:r>
          </w:p>
        </w:tc>
      </w:tr>
      <w:tr w:rsidR="00757B90" w:rsidRPr="00757B90" w14:paraId="6BD55BEA" w14:textId="77777777" w:rsidTr="003E2E6E">
        <w:tc>
          <w:tcPr>
            <w:tcW w:w="2731" w:type="dxa"/>
            <w:vMerge/>
            <w:shd w:val="clear" w:color="auto" w:fill="auto"/>
          </w:tcPr>
          <w:p w14:paraId="33CF939B" w14:textId="77777777" w:rsidR="00B41992" w:rsidRPr="00757B90" w:rsidRDefault="00B419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3D5E75AE" w14:textId="7852EF08" w:rsidR="00B41992" w:rsidRPr="00757B90" w:rsidRDefault="00B419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>Обустраивать рабочее место для выполнения</w:t>
            </w:r>
            <w:r w:rsidR="00DC124E">
              <w:t xml:space="preserve"> ремонтных</w:t>
            </w:r>
            <w:r w:rsidRPr="00757B90">
              <w:t xml:space="preserve"> </w:t>
            </w:r>
            <w:r w:rsidR="006A7612" w:rsidRPr="00757B90">
              <w:t>трубо-печных работ</w:t>
            </w:r>
            <w:r w:rsidRPr="00757B90">
              <w:t xml:space="preserve"> </w:t>
            </w:r>
            <w:r w:rsidR="003B4172" w:rsidRPr="003B4172">
              <w:t>в зависимости от места размещения очага</w:t>
            </w:r>
            <w:r w:rsidR="003B4172">
              <w:t xml:space="preserve"> </w:t>
            </w:r>
          </w:p>
        </w:tc>
      </w:tr>
      <w:tr w:rsidR="00757B90" w:rsidRPr="00757B90" w14:paraId="61E5B8DC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733419B0" w14:textId="77777777" w:rsidR="00B41992" w:rsidRPr="00757B90" w:rsidRDefault="00B419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30CA748B" w14:textId="784DEF1D" w:rsidR="00B41992" w:rsidRPr="00757B90" w:rsidRDefault="00B419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Подбирать инструменты, инвентарь и инвентарные приспособления для проведения </w:t>
            </w:r>
            <w:r w:rsidR="00DC124E" w:rsidRPr="00DC124E">
              <w:t>ремонтных трубо-печных работ</w:t>
            </w:r>
          </w:p>
        </w:tc>
      </w:tr>
      <w:tr w:rsidR="00757B90" w:rsidRPr="00757B90" w14:paraId="4F850257" w14:textId="77777777" w:rsidTr="003E2E6E">
        <w:tc>
          <w:tcPr>
            <w:tcW w:w="2731" w:type="dxa"/>
            <w:vMerge/>
            <w:shd w:val="clear" w:color="auto" w:fill="auto"/>
          </w:tcPr>
          <w:p w14:paraId="44F1AAE3" w14:textId="77777777" w:rsidR="00B41992" w:rsidRPr="00757B90" w:rsidRDefault="00B419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6358D93" w14:textId="589BDBB3" w:rsidR="00B41992" w:rsidRPr="00757B90" w:rsidRDefault="00B419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Подбирать и определять исправность средств индивидуальной защиты</w:t>
            </w:r>
            <w:r w:rsidRPr="00757B90">
              <w:t xml:space="preserve"> </w:t>
            </w:r>
            <w:r w:rsidRPr="00757B90">
              <w:rPr>
                <w:rFonts w:eastAsia="Times New Roman"/>
              </w:rPr>
              <w:t xml:space="preserve">для проведения </w:t>
            </w:r>
            <w:r w:rsidR="00DC124E" w:rsidRPr="00DC124E">
              <w:rPr>
                <w:rFonts w:eastAsia="Times New Roman"/>
              </w:rPr>
              <w:t>ремонтных трубо-печных работ</w:t>
            </w:r>
            <w:r w:rsidR="00DC124E">
              <w:rPr>
                <w:rFonts w:eastAsia="Times New Roman"/>
              </w:rPr>
              <w:t xml:space="preserve"> </w:t>
            </w:r>
          </w:p>
        </w:tc>
      </w:tr>
      <w:tr w:rsidR="00757B90" w:rsidRPr="00757B90" w14:paraId="4D493E21" w14:textId="77777777" w:rsidTr="003E2E6E">
        <w:tc>
          <w:tcPr>
            <w:tcW w:w="2731" w:type="dxa"/>
            <w:vMerge/>
            <w:shd w:val="clear" w:color="auto" w:fill="auto"/>
          </w:tcPr>
          <w:p w14:paraId="3CB79773" w14:textId="77777777" w:rsidR="00B41992" w:rsidRPr="00757B90" w:rsidRDefault="00B419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6A39FA6E" w14:textId="51638C13" w:rsidR="00B41992" w:rsidRPr="00757B90" w:rsidRDefault="00B419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Выполнять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>подготовительные и сопутствующие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 xml:space="preserve">мероприятия для производства </w:t>
            </w:r>
            <w:r w:rsidR="00DC124E" w:rsidRPr="00DC124E">
              <w:rPr>
                <w:rFonts w:eastAsia="Times New Roman"/>
              </w:rPr>
              <w:t>ремонтных трубо-печных работ</w:t>
            </w:r>
          </w:p>
        </w:tc>
      </w:tr>
      <w:tr w:rsidR="00757B90" w:rsidRPr="00757B90" w14:paraId="0E17D309" w14:textId="77777777" w:rsidTr="003E2E6E">
        <w:tc>
          <w:tcPr>
            <w:tcW w:w="2731" w:type="dxa"/>
            <w:vMerge/>
            <w:shd w:val="clear" w:color="auto" w:fill="auto"/>
          </w:tcPr>
          <w:p w14:paraId="4C15DAE7" w14:textId="77777777" w:rsidR="00FB39B0" w:rsidRPr="00757B90" w:rsidRDefault="00FB39B0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7D7BB691" w14:textId="406E20E8" w:rsidR="00FB39B0" w:rsidRPr="00757B90" w:rsidRDefault="00FB39B0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Выявлять неисправности </w:t>
            </w:r>
            <w:r w:rsidR="003B4172" w:rsidRPr="003B4172">
              <w:rPr>
                <w:rFonts w:ascii="Times New Roman" w:hAnsi="Times New Roman" w:cs="Times New Roman"/>
              </w:rPr>
              <w:t xml:space="preserve">некапитальных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="003B4172" w:rsidRPr="003B4172">
              <w:rPr>
                <w:rFonts w:ascii="Times New Roman" w:hAnsi="Times New Roman" w:cs="Times New Roman"/>
              </w:rPr>
              <w:t>и дымовых труб</w:t>
            </w:r>
            <w:r w:rsidRPr="00757B90">
              <w:rPr>
                <w:rFonts w:ascii="Times New Roman" w:hAnsi="Times New Roman" w:cs="Times New Roman"/>
              </w:rPr>
              <w:t xml:space="preserve">, печных приборов и причины их возникновения </w:t>
            </w:r>
            <w:r w:rsidR="00DC124E">
              <w:rPr>
                <w:rFonts w:ascii="Times New Roman" w:hAnsi="Times New Roman" w:cs="Times New Roman"/>
              </w:rPr>
              <w:t xml:space="preserve"> </w:t>
            </w:r>
            <w:r w:rsidR="003B4172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407F8707" w14:textId="77777777" w:rsidTr="003E2E6E">
        <w:tc>
          <w:tcPr>
            <w:tcW w:w="2731" w:type="dxa"/>
            <w:vMerge/>
            <w:shd w:val="clear" w:color="auto" w:fill="auto"/>
          </w:tcPr>
          <w:p w14:paraId="0DE14E9C" w14:textId="77777777" w:rsidR="00FB39B0" w:rsidRPr="00757B90" w:rsidRDefault="00FB39B0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17916940" w14:textId="45AB9AF2" w:rsidR="00FB39B0" w:rsidRPr="00757B90" w:rsidRDefault="00DC124E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Определять соответствие</w:t>
            </w:r>
            <w:r w:rsidR="00FB39B0" w:rsidRPr="00757B9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противопожарным нормам и правилам </w:t>
            </w:r>
            <w:r w:rsidR="00FB39B0" w:rsidRPr="00757B90">
              <w:rPr>
                <w:rFonts w:ascii="Times New Roman" w:hAnsi="Times New Roman" w:cs="Times New Roman"/>
              </w:rPr>
              <w:t>противопожарны</w:t>
            </w:r>
            <w:r>
              <w:rPr>
                <w:rFonts w:ascii="Times New Roman" w:hAnsi="Times New Roman" w:cs="Times New Roman"/>
              </w:rPr>
              <w:t>х</w:t>
            </w:r>
            <w:r w:rsidR="00FB39B0" w:rsidRPr="00757B90">
              <w:rPr>
                <w:rFonts w:ascii="Times New Roman" w:hAnsi="Times New Roman" w:cs="Times New Roman"/>
              </w:rPr>
              <w:t xml:space="preserve"> раздел</w:t>
            </w:r>
            <w:r>
              <w:rPr>
                <w:rFonts w:ascii="Times New Roman" w:hAnsi="Times New Roman" w:cs="Times New Roman"/>
              </w:rPr>
              <w:t>ок</w:t>
            </w:r>
            <w:r w:rsidR="00FB39B0" w:rsidRPr="00757B90">
              <w:rPr>
                <w:rFonts w:ascii="Times New Roman" w:hAnsi="Times New Roman" w:cs="Times New Roman"/>
              </w:rPr>
              <w:t xml:space="preserve"> (отступ</w:t>
            </w:r>
            <w:r>
              <w:rPr>
                <w:rFonts w:ascii="Times New Roman" w:hAnsi="Times New Roman" w:cs="Times New Roman"/>
              </w:rPr>
              <w:t>ок</w:t>
            </w:r>
            <w:r w:rsidR="00FB39B0" w:rsidRPr="00757B90">
              <w:rPr>
                <w:rFonts w:ascii="Times New Roman" w:hAnsi="Times New Roman" w:cs="Times New Roman"/>
              </w:rPr>
              <w:t>) от конструкций из горючих материалов до очагов</w:t>
            </w:r>
          </w:p>
        </w:tc>
      </w:tr>
      <w:tr w:rsidR="00757B90" w:rsidRPr="00757B90" w14:paraId="77F7294A" w14:textId="77777777" w:rsidTr="003E2E6E">
        <w:tc>
          <w:tcPr>
            <w:tcW w:w="2731" w:type="dxa"/>
            <w:vMerge/>
            <w:shd w:val="clear" w:color="auto" w:fill="auto"/>
          </w:tcPr>
          <w:p w14:paraId="776BFC05" w14:textId="77777777" w:rsidR="00FB39B0" w:rsidRPr="00757B90" w:rsidRDefault="00FB39B0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4B03BEA" w14:textId="51C652FA" w:rsidR="00FB39B0" w:rsidRPr="00757B90" w:rsidRDefault="00FB39B0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Устраивать для </w:t>
            </w:r>
            <w:r w:rsidR="003B4172" w:rsidRPr="003B4172">
              <w:rPr>
                <w:rFonts w:ascii="Times New Roman" w:hAnsi="Times New Roman" w:cs="Times New Roman"/>
              </w:rPr>
              <w:t xml:space="preserve">некапитальных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Pr="00757B90">
              <w:rPr>
                <w:rFonts w:ascii="Times New Roman" w:hAnsi="Times New Roman" w:cs="Times New Roman"/>
              </w:rPr>
              <w:t>основани</w:t>
            </w:r>
            <w:r w:rsidR="003B4172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из кирпича, плит, камня, другого негорючего материала</w:t>
            </w:r>
          </w:p>
        </w:tc>
      </w:tr>
      <w:tr w:rsidR="00757B90" w:rsidRPr="00757B90" w14:paraId="4CE94130" w14:textId="77777777" w:rsidTr="003E2E6E">
        <w:trPr>
          <w:trHeight w:val="761"/>
        </w:trPr>
        <w:tc>
          <w:tcPr>
            <w:tcW w:w="2731" w:type="dxa"/>
            <w:vMerge/>
            <w:shd w:val="clear" w:color="auto" w:fill="auto"/>
          </w:tcPr>
          <w:p w14:paraId="5FF7FF4E" w14:textId="77777777" w:rsidR="00FB39B0" w:rsidRPr="00757B90" w:rsidRDefault="00FB39B0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0A4441" w14:textId="3FECC9D2" w:rsidR="00FB39B0" w:rsidRPr="00757B90" w:rsidRDefault="00FB39B0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Проводить кладк</w:t>
            </w:r>
            <w:r w:rsidR="00DC124E">
              <w:rPr>
                <w:rFonts w:ascii="Times New Roman" w:eastAsiaTheme="minorHAnsi" w:hAnsi="Times New Roman" w:cs="Times New Roman"/>
                <w:lang w:eastAsia="en-US"/>
              </w:rPr>
              <w:t>и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кирпичн</w:t>
            </w:r>
            <w:r w:rsidR="003B4172">
              <w:rPr>
                <w:rFonts w:ascii="Times New Roman" w:eastAsiaTheme="minorHAnsi" w:hAnsi="Times New Roman" w:cs="Times New Roman"/>
                <w:lang w:eastAsia="en-US"/>
              </w:rPr>
              <w:t>ых и блочных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="003B4172" w:rsidRPr="003B4172">
              <w:rPr>
                <w:rFonts w:ascii="Times New Roman" w:eastAsiaTheme="minorHAnsi" w:hAnsi="Times New Roman" w:cs="Times New Roman"/>
                <w:lang w:eastAsia="en-US"/>
              </w:rPr>
              <w:t xml:space="preserve">некапитальных хозяйственно-бытовых </w:t>
            </w:r>
            <w:r w:rsidR="00434409">
              <w:rPr>
                <w:rFonts w:ascii="Times New Roman" w:eastAsiaTheme="minorHAnsi" w:hAnsi="Times New Roman" w:cs="Times New Roman"/>
                <w:lang w:eastAsia="en-US"/>
              </w:rPr>
              <w:t xml:space="preserve">печей </w:t>
            </w:r>
            <w:r w:rsidR="003B4172" w:rsidRPr="003B4172">
              <w:rPr>
                <w:rFonts w:ascii="Times New Roman" w:eastAsiaTheme="minorHAnsi" w:hAnsi="Times New Roman" w:cs="Times New Roman"/>
                <w:lang w:eastAsia="en-US"/>
              </w:rPr>
              <w:t>и дымовых труб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согласно порядовке с соблюдением горизонтальности рядов, вертикальности углов, формы и размеров внутренних каналов </w:t>
            </w:r>
          </w:p>
        </w:tc>
      </w:tr>
      <w:tr w:rsidR="00757B90" w:rsidRPr="00757B90" w14:paraId="77007F90" w14:textId="77777777" w:rsidTr="003E2E6E">
        <w:trPr>
          <w:trHeight w:val="58"/>
        </w:trPr>
        <w:tc>
          <w:tcPr>
            <w:tcW w:w="2731" w:type="dxa"/>
            <w:vMerge/>
            <w:shd w:val="clear" w:color="auto" w:fill="auto"/>
          </w:tcPr>
          <w:p w14:paraId="6F7A81DA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49D477B0" w14:textId="602C697B" w:rsidR="00F54F39" w:rsidRPr="00757B90" w:rsidRDefault="00F54F39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Производить замену отдельных поврежденных </w:t>
            </w:r>
            <w:r w:rsidR="003B4172">
              <w:rPr>
                <w:rFonts w:ascii="Times New Roman" w:eastAsiaTheme="minorHAnsi" w:hAnsi="Times New Roman" w:cs="Times New Roman"/>
                <w:lang w:eastAsia="en-US"/>
              </w:rPr>
              <w:t>строительных мелкоштучных изделий</w:t>
            </w:r>
          </w:p>
        </w:tc>
      </w:tr>
      <w:tr w:rsidR="00757B90" w:rsidRPr="00757B90" w14:paraId="76736915" w14:textId="77777777" w:rsidTr="003E2E6E">
        <w:tc>
          <w:tcPr>
            <w:tcW w:w="2731" w:type="dxa"/>
            <w:vMerge/>
            <w:shd w:val="clear" w:color="auto" w:fill="auto"/>
          </w:tcPr>
          <w:p w14:paraId="2B76A488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2C3EF" w14:textId="04255B81" w:rsidR="00F54F39" w:rsidRPr="00757B90" w:rsidRDefault="00F54F3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Производить монтаж </w:t>
            </w:r>
            <w:r w:rsidR="00B10360" w:rsidRPr="00B10360">
              <w:rPr>
                <w:rFonts w:ascii="Times New Roman" w:eastAsiaTheme="minorHAnsi" w:hAnsi="Times New Roman" w:cs="Times New Roman"/>
                <w:lang w:eastAsia="en-US"/>
              </w:rPr>
              <w:t xml:space="preserve">некапитальных хозяйственно-бытовых </w:t>
            </w:r>
            <w:r w:rsidR="00434409">
              <w:rPr>
                <w:rFonts w:ascii="Times New Roman" w:eastAsiaTheme="minorHAnsi" w:hAnsi="Times New Roman" w:cs="Times New Roman"/>
                <w:lang w:eastAsia="en-US"/>
              </w:rPr>
              <w:t xml:space="preserve">печей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заводского изготовления из сборных блоков </w:t>
            </w:r>
          </w:p>
        </w:tc>
      </w:tr>
      <w:tr w:rsidR="00757B90" w:rsidRPr="00757B90" w14:paraId="02CD7D80" w14:textId="77777777" w:rsidTr="003E2E6E">
        <w:tc>
          <w:tcPr>
            <w:tcW w:w="2731" w:type="dxa"/>
            <w:vMerge/>
            <w:shd w:val="clear" w:color="auto" w:fill="auto"/>
          </w:tcPr>
          <w:p w14:paraId="449352DA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E3CC0" w14:textId="6A6C84A5" w:rsidR="00F54F39" w:rsidRPr="00757B90" w:rsidRDefault="00F54F3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Производить у</w:t>
            </w:r>
            <w:r w:rsidRPr="00757B90">
              <w:rPr>
                <w:rFonts w:ascii="Times New Roman" w:hAnsi="Times New Roman" w:cs="Times New Roman"/>
              </w:rPr>
              <w:t xml:space="preserve">становку, замену, укрепление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печных приборов в </w:t>
            </w:r>
            <w:r w:rsidR="00B10360" w:rsidRPr="00B10360">
              <w:rPr>
                <w:rFonts w:ascii="Times New Roman" w:eastAsiaTheme="minorHAnsi" w:hAnsi="Times New Roman" w:cs="Times New Roman"/>
                <w:lang w:eastAsia="en-US"/>
              </w:rPr>
              <w:t>некапитальны</w:t>
            </w:r>
            <w:r w:rsidR="00B10360">
              <w:rPr>
                <w:rFonts w:ascii="Times New Roman" w:eastAsiaTheme="minorHAnsi" w:hAnsi="Times New Roman" w:cs="Times New Roman"/>
                <w:lang w:eastAsia="en-US"/>
              </w:rPr>
              <w:t>е</w:t>
            </w:r>
            <w:r w:rsidR="00B10360" w:rsidRPr="00B10360">
              <w:rPr>
                <w:rFonts w:ascii="Times New Roman" w:eastAsiaTheme="minorHAnsi" w:hAnsi="Times New Roman" w:cs="Times New Roman"/>
                <w:lang w:eastAsia="en-US"/>
              </w:rPr>
              <w:t xml:space="preserve"> хозяйственно-бытовы</w:t>
            </w:r>
            <w:r w:rsidR="00B10360">
              <w:rPr>
                <w:rFonts w:ascii="Times New Roman" w:eastAsiaTheme="minorHAnsi" w:hAnsi="Times New Roman" w:cs="Times New Roman"/>
                <w:lang w:eastAsia="en-US"/>
              </w:rPr>
              <w:t>е</w:t>
            </w:r>
            <w:r w:rsidR="00B10360" w:rsidRPr="00B10360">
              <w:rPr>
                <w:rFonts w:ascii="Times New Roman" w:eastAsiaTheme="minorHAnsi" w:hAnsi="Times New Roman" w:cs="Times New Roman"/>
                <w:lang w:eastAsia="en-US"/>
              </w:rPr>
              <w:t xml:space="preserve"> печ</w:t>
            </w:r>
            <w:r w:rsidR="00B10360">
              <w:rPr>
                <w:rFonts w:ascii="Times New Roman" w:eastAsiaTheme="minorHAnsi" w:hAnsi="Times New Roman" w:cs="Times New Roman"/>
                <w:lang w:eastAsia="en-US"/>
              </w:rPr>
              <w:t>и</w:t>
            </w:r>
            <w:r w:rsidR="00B10360" w:rsidRPr="00B10360">
              <w:rPr>
                <w:rFonts w:ascii="Times New Roman" w:eastAsiaTheme="minorHAnsi" w:hAnsi="Times New Roman" w:cs="Times New Roman"/>
                <w:lang w:eastAsia="en-US"/>
              </w:rPr>
              <w:t xml:space="preserve">  </w:t>
            </w:r>
          </w:p>
        </w:tc>
      </w:tr>
      <w:tr w:rsidR="00757B90" w:rsidRPr="00757B90" w14:paraId="35F24504" w14:textId="77777777" w:rsidTr="003E2E6E">
        <w:tc>
          <w:tcPr>
            <w:tcW w:w="2731" w:type="dxa"/>
            <w:vMerge/>
            <w:shd w:val="clear" w:color="auto" w:fill="auto"/>
          </w:tcPr>
          <w:p w14:paraId="2054529F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25D4D" w14:textId="77777777" w:rsidR="00F54F39" w:rsidRPr="00757B90" w:rsidRDefault="00F54F3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Устраивать дымоходы из труб и соединять их с имеющимися дымовыми каналами </w:t>
            </w:r>
          </w:p>
        </w:tc>
      </w:tr>
      <w:tr w:rsidR="00757B90" w:rsidRPr="00757B90" w14:paraId="6FA3CD27" w14:textId="77777777" w:rsidTr="00C01BE8">
        <w:trPr>
          <w:trHeight w:val="58"/>
        </w:trPr>
        <w:tc>
          <w:tcPr>
            <w:tcW w:w="2731" w:type="dxa"/>
            <w:vMerge/>
            <w:shd w:val="clear" w:color="auto" w:fill="auto"/>
          </w:tcPr>
          <w:p w14:paraId="2A4E6F77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1E16E6DF" w14:textId="602995DE" w:rsidR="00F54F39" w:rsidRPr="00757B90" w:rsidRDefault="00F54F3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Присоединять </w:t>
            </w:r>
            <w:r w:rsidR="00B10360" w:rsidRPr="00B10360">
              <w:rPr>
                <w:rFonts w:ascii="Times New Roman" w:eastAsiaTheme="minorHAnsi" w:hAnsi="Times New Roman" w:cs="Times New Roman"/>
                <w:lang w:eastAsia="en-US"/>
              </w:rPr>
              <w:t>некапитальны</w:t>
            </w:r>
            <w:r w:rsidR="00B10360">
              <w:rPr>
                <w:rFonts w:ascii="Times New Roman" w:eastAsiaTheme="minorHAnsi" w:hAnsi="Times New Roman" w:cs="Times New Roman"/>
                <w:lang w:eastAsia="en-US"/>
              </w:rPr>
              <w:t>е</w:t>
            </w:r>
            <w:r w:rsidR="00B10360" w:rsidRPr="00B10360">
              <w:rPr>
                <w:rFonts w:ascii="Times New Roman" w:eastAsiaTheme="minorHAnsi" w:hAnsi="Times New Roman" w:cs="Times New Roman"/>
                <w:lang w:eastAsia="en-US"/>
              </w:rPr>
              <w:t xml:space="preserve"> хозяйственно-бытовы</w:t>
            </w:r>
            <w:r w:rsidR="00B10360">
              <w:rPr>
                <w:rFonts w:ascii="Times New Roman" w:eastAsiaTheme="minorHAnsi" w:hAnsi="Times New Roman" w:cs="Times New Roman"/>
                <w:lang w:eastAsia="en-US"/>
              </w:rPr>
              <w:t>е</w:t>
            </w:r>
            <w:r w:rsidR="00B10360" w:rsidRPr="00B1036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proofErr w:type="gramStart"/>
            <w:r w:rsidR="00B10360" w:rsidRPr="00B10360">
              <w:rPr>
                <w:rFonts w:ascii="Times New Roman" w:eastAsiaTheme="minorHAnsi" w:hAnsi="Times New Roman" w:cs="Times New Roman"/>
                <w:lang w:eastAsia="en-US"/>
              </w:rPr>
              <w:t>печ</w:t>
            </w:r>
            <w:r w:rsidR="00B10360">
              <w:rPr>
                <w:rFonts w:ascii="Times New Roman" w:eastAsiaTheme="minorHAnsi" w:hAnsi="Times New Roman" w:cs="Times New Roman"/>
                <w:lang w:eastAsia="en-US"/>
              </w:rPr>
              <w:t>и</w:t>
            </w:r>
            <w:r w:rsidR="00B10360" w:rsidRPr="00B10360">
              <w:rPr>
                <w:rFonts w:ascii="Times New Roman" w:eastAsiaTheme="minorHAnsi" w:hAnsi="Times New Roman" w:cs="Times New Roman"/>
                <w:lang w:eastAsia="en-US"/>
              </w:rPr>
              <w:t xml:space="preserve"> 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к</w:t>
            </w:r>
            <w:proofErr w:type="gramEnd"/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дымоходам</w:t>
            </w:r>
          </w:p>
        </w:tc>
      </w:tr>
      <w:tr w:rsidR="00757B90" w:rsidRPr="00757B90" w14:paraId="77CAB2BC" w14:textId="77777777" w:rsidTr="003E2E6E">
        <w:trPr>
          <w:trHeight w:val="228"/>
        </w:trPr>
        <w:tc>
          <w:tcPr>
            <w:tcW w:w="2731" w:type="dxa"/>
            <w:vMerge/>
            <w:shd w:val="clear" w:color="auto" w:fill="auto"/>
          </w:tcPr>
          <w:p w14:paraId="4BF8EC48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278D6E3C" w14:textId="77777777" w:rsidR="00F54F39" w:rsidRPr="00757B90" w:rsidRDefault="00F54F3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Проводить приёмо-сдаточные печные работы </w:t>
            </w:r>
          </w:p>
        </w:tc>
      </w:tr>
      <w:tr w:rsidR="00757B90" w:rsidRPr="00757B90" w14:paraId="1F21FEDD" w14:textId="77777777" w:rsidTr="003E2E6E">
        <w:tc>
          <w:tcPr>
            <w:tcW w:w="2731" w:type="dxa"/>
            <w:vMerge w:val="restart"/>
            <w:shd w:val="clear" w:color="auto" w:fill="auto"/>
          </w:tcPr>
          <w:p w14:paraId="3637C651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FDA2F" w14:textId="77777777" w:rsidR="00F54F39" w:rsidRPr="00757B90" w:rsidRDefault="00F54F3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противопожарного режима в Российской Федерации</w:t>
            </w:r>
          </w:p>
        </w:tc>
      </w:tr>
      <w:tr w:rsidR="00757B90" w:rsidRPr="00757B90" w14:paraId="4BEBED15" w14:textId="77777777" w:rsidTr="003E2E6E">
        <w:tc>
          <w:tcPr>
            <w:tcW w:w="2731" w:type="dxa"/>
            <w:vMerge/>
            <w:shd w:val="clear" w:color="auto" w:fill="auto"/>
          </w:tcPr>
          <w:p w14:paraId="763B2A31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E85B2" w14:textId="3E2C18AC" w:rsidR="00F54F39" w:rsidRPr="00757B90" w:rsidRDefault="00F54F3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 xml:space="preserve">Требования охраны труда и производственной санитарии при проведении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73527383" w14:textId="77777777" w:rsidTr="003E2E6E">
        <w:tc>
          <w:tcPr>
            <w:tcW w:w="2731" w:type="dxa"/>
            <w:vMerge/>
            <w:shd w:val="clear" w:color="auto" w:fill="auto"/>
          </w:tcPr>
          <w:p w14:paraId="34F31C4A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11EAB" w14:textId="77777777" w:rsidR="00F54F39" w:rsidRPr="00757B90" w:rsidRDefault="00F54F39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>Упрощенные методы подбора хозяйственно-бытовых печей</w:t>
            </w:r>
          </w:p>
        </w:tc>
      </w:tr>
      <w:tr w:rsidR="00757B90" w:rsidRPr="00757B90" w14:paraId="6E53F032" w14:textId="77777777" w:rsidTr="003E2E6E">
        <w:tc>
          <w:tcPr>
            <w:tcW w:w="2731" w:type="dxa"/>
            <w:vMerge/>
            <w:shd w:val="clear" w:color="auto" w:fill="auto"/>
          </w:tcPr>
          <w:p w14:paraId="3D267049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06AE7890" w14:textId="4BB0FEA4" w:rsidR="00F54F39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="00F54F39" w:rsidRPr="00757B90">
              <w:rPr>
                <w:rFonts w:eastAsia="Times New Roman"/>
              </w:rPr>
              <w:t xml:space="preserve">и принцип работы инвентаря и инвентарных приспособлений для ремонтных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="00F54F39" w:rsidRPr="00757B90">
              <w:rPr>
                <w:rFonts w:eastAsia="Times New Roman"/>
              </w:rPr>
              <w:t xml:space="preserve"> </w:t>
            </w:r>
          </w:p>
        </w:tc>
      </w:tr>
      <w:tr w:rsidR="00757B90" w:rsidRPr="00757B90" w14:paraId="426FE6D2" w14:textId="77777777" w:rsidTr="003E2E6E">
        <w:tc>
          <w:tcPr>
            <w:tcW w:w="2731" w:type="dxa"/>
            <w:vMerge/>
            <w:shd w:val="clear" w:color="auto" w:fill="auto"/>
          </w:tcPr>
          <w:p w14:paraId="25329DBC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D9FA9C" w14:textId="24CABA3B" w:rsidR="00F54F39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="00F54F39" w:rsidRPr="00757B90">
              <w:rPr>
                <w:rFonts w:eastAsia="Times New Roman"/>
              </w:rPr>
              <w:t xml:space="preserve">и принцип работы ручного и механизированного инструмента для проведения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252B3C2B" w14:textId="77777777" w:rsidTr="003E2E6E">
        <w:tc>
          <w:tcPr>
            <w:tcW w:w="2731" w:type="dxa"/>
            <w:vMerge/>
            <w:shd w:val="clear" w:color="auto" w:fill="auto"/>
          </w:tcPr>
          <w:p w14:paraId="59F6F050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6E07B9" w14:textId="12065464" w:rsidR="00F54F39" w:rsidRPr="00757B90" w:rsidRDefault="00F54F3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Основные виды материалов, применяемых при производстве </w:t>
            </w:r>
            <w:r w:rsidR="006A7612" w:rsidRPr="00757B90">
              <w:rPr>
                <w:rFonts w:ascii="Times New Roman" w:hAnsi="Times New Roman" w:cs="Times New Roman"/>
              </w:rPr>
              <w:t>трубо-печных работ</w:t>
            </w:r>
          </w:p>
        </w:tc>
      </w:tr>
      <w:tr w:rsidR="00757B90" w:rsidRPr="00757B90" w14:paraId="2F7E8D3D" w14:textId="77777777" w:rsidTr="003E2E6E">
        <w:trPr>
          <w:trHeight w:val="96"/>
        </w:trPr>
        <w:tc>
          <w:tcPr>
            <w:tcW w:w="2731" w:type="dxa"/>
            <w:vMerge/>
            <w:shd w:val="clear" w:color="auto" w:fill="auto"/>
          </w:tcPr>
          <w:p w14:paraId="06B0101F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672837" w14:textId="067286A2" w:rsidR="00F54F39" w:rsidRPr="00757B90" w:rsidRDefault="00F54F3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Виды и технологии устройства закладных деталей, печных приборов, оснований для хозяйственно-бытовых печей различных конструкций</w:t>
            </w:r>
          </w:p>
        </w:tc>
      </w:tr>
      <w:tr w:rsidR="00757B90" w:rsidRPr="00757B90" w14:paraId="10AAB86B" w14:textId="77777777" w:rsidTr="003E2E6E">
        <w:tc>
          <w:tcPr>
            <w:tcW w:w="2731" w:type="dxa"/>
            <w:vMerge/>
            <w:shd w:val="clear" w:color="auto" w:fill="auto"/>
          </w:tcPr>
          <w:p w14:paraId="24FD2D09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B57DE0" w14:textId="77777777" w:rsidR="00F54F39" w:rsidRPr="00757B90" w:rsidRDefault="00F54F3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Рабочие операции кладки печей</w:t>
            </w:r>
          </w:p>
        </w:tc>
      </w:tr>
      <w:tr w:rsidR="00757B90" w:rsidRPr="00757B90" w14:paraId="550B1D73" w14:textId="77777777" w:rsidTr="003E2E6E">
        <w:tc>
          <w:tcPr>
            <w:tcW w:w="2731" w:type="dxa"/>
            <w:vMerge/>
            <w:shd w:val="clear" w:color="auto" w:fill="auto"/>
          </w:tcPr>
          <w:p w14:paraId="0071A3A3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229F51A0" w14:textId="77777777" w:rsidR="00F54F39" w:rsidRPr="00757B90" w:rsidRDefault="00F54F3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Виды брака материалов и печных приборов, способы их выявления, предупреждения и устранения</w:t>
            </w:r>
          </w:p>
        </w:tc>
      </w:tr>
      <w:tr w:rsidR="00757B90" w:rsidRPr="00757B90" w14:paraId="6DA60698" w14:textId="77777777" w:rsidTr="003E2E6E">
        <w:tc>
          <w:tcPr>
            <w:tcW w:w="2731" w:type="dxa"/>
            <w:vMerge/>
            <w:shd w:val="clear" w:color="auto" w:fill="auto"/>
          </w:tcPr>
          <w:p w14:paraId="26759E35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094315BF" w14:textId="5FBF5C3B" w:rsidR="00F54F39" w:rsidRPr="00757B90" w:rsidRDefault="00AF04EA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Профессиональную терминологию в области трубо-печных работ</w:t>
            </w:r>
          </w:p>
        </w:tc>
      </w:tr>
      <w:tr w:rsidR="00757B90" w:rsidRPr="00757B90" w14:paraId="349CF99C" w14:textId="77777777" w:rsidTr="003E2E6E">
        <w:tc>
          <w:tcPr>
            <w:tcW w:w="2731" w:type="dxa"/>
            <w:vMerge/>
            <w:shd w:val="clear" w:color="auto" w:fill="auto"/>
          </w:tcPr>
          <w:p w14:paraId="1557D6A1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5D1970F" w14:textId="77777777" w:rsidR="00F54F39" w:rsidRPr="00757B90" w:rsidRDefault="00F54F39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Правила использования вентиляционных, газовых и дымовых каналов</w:t>
            </w:r>
          </w:p>
        </w:tc>
      </w:tr>
      <w:tr w:rsidR="00757B90" w:rsidRPr="00757B90" w14:paraId="37400F71" w14:textId="77777777" w:rsidTr="003E2E6E">
        <w:tc>
          <w:tcPr>
            <w:tcW w:w="2731" w:type="dxa"/>
            <w:vMerge/>
            <w:shd w:val="clear" w:color="auto" w:fill="auto"/>
          </w:tcPr>
          <w:p w14:paraId="0520A360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50285B36" w14:textId="77777777" w:rsidR="00F54F39" w:rsidRPr="00757B90" w:rsidRDefault="00F54F39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Правила пользования индивидуальными средствами защиты</w:t>
            </w:r>
          </w:p>
        </w:tc>
      </w:tr>
      <w:tr w:rsidR="00757B90" w:rsidRPr="00757B90" w14:paraId="5AD64E70" w14:textId="77777777" w:rsidTr="003E2E6E">
        <w:tc>
          <w:tcPr>
            <w:tcW w:w="2731" w:type="dxa"/>
            <w:vMerge/>
            <w:shd w:val="clear" w:color="auto" w:fill="auto"/>
          </w:tcPr>
          <w:p w14:paraId="2F9D4050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3EB903DF" w14:textId="77777777" w:rsidR="00F54F39" w:rsidRPr="00757B90" w:rsidRDefault="00F54F39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Признаки отравления угарным газом</w:t>
            </w:r>
          </w:p>
        </w:tc>
      </w:tr>
      <w:tr w:rsidR="00757B90" w:rsidRPr="00757B90" w14:paraId="32714290" w14:textId="77777777" w:rsidTr="003E2E6E">
        <w:trPr>
          <w:trHeight w:val="58"/>
        </w:trPr>
        <w:tc>
          <w:tcPr>
            <w:tcW w:w="2731" w:type="dxa"/>
            <w:vMerge/>
            <w:shd w:val="clear" w:color="auto" w:fill="auto"/>
          </w:tcPr>
          <w:p w14:paraId="6A8C0304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185C929D" w14:textId="77777777" w:rsidR="00F54F39" w:rsidRPr="00757B90" w:rsidRDefault="00F54F39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Правила по оказанию первой доврачебной помощи</w:t>
            </w:r>
          </w:p>
        </w:tc>
      </w:tr>
      <w:tr w:rsidR="00F54F39" w:rsidRPr="00757B90" w14:paraId="1622C4E4" w14:textId="77777777" w:rsidTr="00A12FA0">
        <w:trPr>
          <w:trHeight w:val="131"/>
        </w:trPr>
        <w:tc>
          <w:tcPr>
            <w:tcW w:w="2731" w:type="dxa"/>
          </w:tcPr>
          <w:p w14:paraId="3E136AA0" w14:textId="77777777" w:rsidR="00F54F39" w:rsidRPr="00757B90" w:rsidRDefault="00F54F3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04" w:type="dxa"/>
          </w:tcPr>
          <w:p w14:paraId="09EE4D93" w14:textId="77777777" w:rsidR="00F54F39" w:rsidRPr="00757B90" w:rsidRDefault="00F54F3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4D0F5844" w14:textId="77777777" w:rsidR="003649D2" w:rsidRPr="00757B90" w:rsidRDefault="003649D2" w:rsidP="00434409"/>
    <w:p w14:paraId="62B44AAB" w14:textId="77777777" w:rsidR="00B65955" w:rsidRPr="00757B90" w:rsidRDefault="00B65955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3.3. Обобщенная трудовая функция</w:t>
      </w:r>
    </w:p>
    <w:p w14:paraId="39A17151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499D14B1" w14:textId="77777777" w:rsidTr="00A72034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4F92F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841DC" w14:textId="4192B51A" w:rsidR="00B65955" w:rsidRPr="00757B90" w:rsidRDefault="005A4BA6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5A4BA6">
              <w:rPr>
                <w:rFonts w:ascii="Times New Roman" w:hAnsi="Times New Roman" w:cs="Times New Roman"/>
              </w:rPr>
              <w:t>Обеспечение выполнения общестроительных и трубо-печных работ средней сложности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E38133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2C2A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0B084C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44A1890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4</w:t>
            </w:r>
          </w:p>
        </w:tc>
      </w:tr>
    </w:tbl>
    <w:p w14:paraId="2A2FB5F9" w14:textId="77777777" w:rsidR="00B65955" w:rsidRPr="00757B90" w:rsidRDefault="00B65955" w:rsidP="00434409">
      <w:pPr>
        <w:ind w:firstLine="709"/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757B90" w:rsidRPr="00757B90" w14:paraId="3EAD5327" w14:textId="77777777" w:rsidTr="008D798B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6208F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обобщенной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05E8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B8E23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D464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58EDF4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65955" w:rsidRPr="00757B90" w14:paraId="7D3D6B5F" w14:textId="77777777" w:rsidTr="008D798B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5BCAC6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7ECBF8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63D237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D84821E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F806F5E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384D1007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9"/>
        <w:gridCol w:w="7006"/>
      </w:tblGrid>
      <w:tr w:rsidR="00757B90" w:rsidRPr="00757B90" w14:paraId="04F04896" w14:textId="77777777" w:rsidTr="00CF3571">
        <w:trPr>
          <w:trHeight w:val="394"/>
        </w:trPr>
        <w:tc>
          <w:tcPr>
            <w:tcW w:w="32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CA166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Возможные наименования должностей, профессий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429779" w14:textId="77777777" w:rsidR="009F71FC" w:rsidRDefault="009F71FC" w:rsidP="00434409">
            <w:pPr>
              <w:ind w:firstLine="0"/>
            </w:pPr>
            <w:r>
              <w:t>Мастер (бригадир) в строительстве</w:t>
            </w:r>
          </w:p>
          <w:p w14:paraId="0578C37D" w14:textId="43B9BEE5" w:rsidR="00B65955" w:rsidRPr="00757B90" w:rsidRDefault="009F71FC" w:rsidP="00434409">
            <w:pPr>
              <w:ind w:firstLine="0"/>
            </w:pPr>
            <w:r>
              <w:t>Производитель работ</w:t>
            </w:r>
          </w:p>
        </w:tc>
      </w:tr>
    </w:tbl>
    <w:p w14:paraId="111D627C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9"/>
        <w:gridCol w:w="6996"/>
      </w:tblGrid>
      <w:tr w:rsidR="00757B90" w:rsidRPr="00757B90" w14:paraId="61EC50F9" w14:textId="77777777" w:rsidTr="00CF3571">
        <w:tc>
          <w:tcPr>
            <w:tcW w:w="3239" w:type="dxa"/>
          </w:tcPr>
          <w:p w14:paraId="2F57E72B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к образованию и обучению</w:t>
            </w:r>
          </w:p>
        </w:tc>
        <w:tc>
          <w:tcPr>
            <w:tcW w:w="6996" w:type="dxa"/>
            <w:shd w:val="clear" w:color="auto" w:fill="auto"/>
          </w:tcPr>
          <w:p w14:paraId="31D8652D" w14:textId="7594FACA" w:rsidR="00B65955" w:rsidRDefault="00B65955" w:rsidP="00434409">
            <w:pPr>
              <w:pStyle w:val="a5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Среднее профессиональное образование – программы подготовки специалистов среднего звена</w:t>
            </w:r>
          </w:p>
          <w:p w14:paraId="6F661329" w14:textId="26FA7281" w:rsidR="007A195F" w:rsidRDefault="007A195F" w:rsidP="00434409">
            <w:pPr>
              <w:ind w:firstLine="0"/>
            </w:pPr>
            <w:r>
              <w:t>или</w:t>
            </w:r>
          </w:p>
          <w:p w14:paraId="34CAC4CA" w14:textId="710785E5" w:rsidR="00A431C6" w:rsidRPr="00A431C6" w:rsidRDefault="007A195F" w:rsidP="00434409">
            <w:pPr>
              <w:ind w:firstLine="0"/>
            </w:pPr>
            <w:r>
              <w:t>С</w:t>
            </w:r>
            <w:r w:rsidRPr="007A195F">
              <w:t>реднее профессиональное (техническое) образование</w:t>
            </w:r>
          </w:p>
        </w:tc>
      </w:tr>
      <w:tr w:rsidR="00757B90" w:rsidRPr="00757B90" w14:paraId="41D8FDA1" w14:textId="77777777" w:rsidTr="008D798B">
        <w:tc>
          <w:tcPr>
            <w:tcW w:w="3239" w:type="dxa"/>
          </w:tcPr>
          <w:p w14:paraId="41EB4742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к опыту практической работы</w:t>
            </w:r>
          </w:p>
        </w:tc>
        <w:tc>
          <w:tcPr>
            <w:tcW w:w="6996" w:type="dxa"/>
            <w:shd w:val="clear" w:color="000000" w:fill="FFFFFF"/>
          </w:tcPr>
          <w:p w14:paraId="7A1990E8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  <w:tr w:rsidR="00757B90" w:rsidRPr="00757B90" w14:paraId="5840C7F5" w14:textId="77777777" w:rsidTr="008D798B">
        <w:tc>
          <w:tcPr>
            <w:tcW w:w="3239" w:type="dxa"/>
          </w:tcPr>
          <w:p w14:paraId="3C86F250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Особые условия допуска к работе</w:t>
            </w:r>
          </w:p>
        </w:tc>
        <w:tc>
          <w:tcPr>
            <w:tcW w:w="6996" w:type="dxa"/>
            <w:shd w:val="clear" w:color="000000" w:fill="FFFFFF"/>
            <w:vAlign w:val="center"/>
          </w:tcPr>
          <w:p w14:paraId="200AC553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  <w:tr w:rsidR="00757B90" w:rsidRPr="00757B90" w14:paraId="5C2A5F0F" w14:textId="77777777" w:rsidTr="008D798B">
        <w:tc>
          <w:tcPr>
            <w:tcW w:w="3239" w:type="dxa"/>
          </w:tcPr>
          <w:p w14:paraId="4843F4CB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6996" w:type="dxa"/>
            <w:shd w:val="clear" w:color="000000" w:fill="FFFFFF"/>
            <w:vAlign w:val="center"/>
          </w:tcPr>
          <w:p w14:paraId="7212F413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608D9A7D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p w14:paraId="336C97A9" w14:textId="77777777" w:rsidR="00B65955" w:rsidRPr="00757B90" w:rsidRDefault="00B65955" w:rsidP="00434409">
      <w:pPr>
        <w:rPr>
          <w:rFonts w:ascii="Times New Roman" w:hAnsi="Times New Roman" w:cs="Times New Roman"/>
        </w:rPr>
      </w:pPr>
      <w:r w:rsidRPr="00757B90">
        <w:rPr>
          <w:rFonts w:ascii="Times New Roman" w:hAnsi="Times New Roman" w:cs="Times New Roman"/>
        </w:rPr>
        <w:t>Дополнительные характеристики:</w:t>
      </w:r>
    </w:p>
    <w:p w14:paraId="6802F799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2"/>
        <w:gridCol w:w="1347"/>
        <w:gridCol w:w="5386"/>
      </w:tblGrid>
      <w:tr w:rsidR="00757B90" w:rsidRPr="00757B90" w14:paraId="492367EA" w14:textId="77777777" w:rsidTr="008D798B">
        <w:tc>
          <w:tcPr>
            <w:tcW w:w="3502" w:type="dxa"/>
          </w:tcPr>
          <w:p w14:paraId="54E1942E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347" w:type="dxa"/>
          </w:tcPr>
          <w:p w14:paraId="6CFE7C41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5386" w:type="dxa"/>
          </w:tcPr>
          <w:p w14:paraId="79F1B7C1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584E97" w:rsidRPr="00757B90" w14:paraId="77C609B9" w14:textId="77777777" w:rsidTr="00CF3571">
        <w:trPr>
          <w:trHeight w:val="175"/>
        </w:trPr>
        <w:tc>
          <w:tcPr>
            <w:tcW w:w="3502" w:type="dxa"/>
            <w:vMerge w:val="restart"/>
            <w:shd w:val="clear" w:color="auto" w:fill="auto"/>
          </w:tcPr>
          <w:p w14:paraId="6E565F23" w14:textId="77777777" w:rsidR="00584E97" w:rsidRPr="00757B90" w:rsidRDefault="002F4639" w:rsidP="00434409">
            <w:pPr>
              <w:pStyle w:val="a6"/>
              <w:rPr>
                <w:rFonts w:ascii="Times New Roman" w:hAnsi="Times New Roman" w:cs="Times New Roman"/>
              </w:rPr>
            </w:pPr>
            <w:hyperlink r:id="rId15" w:history="1">
              <w:r w:rsidR="00584E97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ОКЗ</w:t>
              </w:r>
            </w:hyperlink>
          </w:p>
        </w:tc>
        <w:tc>
          <w:tcPr>
            <w:tcW w:w="1347" w:type="dxa"/>
            <w:shd w:val="clear" w:color="auto" w:fill="auto"/>
          </w:tcPr>
          <w:p w14:paraId="028CA779" w14:textId="0C498E1F" w:rsidR="00584E97" w:rsidRPr="00757B90" w:rsidRDefault="00584E97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5386" w:type="dxa"/>
            <w:shd w:val="clear" w:color="auto" w:fill="auto"/>
          </w:tcPr>
          <w:p w14:paraId="690173D8" w14:textId="49CA60E5" w:rsidR="00584E97" w:rsidRPr="00757B90" w:rsidRDefault="00584E97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9F71FC">
              <w:rPr>
                <w:rFonts w:ascii="Times New Roman" w:hAnsi="Times New Roman" w:cs="Times New Roman"/>
              </w:rPr>
              <w:t>Мастера (бригадиры) в строительстве</w:t>
            </w:r>
          </w:p>
        </w:tc>
      </w:tr>
      <w:tr w:rsidR="00584E97" w:rsidRPr="00757B90" w14:paraId="08025177" w14:textId="77777777" w:rsidTr="00CF3571">
        <w:trPr>
          <w:trHeight w:val="175"/>
        </w:trPr>
        <w:tc>
          <w:tcPr>
            <w:tcW w:w="3502" w:type="dxa"/>
            <w:vMerge/>
            <w:shd w:val="clear" w:color="auto" w:fill="auto"/>
          </w:tcPr>
          <w:p w14:paraId="7BD6836A" w14:textId="77777777" w:rsidR="00584E97" w:rsidRDefault="00584E97" w:rsidP="00434409">
            <w:pPr>
              <w:pStyle w:val="a6"/>
            </w:pPr>
          </w:p>
        </w:tc>
        <w:tc>
          <w:tcPr>
            <w:tcW w:w="1347" w:type="dxa"/>
            <w:shd w:val="clear" w:color="auto" w:fill="auto"/>
          </w:tcPr>
          <w:p w14:paraId="6F7C6A1F" w14:textId="4397C52B" w:rsidR="00584E97" w:rsidRDefault="00584E97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7122</w:t>
            </w:r>
          </w:p>
        </w:tc>
        <w:tc>
          <w:tcPr>
            <w:tcW w:w="5386" w:type="dxa"/>
            <w:shd w:val="clear" w:color="auto" w:fill="auto"/>
          </w:tcPr>
          <w:p w14:paraId="130027C4" w14:textId="2B5798AF" w:rsidR="00584E97" w:rsidRPr="009F71FC" w:rsidRDefault="00584E97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7A195F">
              <w:rPr>
                <w:rFonts w:ascii="Times New Roman" w:hAnsi="Times New Roman" w:cs="Times New Roman"/>
              </w:rPr>
              <w:t>Настильщики полов и плиточники</w:t>
            </w:r>
          </w:p>
        </w:tc>
      </w:tr>
      <w:tr w:rsidR="00757B90" w:rsidRPr="00757B90" w14:paraId="19EBA5E3" w14:textId="77777777" w:rsidTr="00CF3571">
        <w:trPr>
          <w:trHeight w:val="178"/>
        </w:trPr>
        <w:tc>
          <w:tcPr>
            <w:tcW w:w="3502" w:type="dxa"/>
            <w:shd w:val="clear" w:color="auto" w:fill="auto"/>
          </w:tcPr>
          <w:p w14:paraId="036FF067" w14:textId="16675023" w:rsidR="00B65955" w:rsidRPr="00757B90" w:rsidRDefault="002F4639" w:rsidP="00434409">
            <w:pPr>
              <w:pStyle w:val="a6"/>
              <w:rPr>
                <w:rFonts w:ascii="Times New Roman" w:hAnsi="Times New Roman" w:cs="Times New Roman"/>
              </w:rPr>
            </w:pPr>
            <w:hyperlink r:id="rId16" w:history="1">
              <w:r w:rsidR="00B65955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Е</w:t>
              </w:r>
              <w:r w:rsidR="00D97295">
                <w:rPr>
                  <w:rStyle w:val="a4"/>
                  <w:rFonts w:ascii="Times New Roman" w:hAnsi="Times New Roman" w:cs="Times New Roman"/>
                  <w:color w:val="auto"/>
                </w:rPr>
                <w:t>Т</w:t>
              </w:r>
              <w:r w:rsidR="00B65955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КС</w:t>
              </w:r>
            </w:hyperlink>
          </w:p>
        </w:tc>
        <w:tc>
          <w:tcPr>
            <w:tcW w:w="1347" w:type="dxa"/>
            <w:shd w:val="clear" w:color="auto" w:fill="auto"/>
            <w:vAlign w:val="center"/>
          </w:tcPr>
          <w:p w14:paraId="78664BFF" w14:textId="5054E52B" w:rsidR="00B65955" w:rsidRPr="00757B90" w:rsidRDefault="00E3508C" w:rsidP="00434409">
            <w:pPr>
              <w:pStyle w:val="a5"/>
              <w:rPr>
                <w:rFonts w:ascii="Times New Roman" w:hAnsi="Times New Roman" w:cs="Times New Roman"/>
              </w:rPr>
            </w:pPr>
            <w:r w:rsidRPr="00E3508C">
              <w:rPr>
                <w:rFonts w:ascii="Times New Roman" w:hAnsi="Times New Roman" w:cs="Times New Roman"/>
              </w:rPr>
              <w:t>§ 327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077E78C4" w14:textId="15E3698C" w:rsidR="00B65955" w:rsidRPr="00757B90" w:rsidRDefault="00E3508C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E3508C">
              <w:rPr>
                <w:rFonts w:ascii="Times New Roman" w:hAnsi="Times New Roman" w:cs="Times New Roman"/>
              </w:rPr>
              <w:t>Печник (4-й разряд)</w:t>
            </w:r>
          </w:p>
        </w:tc>
      </w:tr>
      <w:tr w:rsidR="00E3508C" w:rsidRPr="00757B90" w14:paraId="45F63B0D" w14:textId="77777777" w:rsidTr="006D6684">
        <w:trPr>
          <w:trHeight w:val="178"/>
        </w:trPr>
        <w:tc>
          <w:tcPr>
            <w:tcW w:w="3502" w:type="dxa"/>
            <w:shd w:val="clear" w:color="auto" w:fill="auto"/>
          </w:tcPr>
          <w:p w14:paraId="25E4ABBB" w14:textId="1ACAED8B" w:rsidR="00E3508C" w:rsidRDefault="00E3508C" w:rsidP="00434409">
            <w:pPr>
              <w:pStyle w:val="a6"/>
            </w:pPr>
            <w:proofErr w:type="gramStart"/>
            <w:r>
              <w:t>ЕКС</w:t>
            </w:r>
            <w:r w:rsidR="006D6684" w:rsidRPr="006D6684">
              <w:t>&lt;</w:t>
            </w:r>
            <w:proofErr w:type="gramEnd"/>
            <w:r w:rsidR="006D6684" w:rsidRPr="006D6684">
              <w:t>4&gt;</w:t>
            </w:r>
          </w:p>
        </w:tc>
        <w:tc>
          <w:tcPr>
            <w:tcW w:w="1347" w:type="dxa"/>
            <w:shd w:val="clear" w:color="auto" w:fill="auto"/>
            <w:vAlign w:val="center"/>
          </w:tcPr>
          <w:p w14:paraId="509CF76E" w14:textId="2A47024B" w:rsidR="00E3508C" w:rsidRPr="00E3508C" w:rsidRDefault="00E3508C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30CD1047" w14:textId="2FBABF3B" w:rsidR="00E3508C" w:rsidRPr="00E3508C" w:rsidRDefault="00E3508C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E3508C">
              <w:rPr>
                <w:rFonts w:ascii="Times New Roman" w:hAnsi="Times New Roman" w:cs="Times New Roman"/>
              </w:rPr>
              <w:t>ехник по подготовке производства</w:t>
            </w:r>
          </w:p>
        </w:tc>
      </w:tr>
      <w:tr w:rsidR="00757B90" w:rsidRPr="00757B90" w14:paraId="6FF0DF85" w14:textId="77777777" w:rsidTr="00CF3571">
        <w:trPr>
          <w:trHeight w:val="155"/>
        </w:trPr>
        <w:tc>
          <w:tcPr>
            <w:tcW w:w="3502" w:type="dxa"/>
            <w:tcBorders>
              <w:bottom w:val="single" w:sz="4" w:space="0" w:color="auto"/>
            </w:tcBorders>
            <w:shd w:val="clear" w:color="auto" w:fill="auto"/>
          </w:tcPr>
          <w:p w14:paraId="0047AF2A" w14:textId="77777777" w:rsidR="00B65955" w:rsidRPr="00757B90" w:rsidRDefault="002F4639" w:rsidP="00434409">
            <w:pPr>
              <w:pStyle w:val="a6"/>
              <w:rPr>
                <w:rFonts w:ascii="Times New Roman" w:hAnsi="Times New Roman" w:cs="Times New Roman"/>
              </w:rPr>
            </w:pPr>
            <w:hyperlink r:id="rId17" w:history="1">
              <w:r w:rsidR="00B65955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ОКПДТР</w:t>
              </w:r>
            </w:hyperlink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178C7D" w14:textId="0FD4628C" w:rsidR="00B65955" w:rsidRPr="00757B90" w:rsidRDefault="007A195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A195F">
              <w:rPr>
                <w:rFonts w:ascii="Times New Roman" w:hAnsi="Times New Roman" w:cs="Times New Roman"/>
              </w:rPr>
              <w:t>16600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757405" w14:textId="4D36A912" w:rsidR="00B65955" w:rsidRPr="00757B90" w:rsidRDefault="007A195F" w:rsidP="00434409">
            <w:pPr>
              <w:ind w:right="-20" w:firstLine="0"/>
              <w:jc w:val="left"/>
              <w:rPr>
                <w:rFonts w:ascii="Times New Roman" w:hAnsi="Times New Roman" w:cs="Times New Roman"/>
              </w:rPr>
            </w:pPr>
            <w:r w:rsidRPr="007A195F">
              <w:rPr>
                <w:rFonts w:ascii="Times New Roman" w:hAnsi="Times New Roman" w:cs="Times New Roman"/>
              </w:rPr>
              <w:t>Печник</w:t>
            </w:r>
          </w:p>
        </w:tc>
      </w:tr>
      <w:tr w:rsidR="009F71FC" w:rsidRPr="00757B90" w14:paraId="4EBCB9E2" w14:textId="77777777" w:rsidTr="00CF3571">
        <w:trPr>
          <w:trHeight w:val="155"/>
        </w:trPr>
        <w:tc>
          <w:tcPr>
            <w:tcW w:w="3502" w:type="dxa"/>
            <w:vMerge w:val="restart"/>
            <w:shd w:val="clear" w:color="auto" w:fill="auto"/>
          </w:tcPr>
          <w:p w14:paraId="06BBED54" w14:textId="77777777" w:rsidR="009F71FC" w:rsidRPr="00757B90" w:rsidRDefault="009F71FC" w:rsidP="00434409">
            <w:pPr>
              <w:pStyle w:val="a6"/>
            </w:pPr>
            <w:r w:rsidRPr="00757B90">
              <w:rPr>
                <w:rFonts w:ascii="Times New Roman" w:eastAsia="Times New Roman" w:hAnsi="Times New Roman" w:cs="Times New Roman"/>
                <w:szCs w:val="22"/>
              </w:rPr>
              <w:t>ОКСО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</w:tcPr>
          <w:p w14:paraId="728C544D" w14:textId="3E674CF1" w:rsidR="009F71FC" w:rsidRPr="009F71FC" w:rsidRDefault="009F71FC" w:rsidP="00434409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9F71FC">
              <w:rPr>
                <w:rFonts w:ascii="Times New Roman" w:hAnsi="Times New Roman" w:cs="Times New Roman"/>
                <w:color w:val="2D2D2D"/>
              </w:rPr>
              <w:t>2.08.02.01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14:paraId="0C8B154C" w14:textId="1BFF8861" w:rsidR="009F71FC" w:rsidRPr="009F71FC" w:rsidRDefault="009F71FC" w:rsidP="00434409">
            <w:pPr>
              <w:ind w:right="-20" w:firstLine="0"/>
              <w:jc w:val="left"/>
              <w:rPr>
                <w:rFonts w:ascii="Times New Roman" w:hAnsi="Times New Roman" w:cs="Times New Roman"/>
              </w:rPr>
            </w:pPr>
            <w:r w:rsidRPr="009F71FC">
              <w:rPr>
                <w:rFonts w:ascii="Times New Roman" w:hAnsi="Times New Roman" w:cs="Times New Roman"/>
                <w:color w:val="2D2D2D"/>
              </w:rPr>
              <w:t>Строительство и эксплуатация зданий и сооружений</w:t>
            </w:r>
          </w:p>
        </w:tc>
      </w:tr>
      <w:tr w:rsidR="007A195F" w:rsidRPr="00757B90" w14:paraId="134BA385" w14:textId="77777777" w:rsidTr="00CF3571">
        <w:trPr>
          <w:trHeight w:val="562"/>
        </w:trPr>
        <w:tc>
          <w:tcPr>
            <w:tcW w:w="3502" w:type="dxa"/>
            <w:vMerge/>
            <w:shd w:val="clear" w:color="auto" w:fill="auto"/>
          </w:tcPr>
          <w:p w14:paraId="3933F290" w14:textId="77777777" w:rsidR="007A195F" w:rsidRPr="00757B90" w:rsidRDefault="007A195F" w:rsidP="00434409">
            <w:pPr>
              <w:pStyle w:val="a6"/>
            </w:pPr>
          </w:p>
        </w:tc>
        <w:tc>
          <w:tcPr>
            <w:tcW w:w="1347" w:type="dxa"/>
            <w:shd w:val="clear" w:color="auto" w:fill="auto"/>
          </w:tcPr>
          <w:p w14:paraId="18ED4187" w14:textId="2177B3A0" w:rsidR="007A195F" w:rsidRPr="009F71FC" w:rsidRDefault="007A195F" w:rsidP="00434409">
            <w:pPr>
              <w:pStyle w:val="a5"/>
              <w:rPr>
                <w:rFonts w:ascii="Times New Roman" w:hAnsi="Times New Roman" w:cs="Times New Roman"/>
              </w:rPr>
            </w:pPr>
            <w:r w:rsidRPr="009F71FC">
              <w:rPr>
                <w:rFonts w:ascii="Times New Roman" w:hAnsi="Times New Roman" w:cs="Times New Roman"/>
                <w:lang w:val="en-US"/>
              </w:rPr>
              <w:t>2.08.02.02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60F788E5" w14:textId="0832D6C6" w:rsidR="007A195F" w:rsidRPr="00757B90" w:rsidRDefault="007A195F" w:rsidP="00434409">
            <w:pPr>
              <w:ind w:right="-20" w:firstLine="0"/>
              <w:jc w:val="left"/>
              <w:rPr>
                <w:rFonts w:ascii="Times New Roman" w:hAnsi="Times New Roman" w:cs="Times New Roman"/>
              </w:rPr>
            </w:pPr>
            <w:r w:rsidRPr="009F71FC">
              <w:rPr>
                <w:rFonts w:ascii="Times New Roman" w:hAnsi="Times New Roman" w:cs="Times New Roman"/>
              </w:rPr>
              <w:t>Строительство и эксплуатация инженерных сооружений</w:t>
            </w:r>
          </w:p>
        </w:tc>
      </w:tr>
    </w:tbl>
    <w:p w14:paraId="699E72D3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p w14:paraId="7EA80601" w14:textId="77777777" w:rsidR="00B65955" w:rsidRPr="00757B90" w:rsidRDefault="00B65955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3.3.1. Трудовая функция</w:t>
      </w:r>
    </w:p>
    <w:p w14:paraId="0EFB5026" w14:textId="15DFBF78" w:rsidR="00B65955" w:rsidRPr="00757B90" w:rsidRDefault="00B65955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17242356" w14:textId="77777777" w:rsidTr="00A72034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ED68B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95D5A" w14:textId="36673D04" w:rsidR="006E68F7" w:rsidRPr="00757B90" w:rsidRDefault="005A4BA6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5A4BA6">
              <w:rPr>
                <w:rFonts w:ascii="Times New Roman" w:hAnsi="Times New Roman" w:cs="Times New Roman"/>
              </w:rPr>
              <w:t xml:space="preserve">Установка и замена печных приборов в хозяйственно-бытовых печах 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3F0AC8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D6043" w14:textId="514BEB3A" w:rsidR="006E68F7" w:rsidRPr="00757B90" w:rsidRDefault="006E68F7" w:rsidP="00434409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C</w:t>
            </w:r>
            <w:r w:rsidRPr="00757B90">
              <w:rPr>
                <w:rFonts w:ascii="Times New Roman" w:hAnsi="Times New Roman" w:cs="Times New Roman"/>
              </w:rPr>
              <w:t>/0</w:t>
            </w:r>
            <w:r w:rsidRPr="00757B90">
              <w:rPr>
                <w:rFonts w:ascii="Times New Roman" w:hAnsi="Times New Roman" w:cs="Times New Roman"/>
                <w:lang w:val="en-US"/>
              </w:rPr>
              <w:t>1</w:t>
            </w:r>
            <w:r w:rsidRPr="00757B90">
              <w:rPr>
                <w:rFonts w:ascii="Times New Roman" w:hAnsi="Times New Roman" w:cs="Times New Roman"/>
              </w:rPr>
              <w:t>.</w:t>
            </w:r>
            <w:r w:rsidR="0067587F" w:rsidRPr="00757B90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FB2E0BB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64191C" w14:textId="59491072" w:rsidR="006E68F7" w:rsidRPr="00757B90" w:rsidRDefault="0067587F" w:rsidP="00434409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</w:tbl>
    <w:p w14:paraId="606C5DC0" w14:textId="77777777" w:rsidR="006E68F7" w:rsidRPr="00757B90" w:rsidRDefault="006E68F7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757B90" w:rsidRPr="00757B90" w14:paraId="797CC044" w14:textId="77777777" w:rsidTr="00D014EA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581D7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EEF2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58B96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D2E2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3EF654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E68F7" w:rsidRPr="00757B90" w14:paraId="53F8B0D5" w14:textId="77777777" w:rsidTr="00D014EA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E8E30B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5AFE08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D03500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8E0E68" w14:textId="77777777" w:rsidR="006E68F7" w:rsidRPr="00757B90" w:rsidRDefault="006E68F7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CB513F" w14:textId="77777777" w:rsidR="006E68F7" w:rsidRPr="00757B90" w:rsidRDefault="006E68F7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06A4B825" w14:textId="77777777" w:rsidR="006E68F7" w:rsidRPr="00757B90" w:rsidRDefault="006E68F7" w:rsidP="00434409">
      <w:pPr>
        <w:rPr>
          <w:rFonts w:ascii="Times New Roman" w:hAnsi="Times New Roman" w:cs="Times New Roman"/>
        </w:rPr>
      </w:pPr>
    </w:p>
    <w:tbl>
      <w:tblPr>
        <w:tblW w:w="102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63"/>
      </w:tblGrid>
      <w:tr w:rsidR="00757B90" w:rsidRPr="00757B90" w14:paraId="22C0BD9B" w14:textId="77777777" w:rsidTr="006B08AD">
        <w:trPr>
          <w:trHeight w:val="85"/>
        </w:trPr>
        <w:tc>
          <w:tcPr>
            <w:tcW w:w="273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83911F8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734F94" w14:textId="319C945A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>Получение задания на установку</w:t>
            </w:r>
            <w:r w:rsidR="006B08AD">
              <w:t xml:space="preserve"> и</w:t>
            </w:r>
            <w:r w:rsidRPr="00757B90">
              <w:t xml:space="preserve"> замену печных приборов</w:t>
            </w:r>
            <w:r w:rsidR="006B08AD">
              <w:t xml:space="preserve"> </w:t>
            </w:r>
            <w:r w:rsidR="006B08AD" w:rsidRPr="006B08AD">
              <w:t xml:space="preserve">в хозяйственно-бытовых печах </w:t>
            </w:r>
          </w:p>
        </w:tc>
      </w:tr>
      <w:tr w:rsidR="00757B90" w:rsidRPr="00757B90" w14:paraId="2B6780BD" w14:textId="77777777" w:rsidTr="003E2E6E">
        <w:trPr>
          <w:trHeight w:val="317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73698CE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910B33" w14:textId="7814367E" w:rsidR="006E68F7" w:rsidRPr="00757B90" w:rsidRDefault="006E68F7" w:rsidP="00434409">
            <w:pPr>
              <w:pStyle w:val="a5"/>
            </w:pPr>
            <w:r w:rsidRPr="00757B90">
              <w:t xml:space="preserve">Изучение сопроводительной технической документации изготовителя </w:t>
            </w:r>
            <w:r w:rsidRPr="00757B90">
              <w:rPr>
                <w:rFonts w:ascii="Times New Roman" w:hAnsi="Times New Roman" w:cs="Times New Roman"/>
              </w:rPr>
              <w:t>по установке и эксплуатации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>печн</w:t>
            </w:r>
            <w:r w:rsidR="006B08AD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прибор</w:t>
            </w:r>
            <w:r w:rsidR="006B08AD">
              <w:rPr>
                <w:rFonts w:ascii="Times New Roman" w:hAnsi="Times New Roman" w:cs="Times New Roman"/>
              </w:rPr>
              <w:t>ов</w:t>
            </w:r>
          </w:p>
        </w:tc>
      </w:tr>
      <w:tr w:rsidR="00757B90" w:rsidRPr="00757B90" w14:paraId="5A08378F" w14:textId="77777777" w:rsidTr="003E2E6E">
        <w:trPr>
          <w:trHeight w:val="265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CC2AB00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6FEC3" w14:textId="69F1F18B" w:rsidR="006E68F7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t xml:space="preserve">Обустройство рабочего места </w:t>
            </w:r>
            <w:r w:rsidR="006E68F7" w:rsidRPr="00757B90">
              <w:t xml:space="preserve">для проведения работ </w:t>
            </w:r>
            <w:r w:rsidR="006B08AD" w:rsidRPr="006B08AD">
              <w:t>по установке и эксплуатации печных приборов</w:t>
            </w:r>
          </w:p>
        </w:tc>
      </w:tr>
      <w:tr w:rsidR="00757B90" w:rsidRPr="00757B90" w14:paraId="2B466D61" w14:textId="77777777" w:rsidTr="003E2E6E">
        <w:trPr>
          <w:trHeight w:val="691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848560C" w14:textId="77777777" w:rsidR="005B1A7E" w:rsidRPr="00757B90" w:rsidRDefault="005B1A7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19CFD1" w14:textId="78C35B31" w:rsidR="005B1A7E" w:rsidRPr="00757B90" w:rsidRDefault="005B1A7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Подбор и определение исправности инструмента, средств индивидуальной защиты для проведения работ </w:t>
            </w:r>
            <w:r w:rsidR="006B08AD" w:rsidRPr="006B08AD">
              <w:t>по установке и эксплуатации печных приборов</w:t>
            </w:r>
          </w:p>
        </w:tc>
      </w:tr>
      <w:tr w:rsidR="00757B90" w:rsidRPr="00757B90" w14:paraId="3F59A752" w14:textId="77777777" w:rsidTr="003E2E6E">
        <w:trPr>
          <w:trHeight w:val="273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BEC95AA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36975C" w14:textId="798E5F35" w:rsidR="006E68F7" w:rsidRPr="00757B90" w:rsidRDefault="006E68F7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ascii="Times New Roman" w:hAnsi="Times New Roman" w:cs="Times New Roman"/>
              </w:rPr>
              <w:t>Проверка печных приборов на наличие брака и дефектов</w:t>
            </w:r>
            <w:r w:rsidR="006B08A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306C2411" w14:textId="77777777" w:rsidTr="003E2E6E">
        <w:trPr>
          <w:trHeight w:val="617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D74DB37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370AB26F" w14:textId="6AF1497E" w:rsidR="006E68F7" w:rsidRPr="00757B90" w:rsidRDefault="006E68F7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Установка</w:t>
            </w:r>
            <w:r w:rsidR="006B08AD">
              <w:rPr>
                <w:rFonts w:ascii="Times New Roman" w:eastAsiaTheme="minorHAnsi" w:hAnsi="Times New Roman" w:cs="Times New Roman"/>
                <w:lang w:eastAsia="en-US"/>
              </w:rPr>
              <w:t xml:space="preserve"> и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замена печных приборов из листовой стали и чугуна, изготовленных в соответствии с требованиями стандартов и технических условий</w:t>
            </w:r>
          </w:p>
        </w:tc>
      </w:tr>
      <w:tr w:rsidR="00757B90" w:rsidRPr="00757B90" w14:paraId="566004BE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FB06E8D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DF0E9" w14:textId="68AF4615" w:rsidR="006E68F7" w:rsidRPr="00757B90" w:rsidRDefault="006B08AD" w:rsidP="00434409">
            <w:pPr>
              <w:pStyle w:val="a5"/>
            </w:pPr>
            <w:r w:rsidRPr="006B08AD">
              <w:t xml:space="preserve">Установка и замена </w:t>
            </w:r>
            <w:r w:rsidR="006E68F7" w:rsidRPr="00757B90">
              <w:t xml:space="preserve">предтопочных листов, изготовленных из негорючего материала </w:t>
            </w:r>
          </w:p>
        </w:tc>
      </w:tr>
      <w:tr w:rsidR="00757B90" w:rsidRPr="00757B90" w14:paraId="1AF1DE06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CA2CEA8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D082" w14:textId="2D9A4BCD" w:rsidR="006E68F7" w:rsidRPr="00757B90" w:rsidRDefault="006E68F7" w:rsidP="00434409">
            <w:pPr>
              <w:pStyle w:val="a5"/>
            </w:pPr>
            <w:r w:rsidRPr="00757B90">
              <w:t xml:space="preserve">Замазка трещин </w:t>
            </w:r>
            <w:r w:rsidR="006D10EF">
              <w:t xml:space="preserve">и зазоров </w:t>
            </w:r>
            <w:r w:rsidR="006D10EF" w:rsidRPr="006D10EF">
              <w:t>в кладке печей и по периметру печных приборов глиняным раствором</w:t>
            </w:r>
          </w:p>
        </w:tc>
      </w:tr>
      <w:tr w:rsidR="00757B90" w:rsidRPr="00757B90" w14:paraId="3AD989DF" w14:textId="77777777" w:rsidTr="003E2E6E">
        <w:trPr>
          <w:trHeight w:val="176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BDF5B01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52B31280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Уборка рабочего места после окончания проведения трубо-печных работ</w:t>
            </w:r>
          </w:p>
        </w:tc>
      </w:tr>
      <w:tr w:rsidR="00757B90" w:rsidRPr="00757B90" w14:paraId="33C6A863" w14:textId="77777777" w:rsidTr="003E2E6E">
        <w:trPr>
          <w:trHeight w:val="679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68B13E4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086F089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Информирование работника более высокого уровня квалификации при выявлении неисправностей, обнаружении дефектов или низкого качества материалов, а также работ, выполненных с отклонением от стандартных условий</w:t>
            </w:r>
          </w:p>
        </w:tc>
      </w:tr>
      <w:tr w:rsidR="00757B90" w:rsidRPr="00757B90" w14:paraId="3903314A" w14:textId="77777777" w:rsidTr="003E2E6E">
        <w:trPr>
          <w:trHeight w:val="120"/>
        </w:trPr>
        <w:tc>
          <w:tcPr>
            <w:tcW w:w="273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6B807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393ECB1F" w14:textId="0EECD052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Читать эскизы и чертежи, содержащиеся в</w:t>
            </w:r>
            <w:r w:rsidRPr="00757B90">
              <w:t xml:space="preserve"> сопроводительной </w:t>
            </w:r>
            <w:r w:rsidRPr="00757B90">
              <w:rPr>
                <w:rFonts w:ascii="Times New Roman" w:hAnsi="Times New Roman" w:cs="Times New Roman"/>
              </w:rPr>
              <w:t>технической документации изготовителя по установке и эксплуатации печн</w:t>
            </w:r>
            <w:r w:rsidR="006D10EF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прибор</w:t>
            </w:r>
            <w:r w:rsidR="006D10EF">
              <w:rPr>
                <w:rFonts w:ascii="Times New Roman" w:hAnsi="Times New Roman" w:cs="Times New Roman"/>
              </w:rPr>
              <w:t>ов</w:t>
            </w:r>
          </w:p>
        </w:tc>
      </w:tr>
      <w:tr w:rsidR="00757B90" w:rsidRPr="00757B90" w14:paraId="2F362F70" w14:textId="77777777" w:rsidTr="003E2E6E">
        <w:trPr>
          <w:trHeight w:val="120"/>
        </w:trPr>
        <w:tc>
          <w:tcPr>
            <w:tcW w:w="273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6B33B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6C5FC" w14:textId="3BB226E1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Подбирать инструмент для проведения работ по установке, замене, укреплению </w:t>
            </w:r>
            <w:r w:rsidR="006D10EF" w:rsidRPr="006D10EF">
              <w:t>печных приборов</w:t>
            </w:r>
            <w:r w:rsidR="006D10EF">
              <w:t xml:space="preserve"> </w:t>
            </w:r>
          </w:p>
        </w:tc>
      </w:tr>
      <w:tr w:rsidR="00757B90" w:rsidRPr="00757B90" w14:paraId="243EDE60" w14:textId="77777777" w:rsidTr="003E2E6E">
        <w:trPr>
          <w:trHeight w:val="120"/>
        </w:trPr>
        <w:tc>
          <w:tcPr>
            <w:tcW w:w="273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69BD3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</w:tcPr>
          <w:p w14:paraId="7A54DA12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Подбирать и определять исправность средств индивидуальной защиты</w:t>
            </w:r>
            <w:r w:rsidRPr="00757B90">
              <w:t xml:space="preserve"> </w:t>
            </w:r>
          </w:p>
        </w:tc>
      </w:tr>
      <w:tr w:rsidR="00757B90" w:rsidRPr="00757B90" w14:paraId="62EC55DB" w14:textId="77777777" w:rsidTr="003E2E6E">
        <w:trPr>
          <w:trHeight w:val="120"/>
        </w:trPr>
        <w:tc>
          <w:tcPr>
            <w:tcW w:w="273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5C9D7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7D0316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Выявлять брак и дефекты печных приборов </w:t>
            </w:r>
          </w:p>
        </w:tc>
      </w:tr>
      <w:tr w:rsidR="00757B90" w:rsidRPr="00757B90" w14:paraId="2FB6E160" w14:textId="77777777" w:rsidTr="003E2E6E">
        <w:trPr>
          <w:trHeight w:val="515"/>
        </w:trPr>
        <w:tc>
          <w:tcPr>
            <w:tcW w:w="273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69DEF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</w:tcPr>
          <w:p w14:paraId="56059877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Производить установку, замену, укрепление печных приборов из листовой стали и чугуна</w:t>
            </w:r>
          </w:p>
        </w:tc>
      </w:tr>
      <w:tr w:rsidR="00757B90" w:rsidRPr="00757B90" w14:paraId="7A73FF8A" w14:textId="77777777" w:rsidTr="003E2E6E">
        <w:trPr>
          <w:trHeight w:val="85"/>
        </w:trPr>
        <w:tc>
          <w:tcPr>
            <w:tcW w:w="273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0F90B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588ED451" w14:textId="56450B55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Задел</w:t>
            </w:r>
            <w:r w:rsidR="002F5C7A">
              <w:rPr>
                <w:rFonts w:ascii="Times New Roman" w:hAnsi="Times New Roman" w:cs="Times New Roman"/>
              </w:rPr>
              <w:t>ывать</w:t>
            </w:r>
            <w:r w:rsidRPr="00757B90">
              <w:rPr>
                <w:rFonts w:ascii="Times New Roman" w:hAnsi="Times New Roman" w:cs="Times New Roman"/>
              </w:rPr>
              <w:t xml:space="preserve"> трещин</w:t>
            </w:r>
            <w:r w:rsidR="002F5C7A">
              <w:rPr>
                <w:rFonts w:ascii="Times New Roman" w:hAnsi="Times New Roman" w:cs="Times New Roman"/>
              </w:rPr>
              <w:t>ы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6D10EF">
              <w:rPr>
                <w:rFonts w:ascii="Times New Roman" w:hAnsi="Times New Roman" w:cs="Times New Roman"/>
              </w:rPr>
              <w:t>и зазор</w:t>
            </w:r>
            <w:r w:rsidR="002F5C7A">
              <w:rPr>
                <w:rFonts w:ascii="Times New Roman" w:hAnsi="Times New Roman" w:cs="Times New Roman"/>
              </w:rPr>
              <w:t>ы</w:t>
            </w:r>
            <w:r w:rsidR="006D10EF">
              <w:rPr>
                <w:rFonts w:ascii="Times New Roman" w:hAnsi="Times New Roman" w:cs="Times New Roman"/>
              </w:rPr>
              <w:t xml:space="preserve"> </w:t>
            </w:r>
            <w:r w:rsidRPr="00757B90">
              <w:rPr>
                <w:rFonts w:ascii="Times New Roman" w:hAnsi="Times New Roman" w:cs="Times New Roman"/>
              </w:rPr>
              <w:t xml:space="preserve">в кладке печей </w:t>
            </w:r>
            <w:r w:rsidR="006D10EF">
              <w:rPr>
                <w:rFonts w:ascii="Times New Roman" w:hAnsi="Times New Roman" w:cs="Times New Roman"/>
              </w:rPr>
              <w:t xml:space="preserve">и по периметру печных приборов </w:t>
            </w:r>
            <w:r w:rsidRPr="00757B90">
              <w:rPr>
                <w:rFonts w:ascii="Times New Roman" w:hAnsi="Times New Roman" w:cs="Times New Roman"/>
              </w:rPr>
              <w:t>глиняным раствором</w:t>
            </w:r>
          </w:p>
        </w:tc>
      </w:tr>
      <w:tr w:rsidR="00757B90" w:rsidRPr="00757B90" w14:paraId="45DEC3C4" w14:textId="77777777" w:rsidTr="003E2E6E">
        <w:trPr>
          <w:trHeight w:val="226"/>
        </w:trPr>
        <w:tc>
          <w:tcPr>
            <w:tcW w:w="273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F4259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  <w:p w14:paraId="7D413BDA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4AA20D23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противопожарного режима в Российской Федерации</w:t>
            </w:r>
          </w:p>
        </w:tc>
      </w:tr>
      <w:tr w:rsidR="00757B90" w:rsidRPr="00757B90" w14:paraId="486E9E10" w14:textId="77777777" w:rsidTr="003E2E6E">
        <w:trPr>
          <w:trHeight w:val="226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E091E0F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2CF7D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Требования охраны труда и производственной санитарии при проведении трубо-печных работ</w:t>
            </w:r>
          </w:p>
        </w:tc>
      </w:tr>
      <w:tr w:rsidR="00757B90" w:rsidRPr="00757B90" w14:paraId="18B4C2B2" w14:textId="77777777" w:rsidTr="003E2E6E">
        <w:trPr>
          <w:trHeight w:val="73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6B2B9BB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26AF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Руководство (инструкция,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>техническая документация) по установке, замене, укреплению печного прибора</w:t>
            </w:r>
          </w:p>
        </w:tc>
      </w:tr>
      <w:tr w:rsidR="00757B90" w:rsidRPr="00757B90" w14:paraId="1BF5FF8A" w14:textId="77777777" w:rsidTr="003E2E6E">
        <w:trPr>
          <w:trHeight w:val="86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99DE633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99533ED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Виды брака и способы его выявления, предупреждения и устранения</w:t>
            </w:r>
          </w:p>
        </w:tc>
      </w:tr>
      <w:tr w:rsidR="00757B90" w:rsidRPr="00757B90" w14:paraId="01796C46" w14:textId="77777777" w:rsidTr="003E2E6E">
        <w:trPr>
          <w:trHeight w:val="86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7590EF3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3E9F547F" w14:textId="7AE59254" w:rsidR="006E68F7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="006E68F7" w:rsidRPr="00757B90">
              <w:rPr>
                <w:rFonts w:eastAsia="Times New Roman"/>
              </w:rPr>
              <w:t xml:space="preserve">и принцип работы инвентаря и инвентарных приспособлений для ремонтных трубо-печных работ </w:t>
            </w:r>
          </w:p>
        </w:tc>
      </w:tr>
      <w:tr w:rsidR="00757B90" w:rsidRPr="00757B90" w14:paraId="0F4FE605" w14:textId="77777777" w:rsidTr="003E2E6E"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A3B6EA1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50FEEFB" w14:textId="272F16B3" w:rsidR="006E68F7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="006E68F7" w:rsidRPr="00757B90">
              <w:rPr>
                <w:rFonts w:eastAsia="Times New Roman"/>
              </w:rPr>
              <w:t>и принцип работы ручного и механизированного инструмента для проведения трубо-печных работ</w:t>
            </w:r>
          </w:p>
        </w:tc>
      </w:tr>
      <w:tr w:rsidR="00757B90" w:rsidRPr="00757B90" w14:paraId="0C590CD1" w14:textId="77777777" w:rsidTr="003E2E6E"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07380CE9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53F7E0" w14:textId="77777777" w:rsidR="006E68F7" w:rsidRPr="00757B90" w:rsidRDefault="006E68F7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ascii="Times New Roman" w:hAnsi="Times New Roman" w:cs="Times New Roman"/>
              </w:rPr>
              <w:t>Сортамент и маркировку применяемых при производстве трубо-печных работ материалов</w:t>
            </w:r>
          </w:p>
        </w:tc>
      </w:tr>
      <w:tr w:rsidR="00757B90" w:rsidRPr="00757B90" w14:paraId="6F0CBDEF" w14:textId="77777777" w:rsidTr="003E2E6E"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F4D697E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7D4F01F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Основные виды материалов, применяемых при производстве трубо-печных работ</w:t>
            </w:r>
          </w:p>
        </w:tc>
      </w:tr>
      <w:tr w:rsidR="00757B90" w:rsidRPr="00757B90" w14:paraId="01ACFF43" w14:textId="77777777" w:rsidTr="003E2E6E"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6DF7082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4EC20A3" w14:textId="470D02B1" w:rsidR="006E68F7" w:rsidRPr="00757B90" w:rsidRDefault="00AF04EA" w:rsidP="00434409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Профессиональную терминологию в области трубо-печных работ</w:t>
            </w:r>
          </w:p>
        </w:tc>
      </w:tr>
      <w:tr w:rsidR="00757B90" w:rsidRPr="00757B90" w14:paraId="34E3F75F" w14:textId="77777777" w:rsidTr="003E2E6E"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4C94BFC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74E78E" w14:textId="77777777" w:rsidR="006E68F7" w:rsidRPr="00757B90" w:rsidRDefault="006E68F7" w:rsidP="00434409">
            <w:pPr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использования вентиляционных, газовых и дымовых каналов</w:t>
            </w:r>
          </w:p>
        </w:tc>
      </w:tr>
      <w:tr w:rsidR="00757B90" w:rsidRPr="00757B90" w14:paraId="436998C0" w14:textId="77777777" w:rsidTr="003E2E6E"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895C79D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178C2F" w14:textId="77777777" w:rsidR="006E68F7" w:rsidRPr="00757B90" w:rsidRDefault="006E68F7" w:rsidP="00434409">
            <w:pPr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пользования индивидуальными средствами защиты</w:t>
            </w:r>
          </w:p>
        </w:tc>
      </w:tr>
      <w:tr w:rsidR="00757B90" w:rsidRPr="00757B90" w14:paraId="570AE37D" w14:textId="77777777" w:rsidTr="003E2E6E"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515E800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4721134" w14:textId="77777777" w:rsidR="006E68F7" w:rsidRPr="00757B90" w:rsidRDefault="006E68F7" w:rsidP="00434409">
            <w:pPr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Признаки отравления угарным газом</w:t>
            </w:r>
          </w:p>
        </w:tc>
      </w:tr>
      <w:tr w:rsidR="00757B90" w:rsidRPr="00757B90" w14:paraId="2C04AC4F" w14:textId="77777777" w:rsidTr="003E2E6E">
        <w:trPr>
          <w:trHeight w:val="85"/>
        </w:trPr>
        <w:tc>
          <w:tcPr>
            <w:tcW w:w="2731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7C605F4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2DF4FC9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по оказанию первой доврачебной помощи</w:t>
            </w:r>
          </w:p>
        </w:tc>
      </w:tr>
      <w:tr w:rsidR="006E68F7" w:rsidRPr="00757B90" w14:paraId="62A6581D" w14:textId="77777777" w:rsidTr="00D014EA">
        <w:trPr>
          <w:trHeight w:val="131"/>
        </w:trPr>
        <w:tc>
          <w:tcPr>
            <w:tcW w:w="273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A5327D1" w14:textId="77777777" w:rsidR="006E68F7" w:rsidRPr="00757B90" w:rsidRDefault="006E68F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32B63F3" w14:textId="77777777" w:rsidR="006E68F7" w:rsidRPr="00757B90" w:rsidRDefault="006E68F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43C10C60" w14:textId="25FC7474" w:rsidR="006E68F7" w:rsidRPr="00757B90" w:rsidRDefault="006E68F7" w:rsidP="00434409">
      <w:pPr>
        <w:rPr>
          <w:rFonts w:ascii="Times New Roman" w:hAnsi="Times New Roman" w:cs="Times New Roman"/>
        </w:rPr>
      </w:pPr>
    </w:p>
    <w:p w14:paraId="3277959B" w14:textId="66A31D9F" w:rsidR="0067587F" w:rsidRPr="00757B90" w:rsidRDefault="0067587F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3.3.</w:t>
      </w:r>
      <w:r w:rsidRPr="00757B90">
        <w:rPr>
          <w:rFonts w:ascii="Times New Roman" w:hAnsi="Times New Roman" w:cs="Times New Roman"/>
          <w:color w:val="auto"/>
          <w:lang w:val="en-US"/>
        </w:rPr>
        <w:t>2</w:t>
      </w:r>
      <w:r w:rsidRPr="00757B90">
        <w:rPr>
          <w:rFonts w:ascii="Times New Roman" w:hAnsi="Times New Roman" w:cs="Times New Roman"/>
          <w:color w:val="auto"/>
        </w:rPr>
        <w:t>. Трудовая функция</w:t>
      </w:r>
    </w:p>
    <w:p w14:paraId="610C5DCE" w14:textId="77777777" w:rsidR="0067587F" w:rsidRPr="00757B90" w:rsidRDefault="0067587F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588A01D6" w14:textId="77777777" w:rsidTr="00A72034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3E77FA" w14:textId="77777777" w:rsidR="00317889" w:rsidRPr="00757B90" w:rsidRDefault="0031788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shd w:val="clear" w:color="auto" w:fill="auto"/>
          </w:tcPr>
          <w:p w14:paraId="298D982D" w14:textId="5EF408A0" w:rsidR="00317889" w:rsidRPr="00757B90" w:rsidRDefault="00436A23" w:rsidP="00434409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436A23">
              <w:rPr>
                <w:rFonts w:ascii="Times New Roman" w:hAnsi="Times New Roman" w:cs="Times New Roman"/>
              </w:rPr>
              <w:t xml:space="preserve">Организационное обеспечение устройства оснований и фундаментов под хозяйственно-бытовые печи 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13AE78" w14:textId="77777777" w:rsidR="00317889" w:rsidRPr="00757B90" w:rsidRDefault="0031788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0D4E" w14:textId="10519018" w:rsidR="00317889" w:rsidRPr="00757B90" w:rsidRDefault="00317889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С/0</w:t>
            </w:r>
            <w:r w:rsidR="0067587F" w:rsidRPr="00757B90">
              <w:rPr>
                <w:rFonts w:ascii="Times New Roman" w:hAnsi="Times New Roman" w:cs="Times New Roman"/>
                <w:lang w:val="en-US"/>
              </w:rPr>
              <w:t>2</w:t>
            </w:r>
            <w:r w:rsidRPr="00757B90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204FC3" w14:textId="77777777" w:rsidR="00317889" w:rsidRPr="00757B90" w:rsidRDefault="0031788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A0D14A" w14:textId="77777777" w:rsidR="00317889" w:rsidRPr="00757B90" w:rsidRDefault="00317889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4</w:t>
            </w:r>
          </w:p>
        </w:tc>
      </w:tr>
    </w:tbl>
    <w:p w14:paraId="4175559E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tbl>
      <w:tblPr>
        <w:tblW w:w="102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426"/>
      </w:tblGrid>
      <w:tr w:rsidR="00757B90" w:rsidRPr="00757B90" w14:paraId="74C3C9AB" w14:textId="77777777" w:rsidTr="008D798B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774C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83D6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991CB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E58D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050CAA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65955" w:rsidRPr="00757B90" w14:paraId="5754CE36" w14:textId="77777777" w:rsidTr="008D798B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1CA554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FF32E6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5081E9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94B81D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67FCA9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6B77E041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tbl>
      <w:tblPr>
        <w:tblW w:w="102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63"/>
      </w:tblGrid>
      <w:tr w:rsidR="00757B90" w:rsidRPr="00757B90" w14:paraId="213EC0D6" w14:textId="77777777" w:rsidTr="003E2E6E">
        <w:tc>
          <w:tcPr>
            <w:tcW w:w="2731" w:type="dxa"/>
            <w:vMerge w:val="restart"/>
            <w:shd w:val="clear" w:color="auto" w:fill="auto"/>
          </w:tcPr>
          <w:p w14:paraId="67EB4570" w14:textId="77777777" w:rsidR="00DF6AD8" w:rsidRPr="00757B90" w:rsidRDefault="00DF6AD8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63" w:type="dxa"/>
            <w:shd w:val="clear" w:color="auto" w:fill="auto"/>
          </w:tcPr>
          <w:p w14:paraId="47D3BE77" w14:textId="52FBCA59" w:rsidR="00DF6AD8" w:rsidRPr="00757B90" w:rsidRDefault="00DF6AD8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Получение задания на организацию работ </w:t>
            </w:r>
            <w:r w:rsidR="00AA6F12">
              <w:rPr>
                <w:rFonts w:ascii="Times New Roman" w:hAnsi="Times New Roman" w:cs="Times New Roman"/>
              </w:rPr>
              <w:t xml:space="preserve">по изготовлению </w:t>
            </w:r>
            <w:r w:rsidR="00FD6587" w:rsidRPr="00757B90">
              <w:rPr>
                <w:rFonts w:ascii="Times New Roman" w:hAnsi="Times New Roman" w:cs="Times New Roman"/>
              </w:rPr>
              <w:t>основани</w:t>
            </w:r>
            <w:r w:rsidR="008D1C27">
              <w:rPr>
                <w:rFonts w:ascii="Times New Roman" w:hAnsi="Times New Roman" w:cs="Times New Roman"/>
              </w:rPr>
              <w:t>й</w:t>
            </w:r>
            <w:r w:rsidR="00FD6587" w:rsidRPr="00757B90">
              <w:rPr>
                <w:rFonts w:ascii="Times New Roman" w:hAnsi="Times New Roman" w:cs="Times New Roman"/>
              </w:rPr>
              <w:t xml:space="preserve"> и </w:t>
            </w:r>
            <w:r w:rsidRPr="00757B90">
              <w:rPr>
                <w:rFonts w:ascii="Times New Roman" w:hAnsi="Times New Roman" w:cs="Times New Roman"/>
              </w:rPr>
              <w:t>фундамент</w:t>
            </w:r>
            <w:r w:rsidR="008D1C27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под </w:t>
            </w:r>
            <w:r w:rsidR="006D10EF" w:rsidRPr="006D10EF">
              <w:rPr>
                <w:rFonts w:ascii="Times New Roman" w:hAnsi="Times New Roman" w:cs="Times New Roman"/>
              </w:rPr>
              <w:t xml:space="preserve">хозяйственно-бытовые печи </w:t>
            </w:r>
            <w:r w:rsidR="006D10E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158004F0" w14:textId="77777777" w:rsidTr="003E2E6E">
        <w:tc>
          <w:tcPr>
            <w:tcW w:w="2731" w:type="dxa"/>
            <w:vMerge/>
            <w:shd w:val="clear" w:color="auto" w:fill="auto"/>
          </w:tcPr>
          <w:p w14:paraId="7F7890E7" w14:textId="77777777" w:rsidR="00DF6AD8" w:rsidRPr="00757B90" w:rsidRDefault="00DF6AD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4F5BF2D7" w14:textId="3EA62982" w:rsidR="00DF6AD8" w:rsidRPr="00757B90" w:rsidRDefault="00DF6AD8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Изучение технической документации изготовителя на </w:t>
            </w:r>
            <w:r w:rsidR="006D10EF" w:rsidRPr="006D10EF">
              <w:rPr>
                <w:rFonts w:ascii="Times New Roman" w:hAnsi="Times New Roman" w:cs="Times New Roman"/>
              </w:rPr>
              <w:t xml:space="preserve">хозяйственно-бытовые печи </w:t>
            </w:r>
            <w:r w:rsidRPr="00757B90">
              <w:t>и анализ информации о</w:t>
            </w:r>
            <w:r w:rsidRPr="00757B90">
              <w:rPr>
                <w:rFonts w:ascii="Times New Roman" w:hAnsi="Times New Roman" w:cs="Times New Roman"/>
              </w:rPr>
              <w:t xml:space="preserve"> её габаритах </w:t>
            </w:r>
          </w:p>
        </w:tc>
      </w:tr>
      <w:tr w:rsidR="00757B90" w:rsidRPr="00757B90" w14:paraId="4ABDCFBC" w14:textId="77777777" w:rsidTr="003E2E6E">
        <w:tc>
          <w:tcPr>
            <w:tcW w:w="2731" w:type="dxa"/>
            <w:vMerge/>
            <w:shd w:val="clear" w:color="auto" w:fill="auto"/>
          </w:tcPr>
          <w:p w14:paraId="6B4A3511" w14:textId="77777777" w:rsidR="00DF6AD8" w:rsidRPr="00757B90" w:rsidRDefault="00DF6AD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8E2AAC4" w14:textId="2DDA5C7A" w:rsidR="00DF6AD8" w:rsidRPr="00757B90" w:rsidRDefault="00DF6AD8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Изучение план</w:t>
            </w:r>
            <w:r w:rsidR="00336764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помещени</w:t>
            </w:r>
            <w:r w:rsidR="00336764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с привязкой имеющихся систем вентиляции, дымоотводов, дымовых труб и фундаментов</w:t>
            </w:r>
          </w:p>
        </w:tc>
      </w:tr>
      <w:tr w:rsidR="00757B90" w:rsidRPr="00757B90" w14:paraId="33C7A5B1" w14:textId="77777777" w:rsidTr="003E2E6E">
        <w:tc>
          <w:tcPr>
            <w:tcW w:w="2731" w:type="dxa"/>
            <w:vMerge/>
            <w:shd w:val="clear" w:color="auto" w:fill="auto"/>
          </w:tcPr>
          <w:p w14:paraId="6ED7316A" w14:textId="77777777" w:rsidR="00DF6AD8" w:rsidRPr="00757B90" w:rsidRDefault="00DF6AD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08FB2B5" w14:textId="530B8985" w:rsidR="00DF6AD8" w:rsidRPr="00757B90" w:rsidRDefault="00DF6AD8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Восстановление </w:t>
            </w:r>
            <w:r w:rsidR="00BC566C" w:rsidRPr="00757B90">
              <w:rPr>
                <w:rFonts w:ascii="Times New Roman" w:hAnsi="Times New Roman" w:cs="Times New Roman"/>
              </w:rPr>
              <w:t>(изготовл</w:t>
            </w:r>
            <w:r w:rsidR="00B25212" w:rsidRPr="00757B90">
              <w:rPr>
                <w:rFonts w:ascii="Times New Roman" w:hAnsi="Times New Roman" w:cs="Times New Roman"/>
              </w:rPr>
              <w:t>ение</w:t>
            </w:r>
            <w:r w:rsidR="00BC566C" w:rsidRPr="00757B90">
              <w:rPr>
                <w:rFonts w:ascii="Times New Roman" w:hAnsi="Times New Roman" w:cs="Times New Roman"/>
              </w:rPr>
              <w:t xml:space="preserve">) </w:t>
            </w:r>
            <w:r w:rsidRPr="00757B90">
              <w:rPr>
                <w:rFonts w:ascii="Times New Roman" w:hAnsi="Times New Roman" w:cs="Times New Roman"/>
              </w:rPr>
              <w:t>план</w:t>
            </w:r>
            <w:r w:rsidR="00336764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помещени</w:t>
            </w:r>
            <w:r w:rsidR="00336764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(при</w:t>
            </w:r>
            <w:r w:rsidR="00336764">
              <w:rPr>
                <w:rFonts w:ascii="Times New Roman" w:hAnsi="Times New Roman" w:cs="Times New Roman"/>
              </w:rPr>
              <w:t xml:space="preserve"> их</w:t>
            </w:r>
            <w:r w:rsidRPr="00757B90">
              <w:rPr>
                <w:rFonts w:ascii="Times New Roman" w:hAnsi="Times New Roman" w:cs="Times New Roman"/>
              </w:rPr>
              <w:t xml:space="preserve"> отсутствии) с привязкой имеющихся систем вентиляции, дымоотводов, дымовых труб и фундаментов</w:t>
            </w:r>
          </w:p>
        </w:tc>
      </w:tr>
      <w:tr w:rsidR="00757B90" w:rsidRPr="00757B90" w14:paraId="2382F340" w14:textId="77777777" w:rsidTr="003E2E6E">
        <w:tc>
          <w:tcPr>
            <w:tcW w:w="2731" w:type="dxa"/>
            <w:vMerge/>
            <w:shd w:val="clear" w:color="auto" w:fill="auto"/>
          </w:tcPr>
          <w:p w14:paraId="0D2C4C46" w14:textId="77777777" w:rsidR="00DF6AD8" w:rsidRPr="00757B90" w:rsidRDefault="00DF6AD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7776CC27" w14:textId="5F2D9C6E" w:rsidR="00DF6AD8" w:rsidRPr="00757B90" w:rsidRDefault="003F076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Осмотр </w:t>
            </w:r>
            <w:r w:rsidR="00DF6AD8" w:rsidRPr="00757B90">
              <w:rPr>
                <w:rFonts w:ascii="Times New Roman" w:hAnsi="Times New Roman" w:cs="Times New Roman"/>
              </w:rPr>
              <w:t>стен и фундамент</w:t>
            </w:r>
            <w:r w:rsidR="00336764">
              <w:rPr>
                <w:rFonts w:ascii="Times New Roman" w:hAnsi="Times New Roman" w:cs="Times New Roman"/>
              </w:rPr>
              <w:t>ов</w:t>
            </w:r>
            <w:r w:rsidR="00DF6AD8" w:rsidRPr="00757B90">
              <w:rPr>
                <w:rFonts w:ascii="Times New Roman" w:hAnsi="Times New Roman" w:cs="Times New Roman"/>
              </w:rPr>
              <w:t xml:space="preserve"> здани</w:t>
            </w:r>
            <w:r w:rsidR="00336764">
              <w:rPr>
                <w:rFonts w:ascii="Times New Roman" w:hAnsi="Times New Roman" w:cs="Times New Roman"/>
              </w:rPr>
              <w:t>й</w:t>
            </w:r>
            <w:r w:rsidR="00DF6AD8" w:rsidRPr="00757B90">
              <w:rPr>
                <w:rFonts w:ascii="Times New Roman" w:hAnsi="Times New Roman" w:cs="Times New Roman"/>
              </w:rPr>
              <w:t xml:space="preserve"> (строени</w:t>
            </w:r>
            <w:r w:rsidR="00336764">
              <w:rPr>
                <w:rFonts w:ascii="Times New Roman" w:hAnsi="Times New Roman" w:cs="Times New Roman"/>
              </w:rPr>
              <w:t>й</w:t>
            </w:r>
            <w:r w:rsidR="00DF6AD8" w:rsidRPr="00757B90">
              <w:rPr>
                <w:rFonts w:ascii="Times New Roman" w:hAnsi="Times New Roman" w:cs="Times New Roman"/>
              </w:rPr>
              <w:t xml:space="preserve">) </w:t>
            </w:r>
            <w:r w:rsidR="00B70D49" w:rsidRPr="00757B90">
              <w:rPr>
                <w:rFonts w:ascii="Times New Roman" w:hAnsi="Times New Roman" w:cs="Times New Roman"/>
              </w:rPr>
              <w:t xml:space="preserve">с целью определения </w:t>
            </w:r>
            <w:r w:rsidR="00DF6AD8" w:rsidRPr="00757B90">
              <w:rPr>
                <w:rFonts w:ascii="Times New Roman" w:hAnsi="Times New Roman" w:cs="Times New Roman"/>
              </w:rPr>
              <w:t>конструкци</w:t>
            </w:r>
            <w:r w:rsidR="00B70D49" w:rsidRPr="00757B90">
              <w:rPr>
                <w:rFonts w:ascii="Times New Roman" w:hAnsi="Times New Roman" w:cs="Times New Roman"/>
              </w:rPr>
              <w:t>й</w:t>
            </w:r>
            <w:r w:rsidR="00DF6AD8" w:rsidRPr="00757B90">
              <w:rPr>
                <w:rFonts w:ascii="Times New Roman" w:hAnsi="Times New Roman" w:cs="Times New Roman"/>
              </w:rPr>
              <w:t xml:space="preserve"> и вид</w:t>
            </w:r>
            <w:r w:rsidR="00B70D49" w:rsidRPr="00757B90">
              <w:rPr>
                <w:rFonts w:ascii="Times New Roman" w:hAnsi="Times New Roman" w:cs="Times New Roman"/>
              </w:rPr>
              <w:t>ов</w:t>
            </w:r>
            <w:r w:rsidR="00DF6AD8" w:rsidRPr="00757B90">
              <w:rPr>
                <w:rFonts w:ascii="Times New Roman" w:hAnsi="Times New Roman" w:cs="Times New Roman"/>
              </w:rPr>
              <w:t xml:space="preserve"> применяемых при </w:t>
            </w:r>
            <w:r w:rsidR="00336764">
              <w:rPr>
                <w:rFonts w:ascii="Times New Roman" w:hAnsi="Times New Roman" w:cs="Times New Roman"/>
              </w:rPr>
              <w:t>их с</w:t>
            </w:r>
            <w:r w:rsidR="00DF6AD8" w:rsidRPr="00757B90">
              <w:rPr>
                <w:rFonts w:ascii="Times New Roman" w:hAnsi="Times New Roman" w:cs="Times New Roman"/>
              </w:rPr>
              <w:t>троительстве материалов</w:t>
            </w:r>
            <w:r w:rsidR="00B25212" w:rsidRPr="00757B90">
              <w:rPr>
                <w:rFonts w:ascii="Times New Roman" w:hAnsi="Times New Roman" w:cs="Times New Roman"/>
              </w:rPr>
              <w:t>, а также</w:t>
            </w:r>
            <w:r w:rsidR="00DF6AD8" w:rsidRPr="00757B90">
              <w:rPr>
                <w:rFonts w:ascii="Times New Roman" w:hAnsi="Times New Roman" w:cs="Times New Roman"/>
              </w:rPr>
              <w:t xml:space="preserve"> </w:t>
            </w:r>
            <w:r w:rsidR="00B70D49" w:rsidRPr="00757B90">
              <w:rPr>
                <w:rFonts w:ascii="Times New Roman" w:hAnsi="Times New Roman" w:cs="Times New Roman"/>
              </w:rPr>
              <w:t>видимых дефектов</w:t>
            </w:r>
            <w:r w:rsidR="00B25212"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037A8691" w14:textId="77777777" w:rsidTr="003E2E6E">
        <w:tc>
          <w:tcPr>
            <w:tcW w:w="2731" w:type="dxa"/>
            <w:vMerge/>
            <w:shd w:val="clear" w:color="auto" w:fill="auto"/>
          </w:tcPr>
          <w:p w14:paraId="71BA941F" w14:textId="77777777" w:rsidR="00DF6AD8" w:rsidRPr="00757B90" w:rsidRDefault="00DF6AD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DD15A1B" w14:textId="201CE8BD" w:rsidR="00DF6AD8" w:rsidRPr="00757B90" w:rsidRDefault="003F076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Осмотр </w:t>
            </w:r>
            <w:r w:rsidR="00DF6AD8" w:rsidRPr="00757B90">
              <w:rPr>
                <w:rFonts w:ascii="Times New Roman" w:hAnsi="Times New Roman" w:cs="Times New Roman"/>
              </w:rPr>
              <w:t>полов и половых балок здани</w:t>
            </w:r>
            <w:r w:rsidR="00B06B1D">
              <w:rPr>
                <w:rFonts w:ascii="Times New Roman" w:hAnsi="Times New Roman" w:cs="Times New Roman"/>
              </w:rPr>
              <w:t>й</w:t>
            </w:r>
            <w:r w:rsidR="00DF6AD8" w:rsidRPr="00757B90">
              <w:rPr>
                <w:rFonts w:ascii="Times New Roman" w:hAnsi="Times New Roman" w:cs="Times New Roman"/>
              </w:rPr>
              <w:t xml:space="preserve"> (строени</w:t>
            </w:r>
            <w:r w:rsidR="00B06B1D">
              <w:rPr>
                <w:rFonts w:ascii="Times New Roman" w:hAnsi="Times New Roman" w:cs="Times New Roman"/>
              </w:rPr>
              <w:t>й</w:t>
            </w:r>
            <w:r w:rsidR="00DF6AD8" w:rsidRPr="00757B90">
              <w:rPr>
                <w:rFonts w:ascii="Times New Roman" w:hAnsi="Times New Roman" w:cs="Times New Roman"/>
              </w:rPr>
              <w:t>)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B70D49" w:rsidRPr="00757B90">
              <w:rPr>
                <w:rFonts w:ascii="Times New Roman" w:hAnsi="Times New Roman" w:cs="Times New Roman"/>
              </w:rPr>
              <w:t>с целью определения видимых дефектов</w:t>
            </w:r>
          </w:p>
        </w:tc>
      </w:tr>
      <w:tr w:rsidR="00757B90" w:rsidRPr="00757B90" w14:paraId="03E6739E" w14:textId="77777777" w:rsidTr="003E2E6E">
        <w:tc>
          <w:tcPr>
            <w:tcW w:w="2731" w:type="dxa"/>
            <w:vMerge/>
            <w:shd w:val="clear" w:color="auto" w:fill="auto"/>
          </w:tcPr>
          <w:p w14:paraId="0E892A77" w14:textId="77777777" w:rsidR="00DF6AD8" w:rsidRPr="00757B90" w:rsidRDefault="00DF6AD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3F2EDD24" w14:textId="4B9CE64A" w:rsidR="00DF6AD8" w:rsidRPr="00757B90" w:rsidRDefault="00DF6AD8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Подготовка предложений о проведении </w:t>
            </w:r>
            <w:r w:rsidR="00396FA6" w:rsidRPr="00757B90">
              <w:rPr>
                <w:rFonts w:ascii="Times New Roman" w:hAnsi="Times New Roman" w:cs="Times New Roman"/>
              </w:rPr>
              <w:t>дополнительн</w:t>
            </w:r>
            <w:r w:rsidR="00B06B1D">
              <w:rPr>
                <w:rFonts w:ascii="Times New Roman" w:hAnsi="Times New Roman" w:cs="Times New Roman"/>
              </w:rPr>
              <w:t>ых</w:t>
            </w:r>
            <w:r w:rsidR="00396FA6" w:rsidRPr="00757B90">
              <w:rPr>
                <w:rFonts w:ascii="Times New Roman" w:hAnsi="Times New Roman" w:cs="Times New Roman"/>
              </w:rPr>
              <w:t xml:space="preserve"> </w:t>
            </w:r>
            <w:r w:rsidRPr="00757B90">
              <w:rPr>
                <w:rFonts w:ascii="Times New Roman" w:hAnsi="Times New Roman" w:cs="Times New Roman"/>
              </w:rPr>
              <w:t>техническ</w:t>
            </w:r>
            <w:r w:rsidR="00B06B1D">
              <w:rPr>
                <w:rFonts w:ascii="Times New Roman" w:hAnsi="Times New Roman" w:cs="Times New Roman"/>
              </w:rPr>
              <w:t>их</w:t>
            </w:r>
            <w:r w:rsidRPr="00757B90">
              <w:rPr>
                <w:rFonts w:ascii="Times New Roman" w:hAnsi="Times New Roman" w:cs="Times New Roman"/>
              </w:rPr>
              <w:t xml:space="preserve"> обследовани</w:t>
            </w:r>
            <w:r w:rsidR="00B06B1D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и экспертиз грунтов, перекрытий, полов в месте планируемого </w:t>
            </w:r>
            <w:r w:rsidR="00B06B1D">
              <w:rPr>
                <w:rFonts w:ascii="Times New Roman" w:hAnsi="Times New Roman" w:cs="Times New Roman"/>
              </w:rPr>
              <w:t>изготовления фундамента и очага</w:t>
            </w:r>
            <w:r w:rsidR="007B5997"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12BF4E23" w14:textId="77777777" w:rsidTr="003E2E6E">
        <w:trPr>
          <w:trHeight w:val="910"/>
        </w:trPr>
        <w:tc>
          <w:tcPr>
            <w:tcW w:w="2731" w:type="dxa"/>
            <w:vMerge/>
            <w:shd w:val="clear" w:color="auto" w:fill="auto"/>
          </w:tcPr>
          <w:p w14:paraId="788A46A7" w14:textId="77777777" w:rsidR="00AD4886" w:rsidRPr="00757B90" w:rsidRDefault="00AD4886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6BC57FA8" w14:textId="208EAB93" w:rsidR="00AD4886" w:rsidRPr="00757B90" w:rsidRDefault="00AD4886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Подготовка проект</w:t>
            </w:r>
            <w:r w:rsidR="00B06B1D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техническ</w:t>
            </w:r>
            <w:r w:rsidR="00B06B1D">
              <w:rPr>
                <w:rFonts w:ascii="Times New Roman" w:hAnsi="Times New Roman" w:cs="Times New Roman"/>
              </w:rPr>
              <w:t>их</w:t>
            </w:r>
            <w:r w:rsidRPr="00757B90">
              <w:rPr>
                <w:rFonts w:ascii="Times New Roman" w:hAnsi="Times New Roman" w:cs="Times New Roman"/>
              </w:rPr>
              <w:t xml:space="preserve"> задани</w:t>
            </w:r>
            <w:r w:rsidR="00B06B1D">
              <w:rPr>
                <w:rFonts w:ascii="Times New Roman" w:hAnsi="Times New Roman" w:cs="Times New Roman"/>
              </w:rPr>
              <w:t>й</w:t>
            </w:r>
            <w:r w:rsidRPr="00757B90">
              <w:t xml:space="preserve"> на </w:t>
            </w:r>
            <w:r w:rsidR="00EF5E8B">
              <w:rPr>
                <w:rFonts w:ascii="Times New Roman" w:hAnsi="Times New Roman" w:cs="Times New Roman"/>
              </w:rPr>
              <w:t>изготовление</w:t>
            </w:r>
            <w:r w:rsidRPr="00757B90">
              <w:rPr>
                <w:rFonts w:ascii="Times New Roman" w:hAnsi="Times New Roman" w:cs="Times New Roman"/>
              </w:rPr>
              <w:t xml:space="preserve"> основани</w:t>
            </w:r>
            <w:r w:rsidR="00B06B1D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и фундамент</w:t>
            </w:r>
            <w:r w:rsidR="00B06B1D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под </w:t>
            </w:r>
            <w:r w:rsidR="00B06B1D" w:rsidRPr="00B06B1D">
              <w:rPr>
                <w:rFonts w:ascii="Times New Roman" w:hAnsi="Times New Roman" w:cs="Times New Roman"/>
              </w:rPr>
              <w:t xml:space="preserve">хозяйственно-бытовые </w:t>
            </w:r>
            <w:proofErr w:type="gramStart"/>
            <w:r w:rsidR="00B06B1D" w:rsidRPr="00B06B1D">
              <w:rPr>
                <w:rFonts w:ascii="Times New Roman" w:hAnsi="Times New Roman" w:cs="Times New Roman"/>
              </w:rPr>
              <w:t xml:space="preserve">печи  </w:t>
            </w:r>
            <w:r w:rsidRPr="00757B90">
              <w:rPr>
                <w:rFonts w:ascii="Times New Roman" w:hAnsi="Times New Roman" w:cs="Times New Roman"/>
              </w:rPr>
              <w:t>на</w:t>
            </w:r>
            <w:proofErr w:type="gramEnd"/>
            <w:r w:rsidRPr="00757B90">
              <w:rPr>
                <w:rFonts w:ascii="Times New Roman" w:hAnsi="Times New Roman" w:cs="Times New Roman"/>
              </w:rPr>
              <w:t xml:space="preserve"> основании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>данных, характеризующих</w:t>
            </w:r>
            <w:r w:rsidR="00B06B1D">
              <w:rPr>
                <w:rFonts w:ascii="Times New Roman" w:hAnsi="Times New Roman" w:cs="Times New Roman"/>
              </w:rPr>
              <w:t xml:space="preserve"> их </w:t>
            </w:r>
            <w:r w:rsidRPr="00757B90">
              <w:rPr>
                <w:rFonts w:ascii="Times New Roman" w:hAnsi="Times New Roman" w:cs="Times New Roman"/>
              </w:rPr>
              <w:t>назначение, конструктивные и технологические особенности и услови</w:t>
            </w:r>
            <w:r w:rsidR="008D1C27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эксплуатации</w:t>
            </w:r>
          </w:p>
        </w:tc>
      </w:tr>
      <w:tr w:rsidR="00757B90" w:rsidRPr="00757B90" w14:paraId="528A723C" w14:textId="77777777" w:rsidTr="003E2E6E">
        <w:tc>
          <w:tcPr>
            <w:tcW w:w="2731" w:type="dxa"/>
            <w:vMerge/>
            <w:shd w:val="clear" w:color="auto" w:fill="auto"/>
          </w:tcPr>
          <w:p w14:paraId="0B4FA109" w14:textId="77777777" w:rsidR="007B5997" w:rsidRPr="00757B90" w:rsidRDefault="007B599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08E19E81" w14:textId="1D799C6E" w:rsidR="007B5997" w:rsidRPr="00757B90" w:rsidRDefault="007B5997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Подготовка предложений о проведении дополнительн</w:t>
            </w:r>
            <w:r w:rsidR="008D1C27">
              <w:rPr>
                <w:rFonts w:ascii="Times New Roman" w:eastAsiaTheme="minorHAnsi" w:hAnsi="Times New Roman" w:cs="Times New Roman"/>
                <w:lang w:eastAsia="en-US"/>
              </w:rPr>
              <w:t>ых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усилени</w:t>
            </w:r>
            <w:r w:rsidR="008D1C27">
              <w:rPr>
                <w:rFonts w:ascii="Times New Roman" w:eastAsiaTheme="minorHAnsi" w:hAnsi="Times New Roman" w:cs="Times New Roman"/>
                <w:lang w:eastAsia="en-US"/>
              </w:rPr>
              <w:t>й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перекрытий и полов в месте планируемого размещения </w:t>
            </w:r>
            <w:r w:rsidR="00AD4886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фундамента </w:t>
            </w:r>
            <w:r w:rsidR="008D1C27">
              <w:rPr>
                <w:rFonts w:ascii="Times New Roman" w:eastAsiaTheme="minorHAnsi" w:hAnsi="Times New Roman" w:cs="Times New Roman"/>
                <w:lang w:eastAsia="en-US"/>
              </w:rPr>
              <w:t>и</w:t>
            </w:r>
            <w:r w:rsidR="00AD4886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очага</w:t>
            </w:r>
          </w:p>
        </w:tc>
      </w:tr>
      <w:tr w:rsidR="00757B90" w:rsidRPr="00757B90" w14:paraId="4A4AA5D8" w14:textId="77777777" w:rsidTr="003E2E6E">
        <w:tc>
          <w:tcPr>
            <w:tcW w:w="2731" w:type="dxa"/>
            <w:vMerge/>
            <w:shd w:val="clear" w:color="auto" w:fill="auto"/>
          </w:tcPr>
          <w:p w14:paraId="244D4A8E" w14:textId="77777777" w:rsidR="007B5997" w:rsidRPr="00757B90" w:rsidRDefault="007B599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4431EC7F" w14:textId="17C6858E" w:rsidR="007B5997" w:rsidRPr="00757B90" w:rsidRDefault="008D1C27" w:rsidP="00434409">
            <w:pPr>
              <w:pStyle w:val="a5"/>
              <w:rPr>
                <w:rFonts w:cs="Times New Roman"/>
              </w:rPr>
            </w:pPr>
            <w:r>
              <w:rPr>
                <w:rFonts w:cs="Times New Roman"/>
              </w:rPr>
              <w:t>Выполнение вспомогательных работ при</w:t>
            </w:r>
            <w:r w:rsidR="00D81CC8" w:rsidRPr="00757B90">
              <w:rPr>
                <w:rFonts w:cs="Times New Roman"/>
              </w:rPr>
              <w:t xml:space="preserve"> </w:t>
            </w:r>
            <w:r w:rsidR="00EF5E8B">
              <w:rPr>
                <w:rFonts w:cs="Times New Roman"/>
              </w:rPr>
              <w:t>изготовлени</w:t>
            </w:r>
            <w:r>
              <w:rPr>
                <w:rFonts w:cs="Times New Roman"/>
              </w:rPr>
              <w:t>и</w:t>
            </w:r>
            <w:r w:rsidR="007B5997" w:rsidRPr="00757B90">
              <w:rPr>
                <w:rFonts w:cs="Times New Roman"/>
              </w:rPr>
              <w:t xml:space="preserve"> специальных оснований (надземных фундаментов) для верхних ярусов двухярусных отопительных печей</w:t>
            </w:r>
          </w:p>
        </w:tc>
      </w:tr>
      <w:tr w:rsidR="00757B90" w:rsidRPr="00757B90" w14:paraId="5C6886C6" w14:textId="77777777" w:rsidTr="003E2E6E">
        <w:tc>
          <w:tcPr>
            <w:tcW w:w="2731" w:type="dxa"/>
            <w:vMerge/>
            <w:shd w:val="clear" w:color="auto" w:fill="auto"/>
          </w:tcPr>
          <w:p w14:paraId="2CC923EA" w14:textId="77777777" w:rsidR="007B5997" w:rsidRPr="00757B90" w:rsidRDefault="007B599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3B7396AF" w14:textId="61EB2C07" w:rsidR="007B5997" w:rsidRPr="00757B90" w:rsidRDefault="00AD4886" w:rsidP="00434409">
            <w:pPr>
              <w:pStyle w:val="a5"/>
              <w:rPr>
                <w:rFonts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Организационное обеспечение у</w:t>
            </w:r>
            <w:r w:rsidR="007B5997" w:rsidRPr="00757B90">
              <w:rPr>
                <w:rFonts w:ascii="Times New Roman" w:hAnsi="Times New Roman" w:cs="Times New Roman"/>
              </w:rPr>
              <w:t>борк</w:t>
            </w:r>
            <w:r w:rsidRPr="00757B90">
              <w:rPr>
                <w:rFonts w:ascii="Times New Roman" w:hAnsi="Times New Roman" w:cs="Times New Roman"/>
              </w:rPr>
              <w:t>и</w:t>
            </w:r>
            <w:r w:rsidR="007B5997" w:rsidRPr="00757B90">
              <w:rPr>
                <w:rFonts w:ascii="Times New Roman" w:hAnsi="Times New Roman" w:cs="Times New Roman"/>
              </w:rPr>
              <w:t xml:space="preserve"> рабочего места после окончания проведения строительн</w:t>
            </w:r>
            <w:r w:rsidR="008D1C27">
              <w:rPr>
                <w:rFonts w:ascii="Times New Roman" w:hAnsi="Times New Roman" w:cs="Times New Roman"/>
              </w:rPr>
              <w:t>о-монтажных</w:t>
            </w:r>
            <w:r w:rsidR="007B5997" w:rsidRPr="00757B90">
              <w:rPr>
                <w:rFonts w:ascii="Times New Roman" w:hAnsi="Times New Roman" w:cs="Times New Roman"/>
              </w:rPr>
              <w:t xml:space="preserve"> работ</w:t>
            </w:r>
            <w:r w:rsidR="008D1C27">
              <w:t xml:space="preserve"> </w:t>
            </w:r>
            <w:r w:rsidR="008D1C27" w:rsidRPr="008D1C27">
              <w:rPr>
                <w:rFonts w:ascii="Times New Roman" w:hAnsi="Times New Roman" w:cs="Times New Roman"/>
              </w:rPr>
              <w:t>по изготовлению оснований и фундаментов под хозяйственно-бытовые печи</w:t>
            </w:r>
            <w:r w:rsidR="008D1C2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53DC65E0" w14:textId="77777777" w:rsidTr="003E2E6E">
        <w:tc>
          <w:tcPr>
            <w:tcW w:w="2731" w:type="dxa"/>
            <w:vMerge/>
            <w:shd w:val="clear" w:color="auto" w:fill="auto"/>
          </w:tcPr>
          <w:p w14:paraId="3107338C" w14:textId="77777777" w:rsidR="007B5997" w:rsidRPr="00757B90" w:rsidRDefault="007B599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7C513E9F" w14:textId="45DD431F" w:rsidR="007B5997" w:rsidRPr="00757B90" w:rsidRDefault="00F8771B" w:rsidP="00434409">
            <w:pPr>
              <w:pStyle w:val="a5"/>
              <w:rPr>
                <w:rFonts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Проведение п</w:t>
            </w:r>
            <w:r w:rsidR="00AD4886" w:rsidRPr="00757B90">
              <w:rPr>
                <w:rFonts w:ascii="Times New Roman" w:hAnsi="Times New Roman" w:cs="Times New Roman"/>
              </w:rPr>
              <w:t>риемк</w:t>
            </w:r>
            <w:r w:rsidRPr="00757B90">
              <w:rPr>
                <w:rFonts w:ascii="Times New Roman" w:hAnsi="Times New Roman" w:cs="Times New Roman"/>
              </w:rPr>
              <w:t>и</w:t>
            </w:r>
            <w:r w:rsidR="00AD4886" w:rsidRPr="00757B90">
              <w:rPr>
                <w:rFonts w:ascii="Times New Roman" w:hAnsi="Times New Roman" w:cs="Times New Roman"/>
              </w:rPr>
              <w:t>-с</w:t>
            </w:r>
            <w:r w:rsidR="007B5997" w:rsidRPr="00757B90">
              <w:rPr>
                <w:rFonts w:ascii="Times New Roman" w:hAnsi="Times New Roman" w:cs="Times New Roman"/>
              </w:rPr>
              <w:t>дач</w:t>
            </w:r>
            <w:r w:rsidRPr="00757B90">
              <w:rPr>
                <w:rFonts w:ascii="Times New Roman" w:hAnsi="Times New Roman" w:cs="Times New Roman"/>
              </w:rPr>
              <w:t>и</w:t>
            </w:r>
            <w:r w:rsidR="007B5997" w:rsidRPr="00757B90">
              <w:rPr>
                <w:rFonts w:ascii="Times New Roman" w:hAnsi="Times New Roman" w:cs="Times New Roman"/>
              </w:rPr>
              <w:t xml:space="preserve"> работ </w:t>
            </w:r>
            <w:r w:rsidR="008D1C27" w:rsidRPr="008D1C27">
              <w:rPr>
                <w:rFonts w:ascii="Times New Roman" w:hAnsi="Times New Roman" w:cs="Times New Roman"/>
              </w:rPr>
              <w:t xml:space="preserve">по изготовлению оснований и фундаментов под хозяйственно-бытовые печи </w:t>
            </w:r>
            <w:r w:rsidRPr="00757B90">
              <w:rPr>
                <w:rFonts w:ascii="Times New Roman" w:hAnsi="Times New Roman" w:cs="Times New Roman"/>
              </w:rPr>
              <w:t>в присутствии</w:t>
            </w:r>
            <w:r w:rsidR="007B5997" w:rsidRPr="00757B90">
              <w:rPr>
                <w:rFonts w:ascii="Times New Roman" w:hAnsi="Times New Roman" w:cs="Times New Roman"/>
              </w:rPr>
              <w:t xml:space="preserve"> работник</w:t>
            </w:r>
            <w:r w:rsidRPr="00757B90">
              <w:rPr>
                <w:rFonts w:ascii="Times New Roman" w:hAnsi="Times New Roman" w:cs="Times New Roman"/>
              </w:rPr>
              <w:t>а</w:t>
            </w:r>
            <w:r w:rsidR="007B5997" w:rsidRPr="00757B90">
              <w:rPr>
                <w:rFonts w:ascii="Times New Roman" w:hAnsi="Times New Roman" w:cs="Times New Roman"/>
              </w:rPr>
              <w:t xml:space="preserve"> более высокого уровня квалификации </w:t>
            </w:r>
          </w:p>
        </w:tc>
      </w:tr>
      <w:tr w:rsidR="00757B90" w:rsidRPr="00757B90" w14:paraId="434B9972" w14:textId="77777777" w:rsidTr="003E2E6E">
        <w:trPr>
          <w:trHeight w:val="167"/>
        </w:trPr>
        <w:tc>
          <w:tcPr>
            <w:tcW w:w="2731" w:type="dxa"/>
            <w:vMerge/>
            <w:shd w:val="clear" w:color="auto" w:fill="auto"/>
          </w:tcPr>
          <w:p w14:paraId="493D35FD" w14:textId="77777777" w:rsidR="007B5997" w:rsidRPr="00757B90" w:rsidRDefault="007B599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0F2A" w14:textId="77777777" w:rsidR="007B5997" w:rsidRPr="00757B90" w:rsidRDefault="007B5997" w:rsidP="00434409">
            <w:pPr>
              <w:pStyle w:val="a5"/>
              <w:rPr>
                <w:rFonts w:cs="Times New Roman"/>
              </w:rPr>
            </w:pPr>
            <w:r w:rsidRPr="00757B90">
              <w:rPr>
                <w:rFonts w:ascii="Times New Roman" w:hAnsi="Times New Roman" w:cs="Times New Roman"/>
              </w:rPr>
              <w:t>Своевременное информирование работника более высокого уровня квалификации при выявлении неисправностей, обнаружении дефектов или низкого качества материалов, а также работ, выполненных с отклонением от стандартных условий</w:t>
            </w:r>
            <w:r w:rsidRPr="00757B90">
              <w:rPr>
                <w:rFonts w:cs="Times New Roman"/>
              </w:rPr>
              <w:t xml:space="preserve"> </w:t>
            </w:r>
          </w:p>
        </w:tc>
      </w:tr>
      <w:tr w:rsidR="00757B90" w:rsidRPr="00757B90" w14:paraId="79735FBC" w14:textId="77777777" w:rsidTr="003E2E6E">
        <w:tc>
          <w:tcPr>
            <w:tcW w:w="2731" w:type="dxa"/>
            <w:vMerge w:val="restart"/>
            <w:shd w:val="clear" w:color="auto" w:fill="auto"/>
          </w:tcPr>
          <w:p w14:paraId="464A866D" w14:textId="77777777" w:rsidR="007C355F" w:rsidRPr="00757B90" w:rsidRDefault="007C355F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63" w:type="dxa"/>
            <w:shd w:val="clear" w:color="auto" w:fill="auto"/>
          </w:tcPr>
          <w:p w14:paraId="3413DF89" w14:textId="2B9DD189" w:rsidR="007C355F" w:rsidRPr="00757B90" w:rsidRDefault="007C355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Определять места </w:t>
            </w:r>
            <w:r w:rsidR="008D1B73">
              <w:rPr>
                <w:rFonts w:ascii="Times New Roman" w:hAnsi="Times New Roman" w:cs="Times New Roman"/>
              </w:rPr>
              <w:t>размещения</w:t>
            </w:r>
            <w:r w:rsidR="008D1C27" w:rsidRPr="008D1C27">
              <w:rPr>
                <w:rFonts w:ascii="Times New Roman" w:hAnsi="Times New Roman" w:cs="Times New Roman"/>
              </w:rPr>
              <w:t xml:space="preserve"> оснований и фундаментов под хозяйственно-бытовые печи </w:t>
            </w:r>
            <w:r w:rsidRPr="00757B90">
              <w:rPr>
                <w:rFonts w:ascii="Times New Roman" w:hAnsi="Times New Roman" w:cs="Times New Roman"/>
              </w:rPr>
              <w:t>в соответствии с правилами пожарной безопасности</w:t>
            </w:r>
          </w:p>
        </w:tc>
      </w:tr>
      <w:tr w:rsidR="00757B90" w:rsidRPr="00757B90" w14:paraId="423E9557" w14:textId="77777777" w:rsidTr="003E2E6E">
        <w:tc>
          <w:tcPr>
            <w:tcW w:w="2731" w:type="dxa"/>
            <w:vMerge/>
            <w:shd w:val="clear" w:color="auto" w:fill="auto"/>
          </w:tcPr>
          <w:p w14:paraId="5A2CAEC0" w14:textId="77777777" w:rsidR="007C355F" w:rsidRPr="00757B90" w:rsidRDefault="007C355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7F38D489" w14:textId="74FF6128" w:rsidR="007C355F" w:rsidRPr="00757B90" w:rsidRDefault="007C355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Читать эскизы и схемы </w:t>
            </w:r>
            <w:r w:rsidR="008D1B73">
              <w:rPr>
                <w:rFonts w:ascii="Times New Roman" w:hAnsi="Times New Roman" w:cs="Times New Roman"/>
              </w:rPr>
              <w:t xml:space="preserve">технической документации </w:t>
            </w:r>
            <w:r w:rsidR="008D1B73" w:rsidRPr="008D1B73">
              <w:rPr>
                <w:rFonts w:ascii="Times New Roman" w:hAnsi="Times New Roman" w:cs="Times New Roman"/>
              </w:rPr>
              <w:t>по изготовлению оснований и фундаментов под хозяйственно-бытовые печи</w:t>
            </w:r>
          </w:p>
        </w:tc>
      </w:tr>
      <w:tr w:rsidR="00757B90" w:rsidRPr="00757B90" w14:paraId="253EA8F6" w14:textId="77777777" w:rsidTr="003E2E6E">
        <w:tc>
          <w:tcPr>
            <w:tcW w:w="2731" w:type="dxa"/>
            <w:vMerge/>
            <w:shd w:val="clear" w:color="auto" w:fill="auto"/>
          </w:tcPr>
          <w:p w14:paraId="75F3F0F6" w14:textId="77777777" w:rsidR="007C355F" w:rsidRPr="00757B90" w:rsidRDefault="007C355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A6FFCB6" w14:textId="747DC521" w:rsidR="007C355F" w:rsidRPr="00757B90" w:rsidRDefault="007C355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Читать планы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>помещений с привязками к имеющимся системам вентиляции, дымоотводов, дымовых труб и фундаментов</w:t>
            </w:r>
          </w:p>
        </w:tc>
      </w:tr>
      <w:tr w:rsidR="00757B90" w:rsidRPr="00757B90" w14:paraId="39C0775A" w14:textId="77777777" w:rsidTr="003E2E6E">
        <w:tc>
          <w:tcPr>
            <w:tcW w:w="2731" w:type="dxa"/>
            <w:vMerge/>
            <w:shd w:val="clear" w:color="auto" w:fill="auto"/>
          </w:tcPr>
          <w:p w14:paraId="6FE4ACD9" w14:textId="77777777" w:rsidR="007C355F" w:rsidRPr="00757B90" w:rsidRDefault="007C355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32C7E59D" w14:textId="180080CC" w:rsidR="007C355F" w:rsidRPr="00757B90" w:rsidRDefault="007C355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Оформлять планы помещений с привязками к имеющимся системам вентиляции, дымоотводов, дымовых труб и фундаментов</w:t>
            </w:r>
          </w:p>
        </w:tc>
      </w:tr>
      <w:tr w:rsidR="00757B90" w:rsidRPr="00757B90" w14:paraId="15002D33" w14:textId="77777777" w:rsidTr="003E2E6E">
        <w:tc>
          <w:tcPr>
            <w:tcW w:w="2731" w:type="dxa"/>
            <w:vMerge/>
            <w:shd w:val="clear" w:color="auto" w:fill="auto"/>
          </w:tcPr>
          <w:p w14:paraId="27AF7DD4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27B0875" w14:textId="6A7D5D7B" w:rsidR="004010D7" w:rsidRPr="00757B90" w:rsidRDefault="004010D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Проводить осмотр стен и фундаментов зданий (строений) для сбора сведений об их конструкциях и видах применяемых при строительстве материалов </w:t>
            </w:r>
          </w:p>
        </w:tc>
      </w:tr>
      <w:tr w:rsidR="00757B90" w:rsidRPr="00757B90" w14:paraId="5CD59071" w14:textId="77777777" w:rsidTr="003E2E6E">
        <w:tc>
          <w:tcPr>
            <w:tcW w:w="2731" w:type="dxa"/>
            <w:vMerge/>
            <w:shd w:val="clear" w:color="auto" w:fill="auto"/>
          </w:tcPr>
          <w:p w14:paraId="42D2B5F3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89AFC80" w14:textId="667823F4" w:rsidR="004010D7" w:rsidRPr="00757B90" w:rsidRDefault="004010D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Проводить осмотр полов и половых балок здания (строения) с целью выявления видимых дефектов </w:t>
            </w:r>
          </w:p>
        </w:tc>
      </w:tr>
      <w:tr w:rsidR="00757B90" w:rsidRPr="00757B90" w14:paraId="2E71CEC2" w14:textId="77777777" w:rsidTr="003E2E6E">
        <w:tc>
          <w:tcPr>
            <w:tcW w:w="2731" w:type="dxa"/>
            <w:vMerge/>
            <w:shd w:val="clear" w:color="auto" w:fill="auto"/>
          </w:tcPr>
          <w:p w14:paraId="08132602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61A5BDDE" w14:textId="03B6D91A" w:rsidR="004010D7" w:rsidRPr="00757B90" w:rsidRDefault="004010D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Готовить письменные предложения о проведении дополнительн</w:t>
            </w:r>
            <w:r w:rsidR="008D1B73">
              <w:rPr>
                <w:rFonts w:ascii="Times New Roman" w:eastAsiaTheme="minorHAnsi" w:hAnsi="Times New Roman" w:cs="Times New Roman"/>
                <w:lang w:eastAsia="en-US"/>
              </w:rPr>
              <w:t>ых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усилени</w:t>
            </w:r>
            <w:r w:rsidR="008D1B73">
              <w:rPr>
                <w:rFonts w:ascii="Times New Roman" w:eastAsiaTheme="minorHAnsi" w:hAnsi="Times New Roman" w:cs="Times New Roman"/>
                <w:lang w:eastAsia="en-US"/>
              </w:rPr>
              <w:t>й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перекрытий и полов в местах планируемого размещения очагов</w:t>
            </w:r>
          </w:p>
        </w:tc>
      </w:tr>
      <w:tr w:rsidR="00757B90" w:rsidRPr="00757B90" w14:paraId="2A312CB6" w14:textId="77777777" w:rsidTr="003E2E6E">
        <w:trPr>
          <w:trHeight w:val="192"/>
        </w:trPr>
        <w:tc>
          <w:tcPr>
            <w:tcW w:w="2731" w:type="dxa"/>
            <w:vMerge/>
            <w:shd w:val="clear" w:color="auto" w:fill="auto"/>
          </w:tcPr>
          <w:p w14:paraId="5F15AB89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D629669" w14:textId="5E050895" w:rsidR="004010D7" w:rsidRPr="00757B90" w:rsidRDefault="004010D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Готовить письменные предложения о проведении технических обследований и экспертиз грунтов, перекрытий, полов в местах планируемого размещения очагов</w:t>
            </w:r>
          </w:p>
        </w:tc>
      </w:tr>
      <w:tr w:rsidR="00757B90" w:rsidRPr="00757B90" w14:paraId="09D2E270" w14:textId="77777777" w:rsidTr="003E2E6E">
        <w:tc>
          <w:tcPr>
            <w:tcW w:w="2731" w:type="dxa"/>
            <w:vMerge/>
            <w:shd w:val="clear" w:color="auto" w:fill="auto"/>
          </w:tcPr>
          <w:p w14:paraId="3B8D118B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DE6C9A7" w14:textId="1C58E7D1" w:rsidR="004010D7" w:rsidRPr="00757B90" w:rsidRDefault="004010D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Готовить </w:t>
            </w:r>
            <w:r w:rsidR="008D1B73">
              <w:rPr>
                <w:rFonts w:ascii="Times New Roman" w:hAnsi="Times New Roman" w:cs="Times New Roman"/>
              </w:rPr>
              <w:t xml:space="preserve">проекты </w:t>
            </w:r>
            <w:r w:rsidRPr="00757B90">
              <w:rPr>
                <w:rFonts w:ascii="Times New Roman" w:hAnsi="Times New Roman" w:cs="Times New Roman"/>
              </w:rPr>
              <w:t>технически</w:t>
            </w:r>
            <w:r w:rsidR="008D1B73">
              <w:rPr>
                <w:rFonts w:ascii="Times New Roman" w:hAnsi="Times New Roman" w:cs="Times New Roman"/>
              </w:rPr>
              <w:t>х</w:t>
            </w:r>
            <w:r w:rsidRPr="00757B90">
              <w:rPr>
                <w:rFonts w:ascii="Times New Roman" w:hAnsi="Times New Roman" w:cs="Times New Roman"/>
              </w:rPr>
              <w:t xml:space="preserve"> задани</w:t>
            </w:r>
            <w:r w:rsidR="008D1B73">
              <w:rPr>
                <w:rFonts w:ascii="Times New Roman" w:hAnsi="Times New Roman" w:cs="Times New Roman"/>
              </w:rPr>
              <w:t>й</w:t>
            </w:r>
            <w:r w:rsidRPr="00757B90">
              <w:t xml:space="preserve"> на </w:t>
            </w:r>
            <w:r w:rsidR="008D1B73" w:rsidRPr="008D1B73">
              <w:rPr>
                <w:rFonts w:ascii="Times New Roman" w:hAnsi="Times New Roman" w:cs="Times New Roman"/>
              </w:rPr>
              <w:t>изготовлени</w:t>
            </w:r>
            <w:r w:rsidR="008D1B73">
              <w:rPr>
                <w:rFonts w:ascii="Times New Roman" w:hAnsi="Times New Roman" w:cs="Times New Roman"/>
              </w:rPr>
              <w:t>е</w:t>
            </w:r>
            <w:r w:rsidR="008D1B73" w:rsidRPr="008D1B73">
              <w:rPr>
                <w:rFonts w:ascii="Times New Roman" w:hAnsi="Times New Roman" w:cs="Times New Roman"/>
              </w:rPr>
              <w:t xml:space="preserve"> оснований и фундаментов под хозяйственно-бытовые печи  </w:t>
            </w:r>
          </w:p>
        </w:tc>
      </w:tr>
      <w:tr w:rsidR="00757B90" w:rsidRPr="00757B90" w14:paraId="396C344F" w14:textId="77777777" w:rsidTr="003E2E6E">
        <w:tc>
          <w:tcPr>
            <w:tcW w:w="2731" w:type="dxa"/>
            <w:vMerge/>
            <w:shd w:val="clear" w:color="auto" w:fill="auto"/>
          </w:tcPr>
          <w:p w14:paraId="6931ABF6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319EF00F" w14:textId="49F7F7A8" w:rsidR="004010D7" w:rsidRPr="00757B90" w:rsidRDefault="004010D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Устраивать специальные основания (надземные фундаменты) для хозяйственно-бытовых печей, строящихся на вторых этажах зданий (строений)</w:t>
            </w:r>
          </w:p>
        </w:tc>
      </w:tr>
      <w:tr w:rsidR="00757B90" w:rsidRPr="00757B90" w14:paraId="05866ED4" w14:textId="77777777" w:rsidTr="003E2E6E">
        <w:tc>
          <w:tcPr>
            <w:tcW w:w="2731" w:type="dxa"/>
            <w:vMerge/>
            <w:shd w:val="clear" w:color="auto" w:fill="auto"/>
          </w:tcPr>
          <w:p w14:paraId="7A45A333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C92C46D" w14:textId="79B67BDE" w:rsidR="004010D7" w:rsidRPr="00757B90" w:rsidRDefault="004010D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Размечать противопожарные разделки (отступки) от конструкций из горючих материалов до очагов</w:t>
            </w:r>
          </w:p>
        </w:tc>
      </w:tr>
      <w:tr w:rsidR="00757B90" w:rsidRPr="00757B90" w14:paraId="1A1C4B9C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11567DB4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3E212F31" w14:textId="497B2774" w:rsidR="004010D7" w:rsidRPr="00757B90" w:rsidRDefault="004010D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Проводить приёмо-сдаточные работы</w:t>
            </w:r>
          </w:p>
        </w:tc>
      </w:tr>
      <w:tr w:rsidR="00757B90" w:rsidRPr="00757B90" w14:paraId="36987446" w14:textId="77777777" w:rsidTr="003E2E6E">
        <w:tc>
          <w:tcPr>
            <w:tcW w:w="2731" w:type="dxa"/>
            <w:vMerge w:val="restart"/>
          </w:tcPr>
          <w:p w14:paraId="30F1ACFE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lastRenderedPageBreak/>
              <w:t>Необходимые знания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428655DA" w14:textId="77777777" w:rsidR="004010D7" w:rsidRPr="00757B90" w:rsidRDefault="004010D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противопожарного режима в Российской Федерации</w:t>
            </w:r>
          </w:p>
        </w:tc>
      </w:tr>
      <w:tr w:rsidR="00757B90" w:rsidRPr="00757B90" w14:paraId="6EECC84D" w14:textId="77777777" w:rsidTr="003E2E6E">
        <w:tc>
          <w:tcPr>
            <w:tcW w:w="2731" w:type="dxa"/>
            <w:vMerge/>
          </w:tcPr>
          <w:p w14:paraId="11B1605F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CCAE62A" w14:textId="77777777" w:rsidR="004010D7" w:rsidRPr="00757B90" w:rsidRDefault="004010D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Требования охраны труда и производственной санитарии при проведении строительных работ</w:t>
            </w:r>
          </w:p>
        </w:tc>
      </w:tr>
      <w:tr w:rsidR="00757B90" w:rsidRPr="00757B90" w14:paraId="5BB2CC57" w14:textId="77777777" w:rsidTr="003E2E6E">
        <w:trPr>
          <w:trHeight w:val="70"/>
        </w:trPr>
        <w:tc>
          <w:tcPr>
            <w:tcW w:w="2731" w:type="dxa"/>
            <w:vMerge/>
          </w:tcPr>
          <w:p w14:paraId="0CCD1328" w14:textId="77777777" w:rsidR="00071F3D" w:rsidRPr="00757B90" w:rsidRDefault="00071F3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3264AFA3" w14:textId="77777777" w:rsidR="00071F3D" w:rsidRPr="00757B90" w:rsidRDefault="00071F3D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строительной климатологии</w:t>
            </w:r>
          </w:p>
        </w:tc>
      </w:tr>
      <w:tr w:rsidR="00757B90" w:rsidRPr="00757B90" w14:paraId="623B02F0" w14:textId="77777777" w:rsidTr="003E2E6E">
        <w:tc>
          <w:tcPr>
            <w:tcW w:w="2731" w:type="dxa"/>
            <w:vMerge/>
          </w:tcPr>
          <w:p w14:paraId="796470DF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B063D" w14:textId="22FFA1C8" w:rsidR="004010D7" w:rsidRPr="00757B90" w:rsidRDefault="004010D7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ascii="Times New Roman" w:hAnsi="Times New Roman" w:cs="Times New Roman"/>
              </w:rPr>
              <w:t>Основные виды материалов, применяемых при производстве трубо-печных работ</w:t>
            </w:r>
          </w:p>
        </w:tc>
      </w:tr>
      <w:tr w:rsidR="00757B90" w:rsidRPr="00757B90" w14:paraId="3059687C" w14:textId="77777777" w:rsidTr="003E2E6E">
        <w:tc>
          <w:tcPr>
            <w:tcW w:w="2731" w:type="dxa"/>
            <w:vMerge/>
          </w:tcPr>
          <w:p w14:paraId="0CEC948C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B6CCA" w14:textId="77777777" w:rsidR="004010D7" w:rsidRPr="00757B90" w:rsidRDefault="004010D7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ascii="Times New Roman" w:hAnsi="Times New Roman" w:cs="Times New Roman"/>
              </w:rPr>
              <w:t>Виды и технологии устройства фундаментов для печей различных конструкций</w:t>
            </w:r>
          </w:p>
        </w:tc>
      </w:tr>
      <w:tr w:rsidR="00757B90" w:rsidRPr="00757B90" w14:paraId="3AEEFFC1" w14:textId="77777777" w:rsidTr="003E2E6E">
        <w:tc>
          <w:tcPr>
            <w:tcW w:w="2731" w:type="dxa"/>
            <w:vMerge/>
          </w:tcPr>
          <w:p w14:paraId="710A347C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C7847" w14:textId="77777777" w:rsidR="004010D7" w:rsidRPr="00757B90" w:rsidRDefault="004010D7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ascii="Times New Roman" w:hAnsi="Times New Roman" w:cs="Times New Roman"/>
              </w:rPr>
              <w:t>Рабочие операции устройства фундаментов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>под хозяйственно-бытовые печи</w:t>
            </w:r>
          </w:p>
        </w:tc>
      </w:tr>
      <w:tr w:rsidR="00757B90" w:rsidRPr="00757B90" w14:paraId="6F39BCA1" w14:textId="77777777" w:rsidTr="003E2E6E">
        <w:trPr>
          <w:trHeight w:val="70"/>
        </w:trPr>
        <w:tc>
          <w:tcPr>
            <w:tcW w:w="2731" w:type="dxa"/>
            <w:vMerge/>
          </w:tcPr>
          <w:p w14:paraId="7DD65F48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5AFF" w14:textId="77777777" w:rsidR="004010D7" w:rsidRPr="00757B90" w:rsidRDefault="004010D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Виды брака материалов и способы их выявления</w:t>
            </w:r>
          </w:p>
        </w:tc>
      </w:tr>
      <w:tr w:rsidR="00757B90" w:rsidRPr="00757B90" w14:paraId="238AE82B" w14:textId="77777777" w:rsidTr="003E2E6E">
        <w:tc>
          <w:tcPr>
            <w:tcW w:w="2731" w:type="dxa"/>
            <w:vMerge/>
          </w:tcPr>
          <w:p w14:paraId="15065E15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30540D31" w14:textId="3025E1B6" w:rsidR="004010D7" w:rsidRPr="00757B90" w:rsidRDefault="00AF04EA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Профессиональную терминологию в области трубо-печных работ</w:t>
            </w:r>
          </w:p>
        </w:tc>
      </w:tr>
      <w:tr w:rsidR="00757B90" w:rsidRPr="00757B90" w14:paraId="37899A1D" w14:textId="77777777" w:rsidTr="003E2E6E">
        <w:trPr>
          <w:trHeight w:val="70"/>
        </w:trPr>
        <w:tc>
          <w:tcPr>
            <w:tcW w:w="2731" w:type="dxa"/>
            <w:vMerge/>
          </w:tcPr>
          <w:p w14:paraId="22F98B85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6A353F" w14:textId="77777777" w:rsidR="004010D7" w:rsidRPr="00757B90" w:rsidRDefault="004010D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использования вентиляционных, газовых и дымовых каналов</w:t>
            </w:r>
          </w:p>
        </w:tc>
      </w:tr>
      <w:tr w:rsidR="004010D7" w:rsidRPr="00757B90" w14:paraId="3C906D2A" w14:textId="77777777" w:rsidTr="008D798B">
        <w:trPr>
          <w:trHeight w:val="131"/>
        </w:trPr>
        <w:tc>
          <w:tcPr>
            <w:tcW w:w="2731" w:type="dxa"/>
          </w:tcPr>
          <w:p w14:paraId="34EA176A" w14:textId="77777777" w:rsidR="004010D7" w:rsidRPr="00757B90" w:rsidRDefault="004010D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1390FEEC" w14:textId="77777777" w:rsidR="004010D7" w:rsidRPr="00757B90" w:rsidRDefault="004010D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0BB8BE66" w14:textId="77777777" w:rsidR="00DF6AD8" w:rsidRPr="00757B90" w:rsidRDefault="00DF6AD8" w:rsidP="00434409">
      <w:pPr>
        <w:rPr>
          <w:rFonts w:ascii="Times New Roman" w:hAnsi="Times New Roman" w:cs="Times New Roman"/>
        </w:rPr>
      </w:pPr>
    </w:p>
    <w:p w14:paraId="6256EC01" w14:textId="64D12D6D" w:rsidR="00B65955" w:rsidRPr="00757B90" w:rsidRDefault="00B65955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3.3.</w:t>
      </w:r>
      <w:r w:rsidR="0067587F" w:rsidRPr="00757B90">
        <w:rPr>
          <w:rFonts w:ascii="Times New Roman" w:hAnsi="Times New Roman" w:cs="Times New Roman"/>
          <w:color w:val="auto"/>
          <w:lang w:val="en-US"/>
        </w:rPr>
        <w:t>3</w:t>
      </w:r>
      <w:r w:rsidRPr="00757B90">
        <w:rPr>
          <w:rFonts w:ascii="Times New Roman" w:hAnsi="Times New Roman" w:cs="Times New Roman"/>
          <w:color w:val="auto"/>
        </w:rPr>
        <w:t>. Трудовая функция</w:t>
      </w:r>
    </w:p>
    <w:p w14:paraId="3BA8BA8E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4B82CD5D" w14:textId="77777777" w:rsidTr="00A72034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9AB68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19C1C" w14:textId="19C2065C" w:rsidR="00B65955" w:rsidRPr="00757B90" w:rsidRDefault="00436A23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436A23">
              <w:rPr>
                <w:rFonts w:ascii="Times New Roman" w:hAnsi="Times New Roman" w:cs="Times New Roman"/>
              </w:rPr>
              <w:t xml:space="preserve">Футеровка топливников хозяйственно-бытовых печей 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CEA428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C5F09" w14:textId="754C09A8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С/0</w:t>
            </w:r>
            <w:r w:rsidR="0067587F" w:rsidRPr="00757B90">
              <w:rPr>
                <w:rFonts w:ascii="Times New Roman" w:hAnsi="Times New Roman" w:cs="Times New Roman"/>
                <w:lang w:val="en-US"/>
              </w:rPr>
              <w:t>3</w:t>
            </w:r>
            <w:r w:rsidRPr="00757B90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56A134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7325ED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4</w:t>
            </w:r>
          </w:p>
        </w:tc>
      </w:tr>
    </w:tbl>
    <w:p w14:paraId="740D4193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757B90" w:rsidRPr="00757B90" w14:paraId="293E07B6" w14:textId="77777777" w:rsidTr="008D798B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879C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3208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025E3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4C27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B87A70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65955" w:rsidRPr="00757B90" w14:paraId="04D703E1" w14:textId="77777777" w:rsidTr="008D798B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BA8FAF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26F9C0" w14:textId="77777777" w:rsidR="00B65955" w:rsidRPr="00757B90" w:rsidRDefault="00B65955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48180A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CEF094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F03966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47BC9219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tbl>
      <w:tblPr>
        <w:tblW w:w="102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63"/>
      </w:tblGrid>
      <w:tr w:rsidR="00757B90" w:rsidRPr="00757B90" w14:paraId="251E29AA" w14:textId="77777777" w:rsidTr="003E2E6E">
        <w:tc>
          <w:tcPr>
            <w:tcW w:w="2731" w:type="dxa"/>
            <w:vMerge w:val="restart"/>
            <w:shd w:val="clear" w:color="auto" w:fill="auto"/>
          </w:tcPr>
          <w:p w14:paraId="283DAE3D" w14:textId="77777777" w:rsidR="00246F9F" w:rsidRPr="00757B90" w:rsidRDefault="00246F9F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63" w:type="dxa"/>
            <w:shd w:val="clear" w:color="auto" w:fill="auto"/>
          </w:tcPr>
          <w:p w14:paraId="615215E0" w14:textId="711FB9E5" w:rsidR="00246F9F" w:rsidRPr="00757B90" w:rsidRDefault="0073722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Получение задания на организацию работ по футеровке топливник</w:t>
            </w:r>
            <w:r w:rsidR="006D63D5" w:rsidRPr="00757B90">
              <w:rPr>
                <w:rFonts w:ascii="Times New Roman" w:hAnsi="Times New Roman" w:cs="Times New Roman"/>
              </w:rPr>
              <w:t>а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E8758D" w:rsidRPr="00E8758D">
              <w:rPr>
                <w:rFonts w:ascii="Times New Roman" w:hAnsi="Times New Roman" w:cs="Times New Roman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</w:p>
        </w:tc>
      </w:tr>
      <w:tr w:rsidR="00757B90" w:rsidRPr="00757B90" w14:paraId="6FFB4BD6" w14:textId="77777777" w:rsidTr="003E2E6E">
        <w:tc>
          <w:tcPr>
            <w:tcW w:w="2731" w:type="dxa"/>
            <w:vMerge/>
            <w:shd w:val="clear" w:color="auto" w:fill="auto"/>
          </w:tcPr>
          <w:p w14:paraId="6747A07A" w14:textId="77777777" w:rsidR="00246F9F" w:rsidRPr="00757B90" w:rsidRDefault="00246F9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41E45770" w14:textId="45C9E2B2" w:rsidR="00246F9F" w:rsidRPr="00757B90" w:rsidRDefault="0073722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Изучение технической документации изготовител</w:t>
            </w:r>
            <w:r w:rsidR="00E8758D">
              <w:rPr>
                <w:rFonts w:ascii="Times New Roman" w:hAnsi="Times New Roman" w:cs="Times New Roman"/>
              </w:rPr>
              <w:t xml:space="preserve">ей </w:t>
            </w:r>
            <w:r w:rsidR="00E8758D" w:rsidRPr="00E8758D">
              <w:rPr>
                <w:rFonts w:ascii="Times New Roman" w:hAnsi="Times New Roman" w:cs="Times New Roman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="006D63D5" w:rsidRPr="00757B90">
              <w:rPr>
                <w:rFonts w:ascii="Times New Roman" w:hAnsi="Times New Roman" w:cs="Times New Roman"/>
              </w:rPr>
              <w:t>в части предохранения топливник</w:t>
            </w:r>
            <w:r w:rsidR="00E8758D">
              <w:rPr>
                <w:rFonts w:ascii="Times New Roman" w:hAnsi="Times New Roman" w:cs="Times New Roman"/>
              </w:rPr>
              <w:t>ов</w:t>
            </w:r>
            <w:r w:rsidR="006D63D5" w:rsidRPr="00757B90">
              <w:rPr>
                <w:rFonts w:ascii="Times New Roman" w:hAnsi="Times New Roman" w:cs="Times New Roman"/>
              </w:rPr>
              <w:t xml:space="preserve"> от тепловых разрушающих воздействий  </w:t>
            </w:r>
          </w:p>
        </w:tc>
      </w:tr>
      <w:tr w:rsidR="00757B90" w:rsidRPr="00757B90" w14:paraId="4F191C5C" w14:textId="77777777" w:rsidTr="003E2E6E">
        <w:tc>
          <w:tcPr>
            <w:tcW w:w="2731" w:type="dxa"/>
            <w:vMerge/>
            <w:shd w:val="clear" w:color="auto" w:fill="auto"/>
          </w:tcPr>
          <w:p w14:paraId="67B67A39" w14:textId="77777777" w:rsidR="000D015E" w:rsidRPr="00757B90" w:rsidRDefault="000D015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E7BD14B" w14:textId="1A043106" w:rsidR="000D015E" w:rsidRPr="00757B90" w:rsidRDefault="000D015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Выбор технологии производства работ по внутренней огнеупорной футеровке </w:t>
            </w:r>
            <w:r w:rsidR="001E6CEB" w:rsidRPr="00757B90">
              <w:rPr>
                <w:rFonts w:ascii="Times New Roman" w:hAnsi="Times New Roman" w:cs="Times New Roman"/>
              </w:rPr>
              <w:t>топливник</w:t>
            </w:r>
            <w:r w:rsidR="00E8758D">
              <w:rPr>
                <w:rFonts w:ascii="Times New Roman" w:hAnsi="Times New Roman" w:cs="Times New Roman"/>
              </w:rPr>
              <w:t>ов</w:t>
            </w:r>
            <w:r w:rsidR="001E6CEB" w:rsidRPr="00757B90">
              <w:rPr>
                <w:rFonts w:ascii="Times New Roman" w:hAnsi="Times New Roman" w:cs="Times New Roman"/>
              </w:rPr>
              <w:t xml:space="preserve"> </w:t>
            </w:r>
            <w:r w:rsidR="00E8758D" w:rsidRPr="00E8758D">
              <w:rPr>
                <w:rFonts w:ascii="Times New Roman" w:hAnsi="Times New Roman" w:cs="Times New Roman"/>
              </w:rPr>
              <w:t xml:space="preserve">хозяйственно-бытовых печей </w:t>
            </w:r>
          </w:p>
        </w:tc>
      </w:tr>
      <w:tr w:rsidR="00757B90" w:rsidRPr="00757B90" w14:paraId="3ECA905D" w14:textId="77777777" w:rsidTr="003E2E6E">
        <w:tc>
          <w:tcPr>
            <w:tcW w:w="2731" w:type="dxa"/>
            <w:vMerge/>
            <w:shd w:val="clear" w:color="auto" w:fill="auto"/>
          </w:tcPr>
          <w:p w14:paraId="113118D5" w14:textId="77777777" w:rsidR="000D015E" w:rsidRPr="00757B90" w:rsidRDefault="000D015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24E17" w14:textId="4DF28D0F" w:rsidR="000D015E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t xml:space="preserve">Обустройство рабочего места </w:t>
            </w:r>
            <w:r w:rsidR="000D015E" w:rsidRPr="00757B90">
              <w:t xml:space="preserve">для проведения работ по футеровке </w:t>
            </w:r>
            <w:r w:rsidR="00E8758D" w:rsidRPr="00E8758D">
              <w:t xml:space="preserve">топливников хозяйственно-бытовых </w:t>
            </w:r>
            <w:r w:rsidR="00434409">
              <w:t xml:space="preserve">печей </w:t>
            </w:r>
          </w:p>
        </w:tc>
      </w:tr>
      <w:tr w:rsidR="00757B90" w:rsidRPr="00757B90" w14:paraId="551CE664" w14:textId="77777777" w:rsidTr="003E2E6E">
        <w:trPr>
          <w:trHeight w:val="529"/>
        </w:trPr>
        <w:tc>
          <w:tcPr>
            <w:tcW w:w="2731" w:type="dxa"/>
            <w:vMerge/>
            <w:shd w:val="clear" w:color="auto" w:fill="auto"/>
          </w:tcPr>
          <w:p w14:paraId="7C11089D" w14:textId="77777777" w:rsidR="005B1A7E" w:rsidRPr="00757B90" w:rsidRDefault="005B1A7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34845E28" w14:textId="24D6BDF0" w:rsidR="005B1A7E" w:rsidRPr="00757B90" w:rsidRDefault="005B1A7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Подбор и определение исправности инструмента, средств индивидуальной защиты для проведения работ по футеровке </w:t>
            </w:r>
            <w:r w:rsidR="00E8758D" w:rsidRPr="00E8758D">
              <w:t xml:space="preserve">топливников хозяйственно-бытовых </w:t>
            </w:r>
            <w:r w:rsidR="00434409">
              <w:t xml:space="preserve">печей </w:t>
            </w:r>
          </w:p>
        </w:tc>
      </w:tr>
      <w:tr w:rsidR="00757B90" w:rsidRPr="00757B90" w14:paraId="0BBFDE1A" w14:textId="77777777" w:rsidTr="003E2E6E">
        <w:tc>
          <w:tcPr>
            <w:tcW w:w="2731" w:type="dxa"/>
            <w:vMerge/>
            <w:shd w:val="clear" w:color="auto" w:fill="auto"/>
          </w:tcPr>
          <w:p w14:paraId="61AAFD2D" w14:textId="77777777" w:rsidR="000D015E" w:rsidRPr="00757B90" w:rsidRDefault="000D015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77BF94E4" w14:textId="41EAE0A3" w:rsidR="000D015E" w:rsidRPr="00757B90" w:rsidRDefault="000D015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Организация выполнения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>подготовительных и сопутствующих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 xml:space="preserve">мероприятий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Pr="00757B90">
              <w:rPr>
                <w:rFonts w:eastAsia="Times New Roman"/>
              </w:rPr>
              <w:t xml:space="preserve">  </w:t>
            </w:r>
          </w:p>
        </w:tc>
      </w:tr>
      <w:tr w:rsidR="00757B90" w:rsidRPr="00757B90" w14:paraId="41395C0B" w14:textId="77777777" w:rsidTr="003E2E6E">
        <w:tc>
          <w:tcPr>
            <w:tcW w:w="2731" w:type="dxa"/>
            <w:vMerge/>
            <w:shd w:val="clear" w:color="auto" w:fill="auto"/>
          </w:tcPr>
          <w:p w14:paraId="1829AED9" w14:textId="77777777" w:rsidR="000D015E" w:rsidRPr="00757B90" w:rsidRDefault="000D015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2256FA9" w14:textId="30C2D4F2" w:rsidR="000D015E" w:rsidRPr="00757B90" w:rsidRDefault="000D015E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ascii="Times New Roman" w:hAnsi="Times New Roman" w:cs="Times New Roman"/>
              </w:rPr>
              <w:t>Подбор огнеупорных материалов для выполнения футеровки</w:t>
            </w:r>
            <w:r w:rsidR="00150525">
              <w:t xml:space="preserve"> </w:t>
            </w:r>
            <w:r w:rsidR="00150525" w:rsidRPr="00150525">
              <w:rPr>
                <w:rFonts w:ascii="Times New Roman" w:hAnsi="Times New Roman" w:cs="Times New Roman"/>
              </w:rPr>
              <w:t xml:space="preserve">топливников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Pr="00757B90">
              <w:rPr>
                <w:rFonts w:ascii="Times New Roman" w:hAnsi="Times New Roman" w:cs="Times New Roman"/>
              </w:rPr>
              <w:t>(тугоплавкий, огнеупорный кирпич, листовые материалы)</w:t>
            </w:r>
          </w:p>
        </w:tc>
      </w:tr>
      <w:tr w:rsidR="00757B90" w:rsidRPr="00757B90" w14:paraId="50F44AD6" w14:textId="77777777" w:rsidTr="003E2E6E">
        <w:tc>
          <w:tcPr>
            <w:tcW w:w="2731" w:type="dxa"/>
            <w:vMerge/>
            <w:shd w:val="clear" w:color="auto" w:fill="auto"/>
          </w:tcPr>
          <w:p w14:paraId="508CEDEF" w14:textId="77777777" w:rsidR="000D015E" w:rsidRPr="00757B90" w:rsidRDefault="000D015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4990BECB" w14:textId="0EE61C28" w:rsidR="000D015E" w:rsidRPr="00757B90" w:rsidRDefault="000D015E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ascii="Times New Roman" w:hAnsi="Times New Roman" w:cs="Times New Roman"/>
              </w:rPr>
              <w:t>Подбор жаростойк</w:t>
            </w:r>
            <w:r w:rsidR="00150525">
              <w:rPr>
                <w:rFonts w:ascii="Times New Roman" w:hAnsi="Times New Roman" w:cs="Times New Roman"/>
              </w:rPr>
              <w:t>их</w:t>
            </w:r>
            <w:r w:rsidRPr="00757B90">
              <w:rPr>
                <w:rFonts w:ascii="Times New Roman" w:hAnsi="Times New Roman" w:cs="Times New Roman"/>
              </w:rPr>
              <w:t xml:space="preserve"> печн</w:t>
            </w:r>
            <w:r w:rsidR="00150525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кладочн</w:t>
            </w:r>
            <w:r w:rsidR="00150525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раствор</w:t>
            </w:r>
            <w:r w:rsidR="00150525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для выполнения футеровки</w:t>
            </w:r>
            <w:r w:rsidR="00150525">
              <w:t xml:space="preserve"> </w:t>
            </w:r>
            <w:r w:rsidR="00150525" w:rsidRPr="00150525">
              <w:rPr>
                <w:rFonts w:ascii="Times New Roman" w:hAnsi="Times New Roman" w:cs="Times New Roman"/>
              </w:rPr>
              <w:t xml:space="preserve">топливников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</w:p>
        </w:tc>
      </w:tr>
      <w:tr w:rsidR="00757B90" w:rsidRPr="00757B90" w14:paraId="79A6C380" w14:textId="77777777" w:rsidTr="003E2E6E">
        <w:tc>
          <w:tcPr>
            <w:tcW w:w="2731" w:type="dxa"/>
            <w:vMerge/>
            <w:shd w:val="clear" w:color="auto" w:fill="auto"/>
          </w:tcPr>
          <w:p w14:paraId="46E7CC75" w14:textId="77777777" w:rsidR="001E6CEB" w:rsidRPr="00757B90" w:rsidRDefault="001E6CE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459B80BE" w14:textId="2EE6D80F" w:rsidR="001E6CEB" w:rsidRPr="00757B90" w:rsidRDefault="001E6CEB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Проведение защитной облицовки внутренней поверхности </w:t>
            </w:r>
            <w:r w:rsidR="00150525" w:rsidRPr="00150525">
              <w:rPr>
                <w:rFonts w:ascii="Times New Roman" w:hAnsi="Times New Roman" w:cs="Times New Roman"/>
              </w:rPr>
              <w:t xml:space="preserve">топливников </w:t>
            </w:r>
            <w:r w:rsidRPr="00757B90">
              <w:rPr>
                <w:rFonts w:ascii="Times New Roman" w:hAnsi="Times New Roman" w:cs="Times New Roman"/>
              </w:rPr>
              <w:t>вновь вводим</w:t>
            </w:r>
            <w:r w:rsidR="00150525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в работу </w:t>
            </w:r>
            <w:r w:rsidR="00150525" w:rsidRPr="00150525">
              <w:rPr>
                <w:rFonts w:ascii="Times New Roman" w:hAnsi="Times New Roman" w:cs="Times New Roman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</w:p>
        </w:tc>
      </w:tr>
      <w:tr w:rsidR="00757B90" w:rsidRPr="00757B90" w14:paraId="6C2AC2D2" w14:textId="77777777" w:rsidTr="003E2E6E">
        <w:tc>
          <w:tcPr>
            <w:tcW w:w="2731" w:type="dxa"/>
            <w:vMerge/>
            <w:shd w:val="clear" w:color="auto" w:fill="auto"/>
          </w:tcPr>
          <w:p w14:paraId="5AB834E1" w14:textId="77777777" w:rsidR="001E6CEB" w:rsidRPr="00757B90" w:rsidRDefault="001E6CE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67D186BC" w14:textId="121382D2" w:rsidR="001E6CEB" w:rsidRPr="00757B90" w:rsidRDefault="001E6CE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Проведение частичной или полной реставрации </w:t>
            </w:r>
            <w:r w:rsidR="00150525" w:rsidRPr="00150525">
              <w:rPr>
                <w:rFonts w:ascii="Times New Roman" w:hAnsi="Times New Roman" w:cs="Times New Roman"/>
              </w:rPr>
              <w:t xml:space="preserve">топливников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Pr="00757B90">
              <w:rPr>
                <w:rFonts w:ascii="Times New Roman" w:hAnsi="Times New Roman" w:cs="Times New Roman"/>
              </w:rPr>
              <w:t xml:space="preserve">путем проведения футеровки </w:t>
            </w:r>
          </w:p>
        </w:tc>
      </w:tr>
      <w:tr w:rsidR="00757B90" w:rsidRPr="00757B90" w14:paraId="730A3FC4" w14:textId="77777777" w:rsidTr="003E2E6E">
        <w:tc>
          <w:tcPr>
            <w:tcW w:w="2731" w:type="dxa"/>
            <w:vMerge/>
            <w:shd w:val="clear" w:color="auto" w:fill="auto"/>
          </w:tcPr>
          <w:p w14:paraId="3F80DB0A" w14:textId="77777777" w:rsidR="001E6CEB" w:rsidRPr="00757B90" w:rsidRDefault="001E6CE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4D5FE613" w14:textId="3D1FF8E1" w:rsidR="001E6CEB" w:rsidRPr="00757B90" w:rsidRDefault="001E6CE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Уборка рабочего места после окончания проведения строительных работ</w:t>
            </w:r>
          </w:p>
        </w:tc>
      </w:tr>
      <w:tr w:rsidR="00757B90" w:rsidRPr="00757B90" w14:paraId="31B1BC9F" w14:textId="77777777" w:rsidTr="003E2E6E">
        <w:tc>
          <w:tcPr>
            <w:tcW w:w="2731" w:type="dxa"/>
            <w:vMerge/>
            <w:shd w:val="clear" w:color="auto" w:fill="auto"/>
          </w:tcPr>
          <w:p w14:paraId="6B3D2C60" w14:textId="77777777" w:rsidR="001E6CEB" w:rsidRPr="00757B90" w:rsidRDefault="001E6CE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4DC478D" w14:textId="22413B14" w:rsidR="001E6CEB" w:rsidRPr="00757B90" w:rsidRDefault="001E6CE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Сдача работ по футеровке </w:t>
            </w:r>
            <w:r w:rsidR="00150525" w:rsidRPr="00150525">
              <w:rPr>
                <w:rFonts w:ascii="Times New Roman" w:hAnsi="Times New Roman" w:cs="Times New Roman"/>
              </w:rPr>
              <w:t xml:space="preserve">топливников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Pr="00757B90">
              <w:rPr>
                <w:rFonts w:ascii="Times New Roman" w:hAnsi="Times New Roman" w:cs="Times New Roman"/>
              </w:rPr>
              <w:t xml:space="preserve">ответственному работнику более высокого уровня квалификации </w:t>
            </w:r>
            <w:r w:rsidR="0015052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1103205E" w14:textId="77777777" w:rsidTr="003E2E6E">
        <w:trPr>
          <w:trHeight w:val="79"/>
        </w:trPr>
        <w:tc>
          <w:tcPr>
            <w:tcW w:w="2731" w:type="dxa"/>
            <w:vMerge/>
            <w:shd w:val="clear" w:color="auto" w:fill="auto"/>
          </w:tcPr>
          <w:p w14:paraId="0A9DF5C8" w14:textId="77777777" w:rsidR="001E6CEB" w:rsidRPr="00757B90" w:rsidRDefault="001E6CE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68EAC136" w14:textId="17E1A741" w:rsidR="007505DD" w:rsidRPr="00757B90" w:rsidRDefault="001E6CEB" w:rsidP="00434409">
            <w:pPr>
              <w:pStyle w:val="a5"/>
            </w:pPr>
            <w:r w:rsidRPr="00757B90">
              <w:rPr>
                <w:rFonts w:ascii="Times New Roman" w:hAnsi="Times New Roman" w:cs="Times New Roman"/>
              </w:rPr>
              <w:t>Своевременное информирование работника более высокого уровня квалификации при выявлении неисправностей, обнаружении дефектов или низкого качества материалов, а также работ, выполненных с отклонением от стандартных условий</w:t>
            </w:r>
          </w:p>
        </w:tc>
      </w:tr>
      <w:tr w:rsidR="00757B90" w:rsidRPr="00757B90" w14:paraId="55FB60D1" w14:textId="77777777" w:rsidTr="003E2E6E">
        <w:tc>
          <w:tcPr>
            <w:tcW w:w="2731" w:type="dxa"/>
            <w:vMerge w:val="restart"/>
            <w:shd w:val="clear" w:color="auto" w:fill="auto"/>
          </w:tcPr>
          <w:p w14:paraId="666F073D" w14:textId="77777777" w:rsidR="00D565EE" w:rsidRPr="00757B90" w:rsidRDefault="00D565EE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4C7595A9" w14:textId="79891932" w:rsidR="00D565EE" w:rsidRPr="00757B90" w:rsidRDefault="00D565E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Обустраивать рабочее место для выполнения работ по футеровке </w:t>
            </w:r>
            <w:r w:rsidR="00150525" w:rsidRPr="00150525">
              <w:t xml:space="preserve">топливников хозяйственно-бытовых печей </w:t>
            </w:r>
          </w:p>
        </w:tc>
      </w:tr>
      <w:tr w:rsidR="00757B90" w:rsidRPr="00757B90" w14:paraId="5696550F" w14:textId="77777777" w:rsidTr="003E2E6E">
        <w:tc>
          <w:tcPr>
            <w:tcW w:w="2731" w:type="dxa"/>
            <w:vMerge/>
            <w:shd w:val="clear" w:color="auto" w:fill="auto"/>
          </w:tcPr>
          <w:p w14:paraId="27BE0566" w14:textId="77777777" w:rsidR="00D565EE" w:rsidRPr="00757B90" w:rsidRDefault="00D565E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3FE1DADE" w14:textId="1B987DDD" w:rsidR="00D565EE" w:rsidRPr="00757B90" w:rsidRDefault="00D565E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Подбирать инструменты, инвентарь и инвентарные приспособления для проведения работ по футеровке </w:t>
            </w:r>
            <w:r w:rsidR="00150525" w:rsidRPr="00150525">
              <w:t xml:space="preserve">топливников хозяйственно-бытовых печей </w:t>
            </w:r>
          </w:p>
        </w:tc>
      </w:tr>
      <w:tr w:rsidR="00757B90" w:rsidRPr="00757B90" w14:paraId="72349268" w14:textId="77777777" w:rsidTr="003E2E6E">
        <w:tc>
          <w:tcPr>
            <w:tcW w:w="2731" w:type="dxa"/>
            <w:vMerge/>
            <w:shd w:val="clear" w:color="auto" w:fill="auto"/>
          </w:tcPr>
          <w:p w14:paraId="6049F531" w14:textId="77777777" w:rsidR="00D565EE" w:rsidRPr="00757B90" w:rsidRDefault="00D565E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050435A" w14:textId="4E1378D1" w:rsidR="00D565EE" w:rsidRPr="00757B90" w:rsidRDefault="00D565E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Подбирать и определять исправность средств индивидуальной защиты</w:t>
            </w:r>
            <w:r w:rsidRPr="00757B90">
              <w:t xml:space="preserve"> </w:t>
            </w:r>
            <w:r w:rsidRPr="00757B90">
              <w:rPr>
                <w:rFonts w:eastAsia="Times New Roman"/>
              </w:rPr>
              <w:t xml:space="preserve">для проведения </w:t>
            </w:r>
            <w:r w:rsidR="00150525">
              <w:rPr>
                <w:rFonts w:eastAsia="Times New Roman"/>
              </w:rPr>
              <w:t xml:space="preserve">трубо-печных </w:t>
            </w:r>
            <w:r w:rsidRPr="00757B90">
              <w:rPr>
                <w:rFonts w:eastAsia="Times New Roman"/>
              </w:rPr>
              <w:t xml:space="preserve">работ </w:t>
            </w:r>
          </w:p>
        </w:tc>
      </w:tr>
      <w:tr w:rsidR="00757B90" w:rsidRPr="00757B90" w14:paraId="436DCC85" w14:textId="77777777" w:rsidTr="003E2E6E">
        <w:tc>
          <w:tcPr>
            <w:tcW w:w="2731" w:type="dxa"/>
            <w:vMerge/>
            <w:shd w:val="clear" w:color="auto" w:fill="auto"/>
          </w:tcPr>
          <w:p w14:paraId="17DCDEDF" w14:textId="77777777" w:rsidR="0039684A" w:rsidRPr="00757B90" w:rsidRDefault="0039684A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0F5ED068" w14:textId="5B705542" w:rsidR="0039684A" w:rsidRPr="00757B90" w:rsidRDefault="0039684A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 xml:space="preserve">Выбирать технологию производства работ по внутренней огнеупорной футеровке </w:t>
            </w:r>
            <w:r w:rsidR="00150525" w:rsidRPr="00150525">
              <w:rPr>
                <w:rFonts w:eastAsia="Times New Roman"/>
              </w:rPr>
              <w:t xml:space="preserve">топливников хозяйственно-бытовых </w:t>
            </w:r>
            <w:r w:rsidR="00434409">
              <w:rPr>
                <w:rFonts w:eastAsia="Times New Roman"/>
              </w:rPr>
              <w:t xml:space="preserve">печей </w:t>
            </w:r>
          </w:p>
        </w:tc>
      </w:tr>
      <w:tr w:rsidR="00757B90" w:rsidRPr="00757B90" w14:paraId="71C6C76B" w14:textId="77777777" w:rsidTr="003E2E6E">
        <w:tc>
          <w:tcPr>
            <w:tcW w:w="2731" w:type="dxa"/>
            <w:vMerge/>
            <w:shd w:val="clear" w:color="auto" w:fill="auto"/>
          </w:tcPr>
          <w:p w14:paraId="664BE0A2" w14:textId="77777777" w:rsidR="0039684A" w:rsidRPr="00757B90" w:rsidRDefault="0039684A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07F58A49" w14:textId="77FA8363" w:rsidR="0039684A" w:rsidRPr="00757B90" w:rsidRDefault="007505DD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>Организационно обеспеч</w:t>
            </w:r>
            <w:r w:rsidR="00D1554C">
              <w:rPr>
                <w:rFonts w:eastAsia="Times New Roman"/>
              </w:rPr>
              <w:t>ивать</w:t>
            </w:r>
            <w:r w:rsidRPr="00757B90">
              <w:rPr>
                <w:rFonts w:eastAsia="Times New Roman"/>
              </w:rPr>
              <w:t xml:space="preserve"> проведени</w:t>
            </w:r>
            <w:r w:rsidR="00D1554C">
              <w:rPr>
                <w:rFonts w:eastAsia="Times New Roman"/>
              </w:rPr>
              <w:t>е</w:t>
            </w:r>
            <w:r w:rsidRPr="00757B90">
              <w:rPr>
                <w:rFonts w:eastAsia="Times New Roman"/>
              </w:rPr>
              <w:t xml:space="preserve"> </w:t>
            </w:r>
            <w:r w:rsidR="0039684A" w:rsidRPr="00757B90">
              <w:rPr>
                <w:rFonts w:eastAsia="Times New Roman"/>
              </w:rPr>
              <w:t>подготовительны</w:t>
            </w:r>
            <w:r w:rsidRPr="00757B90">
              <w:rPr>
                <w:rFonts w:eastAsia="Times New Roman"/>
              </w:rPr>
              <w:t>х</w:t>
            </w:r>
            <w:r w:rsidR="0039684A" w:rsidRPr="00757B90">
              <w:rPr>
                <w:rFonts w:eastAsia="Times New Roman"/>
              </w:rPr>
              <w:t xml:space="preserve"> и сопутствующи</w:t>
            </w:r>
            <w:r w:rsidRPr="00757B90">
              <w:rPr>
                <w:rFonts w:eastAsia="Times New Roman"/>
              </w:rPr>
              <w:t>х</w:t>
            </w:r>
            <w:r w:rsidR="0039684A" w:rsidRPr="00757B90">
              <w:rPr>
                <w:rFonts w:eastAsia="Times New Roman"/>
                <w:b/>
                <w:bCs/>
              </w:rPr>
              <w:t xml:space="preserve"> </w:t>
            </w:r>
            <w:r w:rsidR="0039684A" w:rsidRPr="00757B90">
              <w:rPr>
                <w:rFonts w:eastAsia="Times New Roman"/>
              </w:rPr>
              <w:t>мероприяти</w:t>
            </w:r>
            <w:r w:rsidR="00150525">
              <w:rPr>
                <w:rFonts w:eastAsia="Times New Roman"/>
              </w:rPr>
              <w:t>й</w:t>
            </w:r>
            <w:r w:rsidR="0039684A" w:rsidRPr="00757B90">
              <w:rPr>
                <w:rFonts w:eastAsia="Times New Roman"/>
              </w:rPr>
              <w:t xml:space="preserve"> для производства работ по футеровке </w:t>
            </w:r>
            <w:r w:rsidR="00150525" w:rsidRPr="00150525">
              <w:rPr>
                <w:rFonts w:eastAsia="Times New Roman"/>
              </w:rPr>
              <w:t xml:space="preserve">топливников хозяйственно-бытовых </w:t>
            </w:r>
            <w:r w:rsidR="00434409">
              <w:rPr>
                <w:rFonts w:eastAsia="Times New Roman"/>
              </w:rPr>
              <w:t xml:space="preserve">печей </w:t>
            </w:r>
          </w:p>
        </w:tc>
      </w:tr>
      <w:tr w:rsidR="00757B90" w:rsidRPr="00757B90" w14:paraId="02C93DE1" w14:textId="77777777" w:rsidTr="003E2E6E">
        <w:tc>
          <w:tcPr>
            <w:tcW w:w="2731" w:type="dxa"/>
            <w:vMerge/>
            <w:shd w:val="clear" w:color="auto" w:fill="auto"/>
          </w:tcPr>
          <w:p w14:paraId="65E1A141" w14:textId="77777777" w:rsidR="007505DD" w:rsidRPr="00757B90" w:rsidRDefault="007505D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BF43606" w14:textId="786A673A" w:rsidR="007505DD" w:rsidRPr="00757B90" w:rsidRDefault="007505DD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Подбирать огнеупорные материалы для выполнения футеровки </w:t>
            </w:r>
            <w:r w:rsidR="00150525" w:rsidRPr="00150525">
              <w:rPr>
                <w:rFonts w:ascii="Times New Roman" w:hAnsi="Times New Roman" w:cs="Times New Roman"/>
              </w:rPr>
              <w:t xml:space="preserve">топливников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</w:p>
        </w:tc>
      </w:tr>
      <w:tr w:rsidR="00757B90" w:rsidRPr="00757B90" w14:paraId="68CCA9C9" w14:textId="77777777" w:rsidTr="003E2E6E">
        <w:tc>
          <w:tcPr>
            <w:tcW w:w="2731" w:type="dxa"/>
            <w:vMerge/>
            <w:shd w:val="clear" w:color="auto" w:fill="auto"/>
          </w:tcPr>
          <w:p w14:paraId="7D578EF7" w14:textId="77777777" w:rsidR="007505DD" w:rsidRPr="00757B90" w:rsidRDefault="007505D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49CB6" w14:textId="1DF10E73" w:rsidR="007505DD" w:rsidRPr="00757B90" w:rsidRDefault="007505DD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Подбирать жаростойкие печные кладочные растворы для выполнения футеровки</w:t>
            </w:r>
            <w:r w:rsidR="00150525">
              <w:t xml:space="preserve"> </w:t>
            </w:r>
            <w:r w:rsidR="00150525" w:rsidRPr="00150525">
              <w:rPr>
                <w:rFonts w:ascii="Times New Roman" w:hAnsi="Times New Roman" w:cs="Times New Roman"/>
              </w:rPr>
              <w:t xml:space="preserve">топливников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</w:p>
        </w:tc>
      </w:tr>
      <w:tr w:rsidR="00757B90" w:rsidRPr="00757B90" w14:paraId="1884C2ED" w14:textId="77777777" w:rsidTr="003E2E6E">
        <w:tc>
          <w:tcPr>
            <w:tcW w:w="2731" w:type="dxa"/>
            <w:vMerge/>
            <w:shd w:val="clear" w:color="auto" w:fill="auto"/>
          </w:tcPr>
          <w:p w14:paraId="0E9A82A7" w14:textId="77777777" w:rsidR="007505DD" w:rsidRPr="00757B90" w:rsidRDefault="007505D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892F318" w14:textId="531468E1" w:rsidR="007505DD" w:rsidRPr="00757B90" w:rsidRDefault="007505DD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Пров</w:t>
            </w:r>
            <w:r w:rsidR="00D1554C">
              <w:rPr>
                <w:rFonts w:ascii="Times New Roman" w:hAnsi="Times New Roman" w:cs="Times New Roman"/>
              </w:rPr>
              <w:t>одить</w:t>
            </w:r>
            <w:r w:rsidRPr="00757B90">
              <w:rPr>
                <w:rFonts w:ascii="Times New Roman" w:hAnsi="Times New Roman" w:cs="Times New Roman"/>
              </w:rPr>
              <w:t xml:space="preserve"> защитн</w:t>
            </w:r>
            <w:r w:rsidR="00D1554C">
              <w:rPr>
                <w:rFonts w:ascii="Times New Roman" w:hAnsi="Times New Roman" w:cs="Times New Roman"/>
              </w:rPr>
              <w:t>ую</w:t>
            </w:r>
            <w:r w:rsidRPr="00757B90">
              <w:rPr>
                <w:rFonts w:ascii="Times New Roman" w:hAnsi="Times New Roman" w:cs="Times New Roman"/>
              </w:rPr>
              <w:t xml:space="preserve"> облицовк</w:t>
            </w:r>
            <w:r w:rsidR="00D1554C">
              <w:rPr>
                <w:rFonts w:ascii="Times New Roman" w:hAnsi="Times New Roman" w:cs="Times New Roman"/>
              </w:rPr>
              <w:t>у</w:t>
            </w:r>
            <w:r w:rsidRPr="00757B90">
              <w:rPr>
                <w:rFonts w:ascii="Times New Roman" w:hAnsi="Times New Roman" w:cs="Times New Roman"/>
              </w:rPr>
              <w:t xml:space="preserve"> внутренней поверхности </w:t>
            </w:r>
            <w:proofErr w:type="gramStart"/>
            <w:r w:rsidR="00150525" w:rsidRPr="00150525">
              <w:rPr>
                <w:rFonts w:ascii="Times New Roman" w:hAnsi="Times New Roman" w:cs="Times New Roman"/>
              </w:rPr>
              <w:t xml:space="preserve">топливников </w:t>
            </w:r>
            <w:r w:rsidRPr="00757B90">
              <w:rPr>
                <w:rFonts w:ascii="Times New Roman" w:hAnsi="Times New Roman" w:cs="Times New Roman"/>
              </w:rPr>
              <w:t xml:space="preserve"> вновь</w:t>
            </w:r>
            <w:proofErr w:type="gramEnd"/>
            <w:r w:rsidRPr="00757B90">
              <w:rPr>
                <w:rFonts w:ascii="Times New Roman" w:hAnsi="Times New Roman" w:cs="Times New Roman"/>
              </w:rPr>
              <w:t xml:space="preserve"> вводим</w:t>
            </w:r>
            <w:r w:rsidR="00150525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в работу </w:t>
            </w:r>
            <w:r w:rsidR="00150525" w:rsidRPr="00150525">
              <w:rPr>
                <w:rFonts w:ascii="Times New Roman" w:hAnsi="Times New Roman" w:cs="Times New Roman"/>
              </w:rPr>
              <w:t xml:space="preserve">хозяйственно-бытовых печей </w:t>
            </w:r>
          </w:p>
        </w:tc>
      </w:tr>
      <w:tr w:rsidR="00757B90" w:rsidRPr="00757B90" w14:paraId="42DCBCBD" w14:textId="77777777" w:rsidTr="003E2E6E">
        <w:trPr>
          <w:trHeight w:val="79"/>
        </w:trPr>
        <w:tc>
          <w:tcPr>
            <w:tcW w:w="2731" w:type="dxa"/>
            <w:vMerge/>
            <w:shd w:val="clear" w:color="auto" w:fill="auto"/>
          </w:tcPr>
          <w:p w14:paraId="3836C475" w14:textId="77777777" w:rsidR="007505DD" w:rsidRPr="00757B90" w:rsidRDefault="007505D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81B857C" w14:textId="562950D2" w:rsidR="007505DD" w:rsidRPr="00757B90" w:rsidRDefault="007505DD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Пров</w:t>
            </w:r>
            <w:r w:rsidR="00D1554C">
              <w:rPr>
                <w:rFonts w:ascii="Times New Roman" w:hAnsi="Times New Roman" w:cs="Times New Roman"/>
              </w:rPr>
              <w:t>одить</w:t>
            </w:r>
            <w:r w:rsidRPr="00757B90">
              <w:rPr>
                <w:rFonts w:ascii="Times New Roman" w:hAnsi="Times New Roman" w:cs="Times New Roman"/>
              </w:rPr>
              <w:t xml:space="preserve"> частичн</w:t>
            </w:r>
            <w:r w:rsidR="00D1554C">
              <w:rPr>
                <w:rFonts w:ascii="Times New Roman" w:hAnsi="Times New Roman" w:cs="Times New Roman"/>
              </w:rPr>
              <w:t>ую</w:t>
            </w:r>
            <w:r w:rsidRPr="00757B90">
              <w:rPr>
                <w:rFonts w:ascii="Times New Roman" w:hAnsi="Times New Roman" w:cs="Times New Roman"/>
              </w:rPr>
              <w:t xml:space="preserve"> или полн</w:t>
            </w:r>
            <w:r w:rsidR="00D1554C">
              <w:rPr>
                <w:rFonts w:ascii="Times New Roman" w:hAnsi="Times New Roman" w:cs="Times New Roman"/>
              </w:rPr>
              <w:t>ую</w:t>
            </w:r>
            <w:r w:rsidRPr="00757B90">
              <w:rPr>
                <w:rFonts w:ascii="Times New Roman" w:hAnsi="Times New Roman" w:cs="Times New Roman"/>
              </w:rPr>
              <w:t xml:space="preserve"> реставраци</w:t>
            </w:r>
            <w:r w:rsidR="00D1554C">
              <w:rPr>
                <w:rFonts w:ascii="Times New Roman" w:hAnsi="Times New Roman" w:cs="Times New Roman"/>
              </w:rPr>
              <w:t>ю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D1554C" w:rsidRPr="00D1554C">
              <w:rPr>
                <w:rFonts w:ascii="Times New Roman" w:hAnsi="Times New Roman" w:cs="Times New Roman"/>
              </w:rPr>
              <w:t xml:space="preserve">топливников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Pr="00757B90">
              <w:rPr>
                <w:rFonts w:ascii="Times New Roman" w:hAnsi="Times New Roman" w:cs="Times New Roman"/>
              </w:rPr>
              <w:t xml:space="preserve">путем проведения футеровки </w:t>
            </w:r>
          </w:p>
        </w:tc>
      </w:tr>
      <w:tr w:rsidR="00757B90" w:rsidRPr="00757B90" w14:paraId="3469561B" w14:textId="77777777" w:rsidTr="003E2E6E">
        <w:tc>
          <w:tcPr>
            <w:tcW w:w="2731" w:type="dxa"/>
            <w:vMerge w:val="restart"/>
          </w:tcPr>
          <w:p w14:paraId="5CEF7167" w14:textId="77777777" w:rsidR="007505DD" w:rsidRPr="00757B90" w:rsidRDefault="007505D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68DE54D5" w14:textId="1869ED07" w:rsidR="007505DD" w:rsidRPr="00757B90" w:rsidRDefault="007505DD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противопожарного режима в Российской Федерации</w:t>
            </w:r>
          </w:p>
        </w:tc>
      </w:tr>
      <w:tr w:rsidR="00757B90" w:rsidRPr="00757B90" w14:paraId="4DDD4C92" w14:textId="77777777" w:rsidTr="003E2E6E">
        <w:tc>
          <w:tcPr>
            <w:tcW w:w="2731" w:type="dxa"/>
            <w:vMerge/>
          </w:tcPr>
          <w:p w14:paraId="481924C5" w14:textId="77777777" w:rsidR="007505DD" w:rsidRPr="00757B90" w:rsidRDefault="007505D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07A4870A" w14:textId="32B6E6E2" w:rsidR="007505DD" w:rsidRPr="00757B90" w:rsidRDefault="007505DD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Требования охраны труда и производственной санитарии при проведении работ</w:t>
            </w:r>
            <w:r w:rsidRPr="00757B90">
              <w:t xml:space="preserve"> </w:t>
            </w:r>
            <w:r w:rsidRPr="00757B90">
              <w:rPr>
                <w:rFonts w:eastAsia="Times New Roman"/>
              </w:rPr>
              <w:t>по футеровке топливника хозяйственно-бытовой печи</w:t>
            </w:r>
          </w:p>
        </w:tc>
      </w:tr>
      <w:tr w:rsidR="00757B90" w:rsidRPr="00757B90" w14:paraId="31A1C948" w14:textId="77777777" w:rsidTr="003E2E6E">
        <w:tc>
          <w:tcPr>
            <w:tcW w:w="2731" w:type="dxa"/>
            <w:vMerge/>
          </w:tcPr>
          <w:p w14:paraId="3DCF50E2" w14:textId="77777777" w:rsidR="007505DD" w:rsidRPr="00757B90" w:rsidRDefault="007505D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ED1C1" w14:textId="48C9ACB2" w:rsidR="007505DD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="007505DD" w:rsidRPr="00757B90">
              <w:rPr>
                <w:rFonts w:eastAsia="Times New Roman"/>
              </w:rPr>
              <w:t>и принцип работы инвентаря и инвентарных приспособлений для работ по футеровке топливника хозяйственно-бытовой печи</w:t>
            </w:r>
          </w:p>
        </w:tc>
      </w:tr>
      <w:tr w:rsidR="00757B90" w:rsidRPr="00757B90" w14:paraId="6815B6CA" w14:textId="77777777" w:rsidTr="003E2E6E">
        <w:tc>
          <w:tcPr>
            <w:tcW w:w="2731" w:type="dxa"/>
            <w:vMerge/>
          </w:tcPr>
          <w:p w14:paraId="26B3A5C6" w14:textId="77777777" w:rsidR="007505DD" w:rsidRPr="00757B90" w:rsidRDefault="007505D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B75DE" w14:textId="378B1FD1" w:rsidR="007505DD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="007505DD" w:rsidRPr="00757B90">
              <w:rPr>
                <w:rFonts w:eastAsia="Times New Roman"/>
              </w:rPr>
              <w:t>и принцип работы ручного и механизированного инструмента для работ по футеровке топливника хозяйственно-бытовой печи</w:t>
            </w:r>
          </w:p>
        </w:tc>
      </w:tr>
      <w:tr w:rsidR="00757B90" w:rsidRPr="00757B90" w14:paraId="14EF701B" w14:textId="77777777" w:rsidTr="003E2E6E">
        <w:tc>
          <w:tcPr>
            <w:tcW w:w="2731" w:type="dxa"/>
            <w:vMerge/>
          </w:tcPr>
          <w:p w14:paraId="241247DD" w14:textId="77777777" w:rsidR="007505DD" w:rsidRPr="00757B90" w:rsidRDefault="007505D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BB303" w14:textId="2A905636" w:rsidR="007505DD" w:rsidRPr="00757B90" w:rsidRDefault="007505DD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ascii="Times New Roman" w:hAnsi="Times New Roman" w:cs="Times New Roman"/>
              </w:rPr>
              <w:t>Основные виды материалов, применяемых при производстве футеровки топливников хозяйственно-бытовых печей</w:t>
            </w:r>
          </w:p>
        </w:tc>
      </w:tr>
      <w:tr w:rsidR="00757B90" w:rsidRPr="00757B90" w14:paraId="53F20561" w14:textId="77777777" w:rsidTr="003E2E6E">
        <w:tc>
          <w:tcPr>
            <w:tcW w:w="2731" w:type="dxa"/>
            <w:vMerge/>
          </w:tcPr>
          <w:p w14:paraId="40AC7295" w14:textId="77777777" w:rsidR="007505DD" w:rsidRPr="00757B90" w:rsidRDefault="007505D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48F81" w14:textId="7E48220A" w:rsidR="007505DD" w:rsidRPr="00757B90" w:rsidRDefault="007505DD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ascii="Times New Roman" w:hAnsi="Times New Roman" w:cs="Times New Roman"/>
              </w:rPr>
              <w:t>Назначение и основы технологии проведения футеровки топливников хозяйственно-бытовых печей</w:t>
            </w:r>
          </w:p>
        </w:tc>
      </w:tr>
      <w:tr w:rsidR="00757B90" w:rsidRPr="00757B90" w14:paraId="7CEA1777" w14:textId="77777777" w:rsidTr="003E2E6E">
        <w:tc>
          <w:tcPr>
            <w:tcW w:w="2731" w:type="dxa"/>
            <w:vMerge/>
          </w:tcPr>
          <w:p w14:paraId="06C538F4" w14:textId="77777777" w:rsidR="007505DD" w:rsidRPr="00757B90" w:rsidRDefault="007505D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68C88" w14:textId="24BC7478" w:rsidR="007505DD" w:rsidRPr="00757B90" w:rsidRDefault="007505DD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ascii="Times New Roman" w:hAnsi="Times New Roman" w:cs="Times New Roman"/>
              </w:rPr>
              <w:t>Рабочие операции при производстве футеровки топливников хозяйственно-бытовых печей</w:t>
            </w:r>
          </w:p>
        </w:tc>
      </w:tr>
      <w:tr w:rsidR="00757B90" w:rsidRPr="00757B90" w14:paraId="4FBDB84F" w14:textId="77777777" w:rsidTr="003E2E6E">
        <w:tc>
          <w:tcPr>
            <w:tcW w:w="2731" w:type="dxa"/>
            <w:vMerge/>
          </w:tcPr>
          <w:p w14:paraId="3B933D2C" w14:textId="77777777" w:rsidR="007505DD" w:rsidRPr="00757B90" w:rsidRDefault="007505D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8E17" w14:textId="5D9A2662" w:rsidR="007505DD" w:rsidRPr="00757B90" w:rsidRDefault="007505DD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ascii="Times New Roman" w:hAnsi="Times New Roman" w:cs="Times New Roman"/>
              </w:rPr>
              <w:t>Виды брака материалов и способы их выявления</w:t>
            </w:r>
          </w:p>
        </w:tc>
      </w:tr>
      <w:tr w:rsidR="00757B90" w:rsidRPr="00757B90" w14:paraId="512C953B" w14:textId="77777777" w:rsidTr="003E2E6E">
        <w:trPr>
          <w:trHeight w:val="79"/>
        </w:trPr>
        <w:tc>
          <w:tcPr>
            <w:tcW w:w="2731" w:type="dxa"/>
            <w:vMerge/>
          </w:tcPr>
          <w:p w14:paraId="3C549221" w14:textId="77777777" w:rsidR="007505DD" w:rsidRPr="00757B90" w:rsidRDefault="007505D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1376D741" w14:textId="0F9E672C" w:rsidR="007505DD" w:rsidRPr="00757B90" w:rsidRDefault="00AF04EA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Профессиональную терминологию в области трубо-печных работ</w:t>
            </w:r>
          </w:p>
        </w:tc>
      </w:tr>
      <w:tr w:rsidR="007505DD" w:rsidRPr="00757B90" w14:paraId="20D55BB9" w14:textId="77777777" w:rsidTr="008D798B">
        <w:trPr>
          <w:trHeight w:val="131"/>
        </w:trPr>
        <w:tc>
          <w:tcPr>
            <w:tcW w:w="2731" w:type="dxa"/>
          </w:tcPr>
          <w:p w14:paraId="4863CD51" w14:textId="77777777" w:rsidR="007505DD" w:rsidRPr="00757B90" w:rsidRDefault="007505D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37C878F7" w14:textId="77777777" w:rsidR="007505DD" w:rsidRPr="00757B90" w:rsidRDefault="007505DD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342C8054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p w14:paraId="2A43F23B" w14:textId="11EF3C85" w:rsidR="00B65955" w:rsidRPr="00757B90" w:rsidRDefault="00B65955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3.3.</w:t>
      </w:r>
      <w:r w:rsidR="0067587F" w:rsidRPr="00757B90">
        <w:rPr>
          <w:rFonts w:ascii="Times New Roman" w:hAnsi="Times New Roman" w:cs="Times New Roman"/>
          <w:color w:val="auto"/>
          <w:lang w:val="en-US"/>
        </w:rPr>
        <w:t>4</w:t>
      </w:r>
      <w:r w:rsidRPr="00757B90">
        <w:rPr>
          <w:rFonts w:ascii="Times New Roman" w:hAnsi="Times New Roman" w:cs="Times New Roman"/>
          <w:color w:val="auto"/>
        </w:rPr>
        <w:t>. Трудовая функция</w:t>
      </w:r>
    </w:p>
    <w:p w14:paraId="0BB08180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4B4CE657" w14:textId="77777777" w:rsidTr="00A72034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4CA98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CDA72" w14:textId="495B6930" w:rsidR="00B65955" w:rsidRPr="00757B90" w:rsidRDefault="00C61F4D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C61F4D">
              <w:rPr>
                <w:rFonts w:ascii="Times New Roman" w:hAnsi="Times New Roman" w:cs="Times New Roman"/>
              </w:rPr>
              <w:t xml:space="preserve">Изготовление </w:t>
            </w:r>
            <w:r w:rsidR="00005E59">
              <w:rPr>
                <w:rFonts w:ascii="Times New Roman" w:hAnsi="Times New Roman" w:cs="Times New Roman"/>
              </w:rPr>
              <w:t xml:space="preserve">и ремонт </w:t>
            </w:r>
            <w:r w:rsidR="00ED540A" w:rsidRPr="00C61F4D">
              <w:rPr>
                <w:rFonts w:ascii="Times New Roman" w:hAnsi="Times New Roman" w:cs="Times New Roman"/>
              </w:rPr>
              <w:t xml:space="preserve">дымовых </w:t>
            </w:r>
            <w:r w:rsidR="00ED540A" w:rsidRPr="00C61F4D">
              <w:rPr>
                <w:rFonts w:ascii="Times New Roman" w:hAnsi="Times New Roman" w:cs="Times New Roman"/>
              </w:rPr>
              <w:lastRenderedPageBreak/>
              <w:t xml:space="preserve">труб </w:t>
            </w:r>
            <w:r w:rsidR="009A6E9D">
              <w:rPr>
                <w:rFonts w:ascii="Times New Roman" w:hAnsi="Times New Roman" w:cs="Times New Roman"/>
                <w:b/>
                <w:bCs/>
              </w:rPr>
              <w:t xml:space="preserve">из мелкоштучных кладочных материалов </w:t>
            </w:r>
            <w:r w:rsidRPr="00C61F4D">
              <w:rPr>
                <w:rFonts w:ascii="Times New Roman" w:hAnsi="Times New Roman" w:cs="Times New Roman"/>
              </w:rPr>
              <w:t xml:space="preserve">для хозяйственно-бытовых печей 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152E37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lastRenderedPageBreak/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D5E9" w14:textId="7026F05C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С/0</w:t>
            </w:r>
            <w:r w:rsidR="0067587F" w:rsidRPr="00757B90">
              <w:rPr>
                <w:rFonts w:ascii="Times New Roman" w:hAnsi="Times New Roman" w:cs="Times New Roman"/>
                <w:lang w:val="en-US"/>
              </w:rPr>
              <w:t>4</w:t>
            </w:r>
            <w:r w:rsidRPr="00757B90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0D34FE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Уровень </w:t>
            </w:r>
            <w:r w:rsidRPr="00757B90">
              <w:rPr>
                <w:rFonts w:ascii="Times New Roman" w:hAnsi="Times New Roman" w:cs="Times New Roman"/>
              </w:rPr>
              <w:lastRenderedPageBreak/>
              <w:t>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B6DD19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lastRenderedPageBreak/>
              <w:t>4</w:t>
            </w:r>
          </w:p>
        </w:tc>
      </w:tr>
    </w:tbl>
    <w:p w14:paraId="602D84C6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757B90" w:rsidRPr="00757B90" w14:paraId="4F93643A" w14:textId="77777777" w:rsidTr="008D798B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B92B8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812C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5723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D7F8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492168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65955" w:rsidRPr="00757B90" w14:paraId="0300C27A" w14:textId="77777777" w:rsidTr="008D798B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78EFEB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E98E4F6" w14:textId="77777777" w:rsidR="00B65955" w:rsidRPr="00757B90" w:rsidRDefault="00B65955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947C00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65BC2E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F102AF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4F318010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tbl>
      <w:tblPr>
        <w:tblW w:w="102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63"/>
      </w:tblGrid>
      <w:tr w:rsidR="00757B90" w:rsidRPr="00757B90" w14:paraId="74994CA8" w14:textId="77777777" w:rsidTr="003E2E6E">
        <w:tc>
          <w:tcPr>
            <w:tcW w:w="2731" w:type="dxa"/>
            <w:vMerge w:val="restart"/>
            <w:shd w:val="clear" w:color="auto" w:fill="auto"/>
          </w:tcPr>
          <w:p w14:paraId="390AB311" w14:textId="77777777" w:rsidR="003C437E" w:rsidRPr="00757B90" w:rsidRDefault="003C437E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63" w:type="dxa"/>
            <w:shd w:val="clear" w:color="auto" w:fill="auto"/>
          </w:tcPr>
          <w:p w14:paraId="6A846811" w14:textId="68161848" w:rsidR="003C437E" w:rsidRPr="00757B90" w:rsidRDefault="003C437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Получение задания на организацию работ по </w:t>
            </w:r>
            <w:r w:rsidR="00EF5E8B">
              <w:rPr>
                <w:rFonts w:ascii="Times New Roman" w:hAnsi="Times New Roman" w:cs="Times New Roman"/>
              </w:rPr>
              <w:t>изготовлению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0F7A41" w:rsidRPr="000F7A41">
              <w:rPr>
                <w:rFonts w:ascii="Times New Roman" w:hAnsi="Times New Roman" w:cs="Times New Roman"/>
              </w:rPr>
              <w:t xml:space="preserve">дымовых труб </w:t>
            </w:r>
            <w:r w:rsidR="009A6E9D">
              <w:rPr>
                <w:rFonts w:ascii="Times New Roman" w:hAnsi="Times New Roman" w:cs="Times New Roman"/>
              </w:rPr>
              <w:t xml:space="preserve">из мелкоштучных кладочных материалов </w:t>
            </w:r>
            <w:r w:rsidR="000F7A41" w:rsidRPr="000F7A41">
              <w:rPr>
                <w:rFonts w:ascii="Times New Roman" w:hAnsi="Times New Roman" w:cs="Times New Roman"/>
              </w:rPr>
              <w:t xml:space="preserve">для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</w:p>
        </w:tc>
      </w:tr>
      <w:tr w:rsidR="00757B90" w:rsidRPr="00757B90" w14:paraId="015B2ABF" w14:textId="77777777" w:rsidTr="003E2E6E">
        <w:tc>
          <w:tcPr>
            <w:tcW w:w="2731" w:type="dxa"/>
            <w:vMerge/>
            <w:shd w:val="clear" w:color="auto" w:fill="auto"/>
          </w:tcPr>
          <w:p w14:paraId="6CE09814" w14:textId="77777777" w:rsidR="003C437E" w:rsidRPr="00757B90" w:rsidRDefault="003C437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7F372389" w14:textId="44A8CB70" w:rsidR="003C437E" w:rsidRPr="00757B90" w:rsidRDefault="003C437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Изучение технической документации изготовител</w:t>
            </w:r>
            <w:r w:rsidR="000F7A41">
              <w:rPr>
                <w:rFonts w:ascii="Times New Roman" w:hAnsi="Times New Roman" w:cs="Times New Roman"/>
              </w:rPr>
              <w:t>ей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777926" w:rsidRPr="00757B90">
              <w:rPr>
                <w:rFonts w:ascii="Times New Roman" w:hAnsi="Times New Roman" w:cs="Times New Roman"/>
              </w:rPr>
              <w:t>хозяйственно-бытов</w:t>
            </w:r>
            <w:r w:rsidR="000F7A41">
              <w:rPr>
                <w:rFonts w:ascii="Times New Roman" w:hAnsi="Times New Roman" w:cs="Times New Roman"/>
              </w:rPr>
              <w:t>ых</w:t>
            </w:r>
            <w:r w:rsidR="00777926" w:rsidRPr="00757B90">
              <w:rPr>
                <w:rFonts w:ascii="Times New Roman" w:hAnsi="Times New Roman" w:cs="Times New Roman"/>
              </w:rPr>
              <w:t xml:space="preserve"> печ</w:t>
            </w:r>
            <w:r w:rsidR="000F7A41">
              <w:rPr>
                <w:rFonts w:ascii="Times New Roman" w:hAnsi="Times New Roman" w:cs="Times New Roman"/>
              </w:rPr>
              <w:t>ей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Pr="00757B90">
              <w:t>и анализ информации о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0F7A41">
              <w:rPr>
                <w:rFonts w:ascii="Times New Roman" w:hAnsi="Times New Roman" w:cs="Times New Roman"/>
              </w:rPr>
              <w:t>их</w:t>
            </w:r>
            <w:r w:rsidRPr="00757B90">
              <w:rPr>
                <w:rFonts w:ascii="Times New Roman" w:hAnsi="Times New Roman" w:cs="Times New Roman"/>
              </w:rPr>
              <w:t xml:space="preserve"> назначении, мощности, внешнем виде и габаритах </w:t>
            </w:r>
          </w:p>
        </w:tc>
      </w:tr>
      <w:tr w:rsidR="00757B90" w:rsidRPr="00757B90" w14:paraId="2B59447B" w14:textId="77777777" w:rsidTr="003E2E6E">
        <w:tc>
          <w:tcPr>
            <w:tcW w:w="2731" w:type="dxa"/>
            <w:vMerge/>
            <w:shd w:val="clear" w:color="auto" w:fill="auto"/>
          </w:tcPr>
          <w:p w14:paraId="381ECC3B" w14:textId="77777777" w:rsidR="003C437E" w:rsidRPr="00757B90" w:rsidRDefault="003C437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08DCF60" w14:textId="0571149C" w:rsidR="003C437E" w:rsidRPr="00757B90" w:rsidRDefault="003C437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Изучение плана помещения с привязк</w:t>
            </w:r>
            <w:r w:rsidR="00D01FB8" w:rsidRPr="00757B90">
              <w:rPr>
                <w:rFonts w:ascii="Times New Roman" w:hAnsi="Times New Roman" w:cs="Times New Roman"/>
              </w:rPr>
              <w:t>ами</w:t>
            </w:r>
            <w:r w:rsidRPr="00757B90">
              <w:rPr>
                <w:rFonts w:ascii="Times New Roman" w:hAnsi="Times New Roman" w:cs="Times New Roman"/>
              </w:rPr>
              <w:t xml:space="preserve"> имеющихся систем вентиляции, дымоотводов, дымовых труб и фундамент</w:t>
            </w:r>
            <w:r w:rsidR="009026A6" w:rsidRPr="00757B90">
              <w:rPr>
                <w:rFonts w:ascii="Times New Roman" w:hAnsi="Times New Roman" w:cs="Times New Roman"/>
              </w:rPr>
              <w:t>а здания (строения)</w:t>
            </w:r>
          </w:p>
        </w:tc>
      </w:tr>
      <w:tr w:rsidR="00757B90" w:rsidRPr="00757B90" w14:paraId="0B37222C" w14:textId="77777777" w:rsidTr="003E2E6E">
        <w:tc>
          <w:tcPr>
            <w:tcW w:w="2731" w:type="dxa"/>
            <w:vMerge/>
            <w:shd w:val="clear" w:color="auto" w:fill="auto"/>
          </w:tcPr>
          <w:p w14:paraId="7DC9DD16" w14:textId="77777777" w:rsidR="00D01FB8" w:rsidRPr="00757B90" w:rsidRDefault="00D01FB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44339DBD" w14:textId="0A12D31C" w:rsidR="00D01FB8" w:rsidRPr="00757B90" w:rsidRDefault="00D01FB8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Внесение необходимых изменений в план помещения с привязками имеющихся систем вентиляции, дымоотводов, дымовых труб и фундамента здания (строения)</w:t>
            </w:r>
          </w:p>
        </w:tc>
      </w:tr>
      <w:tr w:rsidR="00757B90" w:rsidRPr="00757B90" w14:paraId="4EC99004" w14:textId="77777777" w:rsidTr="003E2E6E">
        <w:tc>
          <w:tcPr>
            <w:tcW w:w="2731" w:type="dxa"/>
            <w:vMerge/>
            <w:shd w:val="clear" w:color="auto" w:fill="auto"/>
          </w:tcPr>
          <w:p w14:paraId="6CDC1830" w14:textId="77777777" w:rsidR="00D01FB8" w:rsidRPr="00757B90" w:rsidRDefault="00D01FB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8E658" w14:textId="553DDD21" w:rsidR="00D01FB8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t xml:space="preserve">Обустройство рабочего места </w:t>
            </w:r>
            <w:r w:rsidR="00D01FB8" w:rsidRPr="00757B90">
              <w:t xml:space="preserve">для проведения работ по </w:t>
            </w:r>
            <w:r w:rsidR="00EF5E8B">
              <w:t>изготовлению</w:t>
            </w:r>
            <w:r w:rsidR="00D01FB8" w:rsidRPr="00757B90">
              <w:t xml:space="preserve"> </w:t>
            </w:r>
            <w:r w:rsidR="000F7A41" w:rsidRPr="000F7A41">
              <w:t xml:space="preserve">дымовых труб </w:t>
            </w:r>
            <w:r w:rsidR="009A6E9D">
              <w:t xml:space="preserve">из мелкоштучных кладочных материалов </w:t>
            </w:r>
            <w:r w:rsidR="000F7A41" w:rsidRPr="000F7A41">
              <w:t xml:space="preserve">для хозяйственно-бытовых печей </w:t>
            </w:r>
          </w:p>
        </w:tc>
      </w:tr>
      <w:tr w:rsidR="00757B90" w:rsidRPr="00757B90" w14:paraId="5B53558E" w14:textId="77777777" w:rsidTr="003E2E6E">
        <w:trPr>
          <w:trHeight w:val="910"/>
        </w:trPr>
        <w:tc>
          <w:tcPr>
            <w:tcW w:w="2731" w:type="dxa"/>
            <w:vMerge/>
            <w:shd w:val="clear" w:color="auto" w:fill="auto"/>
          </w:tcPr>
          <w:p w14:paraId="25A6BF53" w14:textId="77777777" w:rsidR="00C6701F" w:rsidRPr="00757B90" w:rsidRDefault="00C6701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09068CC7" w14:textId="6B7878D8" w:rsidR="00C6701F" w:rsidRPr="00757B90" w:rsidRDefault="00C670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Подбор и определение исправности инструмента, средств индивидуальной защиты для проведения работ по </w:t>
            </w:r>
            <w:r w:rsidR="00EF5E8B">
              <w:t>изготовлению</w:t>
            </w:r>
            <w:r w:rsidRPr="00757B90">
              <w:t xml:space="preserve"> </w:t>
            </w:r>
            <w:r w:rsidR="000F7A41" w:rsidRPr="000F7A41">
              <w:t xml:space="preserve">дымовых труб </w:t>
            </w:r>
            <w:r w:rsidR="009A6E9D">
              <w:t xml:space="preserve">из мелкоштучных кладочных материалов </w:t>
            </w:r>
            <w:r w:rsidR="000F7A41" w:rsidRPr="000F7A41">
              <w:t xml:space="preserve">для хозяйственно-бытовых </w:t>
            </w:r>
            <w:r w:rsidR="00434409">
              <w:t xml:space="preserve">печей </w:t>
            </w:r>
          </w:p>
        </w:tc>
      </w:tr>
      <w:tr w:rsidR="00757B90" w:rsidRPr="00757B90" w14:paraId="47079D2E" w14:textId="77777777" w:rsidTr="003E2E6E">
        <w:tc>
          <w:tcPr>
            <w:tcW w:w="2731" w:type="dxa"/>
            <w:vMerge/>
            <w:shd w:val="clear" w:color="auto" w:fill="auto"/>
          </w:tcPr>
          <w:p w14:paraId="1AA4FBC7" w14:textId="77777777" w:rsidR="00D01FB8" w:rsidRPr="00757B90" w:rsidRDefault="00D01FB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465BB3A5" w14:textId="23B8D021" w:rsidR="00D01FB8" w:rsidRPr="00757B90" w:rsidRDefault="00D01FB8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eastAsia="Times New Roman"/>
              </w:rPr>
              <w:t>Организация выполнения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>подготовительных и сопутствующих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 xml:space="preserve">мероприятий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Pr="00757B90">
              <w:rPr>
                <w:rFonts w:eastAsia="Times New Roman"/>
              </w:rPr>
              <w:t xml:space="preserve"> </w:t>
            </w:r>
          </w:p>
        </w:tc>
      </w:tr>
      <w:tr w:rsidR="00757B90" w:rsidRPr="00757B90" w14:paraId="06A18800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0A25B831" w14:textId="77777777" w:rsidR="00D01FB8" w:rsidRPr="00757B90" w:rsidRDefault="00D01FB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6417F868" w14:textId="15384FE2" w:rsidR="00D01FB8" w:rsidRPr="00757B90" w:rsidRDefault="00D01FB8" w:rsidP="00434409">
            <w:pPr>
              <w:pStyle w:val="a5"/>
              <w:rPr>
                <w:lang w:eastAsia="en-US"/>
              </w:rPr>
            </w:pPr>
            <w:r w:rsidRPr="00757B90">
              <w:rPr>
                <w:rFonts w:cs="Times New Roman"/>
              </w:rPr>
              <w:t xml:space="preserve">Изготовление </w:t>
            </w:r>
            <w:r w:rsidR="000F7A41" w:rsidRPr="000F7A41">
              <w:t xml:space="preserve">дымовых труб </w:t>
            </w:r>
            <w:r w:rsidR="009A6E9D">
              <w:t xml:space="preserve">из мелкоштучных кладочных материалов </w:t>
            </w:r>
            <w:r w:rsidR="000F7A41" w:rsidRPr="000F7A41">
              <w:t xml:space="preserve">для хозяйственно-бытовых печей </w:t>
            </w:r>
          </w:p>
        </w:tc>
      </w:tr>
      <w:tr w:rsidR="00757B90" w:rsidRPr="00757B90" w14:paraId="071086F8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16C9A85D" w14:textId="77777777" w:rsidR="00D01FB8" w:rsidRPr="00757B90" w:rsidRDefault="00D01FB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14CB6E0" w14:textId="2C5D5523" w:rsidR="00D01FB8" w:rsidRPr="00757B90" w:rsidRDefault="000F7A41" w:rsidP="00434409">
            <w:pPr>
              <w:pStyle w:val="a5"/>
              <w:rPr>
                <w:lang w:eastAsia="en-US"/>
              </w:rPr>
            </w:pPr>
            <w:r>
              <w:t xml:space="preserve">Облицовка </w:t>
            </w:r>
            <w:r w:rsidRPr="000F7A41">
              <w:t>строительны</w:t>
            </w:r>
            <w:r w:rsidR="00E863CE">
              <w:t>ми</w:t>
            </w:r>
            <w:r w:rsidRPr="000F7A41">
              <w:t xml:space="preserve"> мелкоштучны</w:t>
            </w:r>
            <w:r w:rsidR="00E863CE">
              <w:t>ми</w:t>
            </w:r>
            <w:r w:rsidRPr="000F7A41">
              <w:t xml:space="preserve"> материал</w:t>
            </w:r>
            <w:r w:rsidR="00E863CE">
              <w:t>ами</w:t>
            </w:r>
            <w:r w:rsidRPr="000F7A41">
              <w:t xml:space="preserve"> </w:t>
            </w:r>
            <w:r w:rsidR="00D01FB8" w:rsidRPr="00757B90">
              <w:t xml:space="preserve">металлических дымовых труб и сэндвичей заводского изготовления для </w:t>
            </w:r>
            <w:r w:rsidR="00E863CE" w:rsidRPr="00E863CE">
              <w:t xml:space="preserve">хозяйственно-бытовых печей </w:t>
            </w:r>
          </w:p>
        </w:tc>
      </w:tr>
      <w:tr w:rsidR="00E863CE" w:rsidRPr="00757B90" w14:paraId="2E167B98" w14:textId="77777777" w:rsidTr="00E863CE">
        <w:trPr>
          <w:trHeight w:val="657"/>
        </w:trPr>
        <w:tc>
          <w:tcPr>
            <w:tcW w:w="2731" w:type="dxa"/>
            <w:vMerge/>
            <w:shd w:val="clear" w:color="auto" w:fill="auto"/>
          </w:tcPr>
          <w:p w14:paraId="20169889" w14:textId="77777777" w:rsidR="00E863CE" w:rsidRPr="00757B90" w:rsidRDefault="00E863C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DE67B57" w14:textId="1397F6DC" w:rsidR="00E863CE" w:rsidRPr="00757B90" w:rsidRDefault="00E863CE" w:rsidP="00434409">
            <w:pPr>
              <w:pStyle w:val="a5"/>
              <w:rPr>
                <w:lang w:eastAsia="en-US"/>
              </w:rPr>
            </w:pPr>
            <w:r w:rsidRPr="00E863CE">
              <w:t xml:space="preserve">Облицовка строительными мелкоштучными материалами </w:t>
            </w:r>
            <w:r w:rsidRPr="00757B90">
              <w:t xml:space="preserve">неметаллических насадных и коренных дымовых труб заводского изготовления для </w:t>
            </w:r>
            <w:r w:rsidRPr="00E863CE">
              <w:t xml:space="preserve">хозяйственно-бытовых печей </w:t>
            </w:r>
          </w:p>
        </w:tc>
      </w:tr>
      <w:tr w:rsidR="00005E59" w:rsidRPr="00757B90" w14:paraId="70BA266A" w14:textId="77777777" w:rsidTr="00005E59">
        <w:trPr>
          <w:trHeight w:val="386"/>
        </w:trPr>
        <w:tc>
          <w:tcPr>
            <w:tcW w:w="2731" w:type="dxa"/>
            <w:vMerge/>
            <w:shd w:val="clear" w:color="auto" w:fill="auto"/>
          </w:tcPr>
          <w:p w14:paraId="0FA22518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A75B553" w14:textId="1327958D" w:rsidR="00005E59" w:rsidRPr="00E863CE" w:rsidRDefault="00005E59" w:rsidP="00434409">
            <w:pPr>
              <w:pStyle w:val="a5"/>
            </w:pPr>
            <w:r w:rsidRPr="00CE010D">
              <w:rPr>
                <w:rFonts w:ascii="Times New Roman" w:eastAsiaTheme="minorHAnsi" w:hAnsi="Times New Roman" w:cs="Times New Roman"/>
                <w:lang w:eastAsia="en-US"/>
              </w:rPr>
              <w:t>Замена отдельных поврежденных строительных мелкоштучных деталей в дымовых трубах</w:t>
            </w:r>
          </w:p>
        </w:tc>
      </w:tr>
      <w:tr w:rsidR="00005E59" w:rsidRPr="00757B90" w14:paraId="10DA8CC7" w14:textId="77777777" w:rsidTr="00005E59">
        <w:trPr>
          <w:trHeight w:val="96"/>
        </w:trPr>
        <w:tc>
          <w:tcPr>
            <w:tcW w:w="2731" w:type="dxa"/>
            <w:vMerge/>
            <w:shd w:val="clear" w:color="auto" w:fill="auto"/>
          </w:tcPr>
          <w:p w14:paraId="3060949D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0432184A" w14:textId="0F746069" w:rsidR="00005E59" w:rsidRPr="00E863CE" w:rsidRDefault="00005E59" w:rsidP="00434409">
            <w:pPr>
              <w:pStyle w:val="a5"/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Укрепление, ремонт конструкций </w:t>
            </w:r>
            <w:r w:rsidRPr="00005E59">
              <w:rPr>
                <w:rFonts w:ascii="Times New Roman" w:eastAsiaTheme="minorHAnsi" w:hAnsi="Times New Roman" w:cs="Times New Roman"/>
                <w:lang w:eastAsia="en-US"/>
              </w:rPr>
              <w:t>дымовых труб</w:t>
            </w:r>
          </w:p>
        </w:tc>
      </w:tr>
      <w:tr w:rsidR="00005E59" w:rsidRPr="00757B90" w14:paraId="4F3FE54B" w14:textId="77777777" w:rsidTr="00005E59">
        <w:trPr>
          <w:trHeight w:val="246"/>
        </w:trPr>
        <w:tc>
          <w:tcPr>
            <w:tcW w:w="2731" w:type="dxa"/>
            <w:vMerge/>
            <w:shd w:val="clear" w:color="auto" w:fill="FFF2CC" w:themeFill="accent4" w:themeFillTint="33"/>
          </w:tcPr>
          <w:p w14:paraId="532A9988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450EA79" w14:textId="48A536BD" w:rsidR="00005E59" w:rsidRPr="00E863CE" w:rsidRDefault="00005E59" w:rsidP="00434409">
            <w:pPr>
              <w:pStyle w:val="a5"/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Заделка трещин раствором в кладке </w:t>
            </w:r>
            <w:r w:rsidRPr="00005E59">
              <w:rPr>
                <w:rFonts w:ascii="Times New Roman" w:eastAsiaTheme="minorHAnsi" w:hAnsi="Times New Roman" w:cs="Times New Roman"/>
                <w:lang w:eastAsia="en-US"/>
              </w:rPr>
              <w:t>дымовых труб</w:t>
            </w:r>
          </w:p>
        </w:tc>
      </w:tr>
      <w:tr w:rsidR="00005E59" w:rsidRPr="00757B90" w14:paraId="7C95DE4F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1D3562BB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24196073" w14:textId="4356D23A" w:rsidR="00005E59" w:rsidRPr="00757B90" w:rsidRDefault="00005E59" w:rsidP="00434409">
            <w:pPr>
              <w:pStyle w:val="a5"/>
              <w:rPr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Уборка рабочего места после окончания проведения строительных работ</w:t>
            </w:r>
          </w:p>
        </w:tc>
      </w:tr>
      <w:tr w:rsidR="00005E59" w:rsidRPr="00757B90" w14:paraId="4485E87F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1C7E884B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3D3F6802" w14:textId="0B9C9185" w:rsidR="00005E59" w:rsidRPr="00757B90" w:rsidRDefault="00005E59" w:rsidP="00434409">
            <w:pPr>
              <w:pStyle w:val="a5"/>
              <w:rPr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 xml:space="preserve">Сдача работ по </w:t>
            </w:r>
            <w:r>
              <w:rPr>
                <w:rFonts w:ascii="Times New Roman" w:hAnsi="Times New Roman" w:cs="Times New Roman"/>
              </w:rPr>
              <w:t>изготовлению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Pr="00E863CE">
              <w:rPr>
                <w:rFonts w:ascii="Times New Roman" w:hAnsi="Times New Roman" w:cs="Times New Roman"/>
              </w:rPr>
              <w:t xml:space="preserve">дымовых труб </w:t>
            </w:r>
            <w:r w:rsidR="009A6E9D">
              <w:rPr>
                <w:rFonts w:ascii="Times New Roman" w:hAnsi="Times New Roman" w:cs="Times New Roman"/>
              </w:rPr>
              <w:t xml:space="preserve">из мелкоштучных кладочных материалов </w:t>
            </w:r>
            <w:r w:rsidRPr="00E863CE">
              <w:rPr>
                <w:rFonts w:ascii="Times New Roman" w:hAnsi="Times New Roman" w:cs="Times New Roman"/>
              </w:rPr>
              <w:t xml:space="preserve">для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Pr="00757B90">
              <w:rPr>
                <w:rFonts w:ascii="Times New Roman" w:hAnsi="Times New Roman" w:cs="Times New Roman"/>
              </w:rPr>
              <w:t xml:space="preserve">ответственному работнику более высокого уровня квалификации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05E59" w:rsidRPr="00757B90" w14:paraId="3189CC02" w14:textId="77777777" w:rsidTr="003E2E6E">
        <w:trPr>
          <w:trHeight w:val="303"/>
        </w:trPr>
        <w:tc>
          <w:tcPr>
            <w:tcW w:w="2731" w:type="dxa"/>
            <w:vMerge/>
            <w:shd w:val="clear" w:color="auto" w:fill="auto"/>
          </w:tcPr>
          <w:p w14:paraId="60352CD2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56893" w14:textId="4BEFF217" w:rsidR="00005E59" w:rsidRPr="00757B90" w:rsidRDefault="00005E59" w:rsidP="00434409">
            <w:pPr>
              <w:pStyle w:val="a5"/>
              <w:rPr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 xml:space="preserve">Своевременное информирование работника более высокого уровня квалификации при выявлении неисправностей, обнаружении дефектов </w:t>
            </w:r>
            <w:r w:rsidRPr="00757B90">
              <w:rPr>
                <w:rFonts w:ascii="Times New Roman" w:hAnsi="Times New Roman" w:cs="Times New Roman"/>
              </w:rPr>
              <w:lastRenderedPageBreak/>
              <w:t>или низкого качества материалов, а также работ, выполненных с отклонением от стандартных условий</w:t>
            </w:r>
            <w:r w:rsidRPr="00757B90">
              <w:rPr>
                <w:rFonts w:cs="Times New Roman"/>
              </w:rPr>
              <w:t xml:space="preserve"> </w:t>
            </w:r>
          </w:p>
        </w:tc>
      </w:tr>
      <w:tr w:rsidR="00005E59" w:rsidRPr="00757B90" w14:paraId="276B97B2" w14:textId="77777777" w:rsidTr="003E2E6E">
        <w:tc>
          <w:tcPr>
            <w:tcW w:w="2731" w:type="dxa"/>
            <w:vMerge w:val="restart"/>
            <w:shd w:val="clear" w:color="auto" w:fill="auto"/>
          </w:tcPr>
          <w:p w14:paraId="544EF518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lastRenderedPageBreak/>
              <w:t>Необходимые умения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741D69AA" w14:textId="60706F4D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>Обустраивать рабочее место для выполнения работ по</w:t>
            </w:r>
            <w:r>
              <w:t xml:space="preserve"> изготовлению</w:t>
            </w:r>
            <w:r w:rsidRPr="00757B90">
              <w:t xml:space="preserve"> </w:t>
            </w:r>
            <w:r w:rsidRPr="00496029">
              <w:t xml:space="preserve">дымовых труб </w:t>
            </w:r>
            <w:r w:rsidR="009A6E9D">
              <w:t xml:space="preserve">из мелкоштучных кладочных материалов </w:t>
            </w:r>
            <w:r w:rsidRPr="00496029">
              <w:t xml:space="preserve">для хозяйственно-бытовых печей </w:t>
            </w:r>
          </w:p>
        </w:tc>
      </w:tr>
      <w:tr w:rsidR="00005E59" w:rsidRPr="00757B90" w14:paraId="58DBF684" w14:textId="77777777" w:rsidTr="003E2E6E">
        <w:tc>
          <w:tcPr>
            <w:tcW w:w="2731" w:type="dxa"/>
            <w:vMerge/>
            <w:shd w:val="clear" w:color="auto" w:fill="auto"/>
          </w:tcPr>
          <w:p w14:paraId="65A741BB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C919A5E" w14:textId="33989FE4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Подбирать инструменты, инвентарь и инвентарные приспособления для проведения работ по </w:t>
            </w:r>
            <w:r>
              <w:t>изготовлению</w:t>
            </w:r>
            <w:r w:rsidRPr="00757B90">
              <w:t xml:space="preserve"> </w:t>
            </w:r>
            <w:r w:rsidRPr="00496029">
              <w:t xml:space="preserve">дымовых труб </w:t>
            </w:r>
            <w:r w:rsidR="009A6E9D">
              <w:t xml:space="preserve">из мелкоштучных кладочных материалов </w:t>
            </w:r>
            <w:r w:rsidRPr="00496029">
              <w:t xml:space="preserve">для хозяйственно-бытовых </w:t>
            </w:r>
            <w:r w:rsidR="00434409">
              <w:t xml:space="preserve">печей </w:t>
            </w:r>
          </w:p>
        </w:tc>
      </w:tr>
      <w:tr w:rsidR="00005E59" w:rsidRPr="00757B90" w14:paraId="023B251B" w14:textId="77777777" w:rsidTr="003E2E6E">
        <w:trPr>
          <w:trHeight w:val="96"/>
        </w:trPr>
        <w:tc>
          <w:tcPr>
            <w:tcW w:w="2731" w:type="dxa"/>
            <w:vMerge/>
            <w:shd w:val="clear" w:color="auto" w:fill="auto"/>
          </w:tcPr>
          <w:p w14:paraId="098D1526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04711B90" w14:textId="1EF0E459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Подбирать и определять исправность средств индивидуальной защиты</w:t>
            </w:r>
            <w:r w:rsidRPr="00757B90">
              <w:t xml:space="preserve"> </w:t>
            </w:r>
            <w:r w:rsidRPr="00757B90">
              <w:rPr>
                <w:rFonts w:eastAsia="Times New Roman"/>
              </w:rPr>
              <w:t xml:space="preserve">для проведения работ по </w:t>
            </w:r>
            <w:r>
              <w:rPr>
                <w:rFonts w:eastAsia="Times New Roman"/>
              </w:rPr>
              <w:t>изготовлению</w:t>
            </w:r>
            <w:r w:rsidRPr="00757B90">
              <w:rPr>
                <w:rFonts w:eastAsia="Times New Roman"/>
              </w:rPr>
              <w:t xml:space="preserve"> </w:t>
            </w:r>
            <w:r w:rsidRPr="00496029">
              <w:rPr>
                <w:rFonts w:eastAsia="Times New Roman"/>
              </w:rPr>
              <w:t xml:space="preserve">дымовых труб </w:t>
            </w:r>
            <w:r w:rsidR="009A6E9D">
              <w:rPr>
                <w:rFonts w:eastAsia="Times New Roman"/>
              </w:rPr>
              <w:t xml:space="preserve">из мелкоштучных кладочных материалов </w:t>
            </w:r>
            <w:r w:rsidRPr="00496029">
              <w:rPr>
                <w:rFonts w:eastAsia="Times New Roman"/>
              </w:rPr>
              <w:t xml:space="preserve">для хозяйственно-бытовых печей </w:t>
            </w:r>
          </w:p>
        </w:tc>
      </w:tr>
      <w:tr w:rsidR="00005E59" w:rsidRPr="00757B90" w14:paraId="41906B47" w14:textId="77777777" w:rsidTr="003E2E6E">
        <w:tc>
          <w:tcPr>
            <w:tcW w:w="2731" w:type="dxa"/>
            <w:vMerge/>
            <w:shd w:val="clear" w:color="auto" w:fill="auto"/>
          </w:tcPr>
          <w:p w14:paraId="320B1C5B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6F4B9498" w14:textId="20769624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Выполнять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>подготовительные и сопутствующие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 xml:space="preserve">мероприятия для производства трубо-печных работ 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005E59" w:rsidRPr="00757B90" w14:paraId="5A9AC181" w14:textId="77777777" w:rsidTr="003E2E6E">
        <w:tc>
          <w:tcPr>
            <w:tcW w:w="2731" w:type="dxa"/>
            <w:vMerge/>
            <w:shd w:val="clear" w:color="auto" w:fill="auto"/>
          </w:tcPr>
          <w:p w14:paraId="5C705789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CDB0D51" w14:textId="21111797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Читать планы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>помещений с привязками очагов к имеющимся системам вентиляции, дымоотводов, дымовых труб и фундаментов</w:t>
            </w:r>
          </w:p>
        </w:tc>
      </w:tr>
      <w:tr w:rsidR="00005E59" w:rsidRPr="00757B90" w14:paraId="6B9649C9" w14:textId="77777777" w:rsidTr="003E2E6E">
        <w:tc>
          <w:tcPr>
            <w:tcW w:w="2731" w:type="dxa"/>
            <w:vMerge/>
            <w:shd w:val="clear" w:color="auto" w:fill="auto"/>
          </w:tcPr>
          <w:p w14:paraId="73C5DBD1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088EDBE3" w14:textId="3D3AAE61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Оформлять планы помещений с привязками очагов к имеющимся системам вентиляции, дымоотводов, дымовых труб и фундаментов</w:t>
            </w:r>
          </w:p>
        </w:tc>
      </w:tr>
      <w:tr w:rsidR="00005E59" w:rsidRPr="00757B90" w14:paraId="197FCE17" w14:textId="77777777" w:rsidTr="003E2E6E">
        <w:tc>
          <w:tcPr>
            <w:tcW w:w="2731" w:type="dxa"/>
            <w:vMerge/>
            <w:shd w:val="clear" w:color="auto" w:fill="auto"/>
          </w:tcPr>
          <w:p w14:paraId="7F99984E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4274E4F1" w14:textId="33598519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Проводить осмотр стен и фундаментов зданий (строений) для сбора сведений об их конструкциях и видах применяемых при строительстве материалов </w:t>
            </w:r>
          </w:p>
        </w:tc>
      </w:tr>
      <w:tr w:rsidR="00005E59" w:rsidRPr="00757B90" w14:paraId="07DAA799" w14:textId="77777777" w:rsidTr="003E2E6E">
        <w:tc>
          <w:tcPr>
            <w:tcW w:w="2731" w:type="dxa"/>
            <w:vMerge/>
            <w:shd w:val="clear" w:color="auto" w:fill="auto"/>
          </w:tcPr>
          <w:p w14:paraId="7C6DFE65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2C55856" w14:textId="1A74DCD6" w:rsidR="00005E59" w:rsidRPr="00577B60" w:rsidRDefault="00005E59" w:rsidP="00434409">
            <w:pPr>
              <w:pStyle w:val="a5"/>
            </w:pPr>
            <w:r>
              <w:t xml:space="preserve">Проводить облицовку </w:t>
            </w:r>
            <w:r w:rsidRPr="000F7A41">
              <w:t>строительны</w:t>
            </w:r>
            <w:r>
              <w:t>ми</w:t>
            </w:r>
            <w:r w:rsidRPr="000F7A41">
              <w:t xml:space="preserve"> мелкоштучны</w:t>
            </w:r>
            <w:r>
              <w:t>ми</w:t>
            </w:r>
            <w:r w:rsidRPr="000F7A41">
              <w:t xml:space="preserve"> материал</w:t>
            </w:r>
            <w:r>
              <w:t>ами</w:t>
            </w:r>
            <w:r w:rsidRPr="000F7A41">
              <w:t xml:space="preserve"> </w:t>
            </w:r>
            <w:r w:rsidRPr="00757B90">
              <w:t xml:space="preserve">металлических дымовых труб и сэндвичей заводского изготовления для </w:t>
            </w:r>
            <w:r w:rsidRPr="00E863CE">
              <w:t xml:space="preserve">хозяйственно-бытовых печей </w:t>
            </w:r>
          </w:p>
        </w:tc>
      </w:tr>
      <w:tr w:rsidR="00005E59" w:rsidRPr="00757B90" w14:paraId="4591C883" w14:textId="77777777" w:rsidTr="00577B60">
        <w:trPr>
          <w:trHeight w:val="756"/>
        </w:trPr>
        <w:tc>
          <w:tcPr>
            <w:tcW w:w="2731" w:type="dxa"/>
            <w:vMerge/>
            <w:shd w:val="clear" w:color="auto" w:fill="auto"/>
          </w:tcPr>
          <w:p w14:paraId="6A5C4F94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7265C70A" w14:textId="1048C18E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577B60">
              <w:t>Проводить облицовку</w:t>
            </w:r>
            <w:r w:rsidRPr="00E863CE">
              <w:t xml:space="preserve"> строительными мелкоштучными материалами </w:t>
            </w:r>
            <w:r w:rsidRPr="00757B90">
              <w:t xml:space="preserve">неметаллических насадных и коренных дымовых труб заводского изготовления для </w:t>
            </w:r>
            <w:r w:rsidRPr="00E863CE">
              <w:t xml:space="preserve">хозяйственно-бытовых печей </w:t>
            </w:r>
          </w:p>
        </w:tc>
      </w:tr>
      <w:tr w:rsidR="00005E59" w:rsidRPr="00757B90" w14:paraId="28710A72" w14:textId="77777777" w:rsidTr="00577B60">
        <w:trPr>
          <w:trHeight w:val="58"/>
        </w:trPr>
        <w:tc>
          <w:tcPr>
            <w:tcW w:w="2731" w:type="dxa"/>
            <w:vMerge/>
            <w:shd w:val="clear" w:color="auto" w:fill="auto"/>
          </w:tcPr>
          <w:p w14:paraId="499CE09F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262194B" w14:textId="34F876FA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Укрепл</w:t>
            </w:r>
            <w:r>
              <w:rPr>
                <w:rFonts w:cs="Times New Roman"/>
              </w:rPr>
              <w:t>ять</w:t>
            </w:r>
            <w:r w:rsidRPr="00757B90">
              <w:rPr>
                <w:rFonts w:cs="Times New Roman"/>
              </w:rPr>
              <w:t xml:space="preserve"> отдельны</w:t>
            </w:r>
            <w:r>
              <w:rPr>
                <w:rFonts w:cs="Times New Roman"/>
              </w:rPr>
              <w:t>е</w:t>
            </w:r>
            <w:r w:rsidRPr="00757B90">
              <w:rPr>
                <w:rFonts w:cs="Times New Roman"/>
              </w:rPr>
              <w:t xml:space="preserve"> элемент</w:t>
            </w:r>
            <w:r>
              <w:rPr>
                <w:rFonts w:cs="Times New Roman"/>
              </w:rPr>
              <w:t>ы</w:t>
            </w:r>
            <w:r w:rsidRPr="00757B90">
              <w:rPr>
                <w:rFonts w:cs="Times New Roman"/>
              </w:rPr>
              <w:t xml:space="preserve"> </w:t>
            </w:r>
            <w:r w:rsidRPr="00577B60">
              <w:rPr>
                <w:rFonts w:cs="Times New Roman"/>
              </w:rPr>
              <w:t xml:space="preserve">дымовых труб </w:t>
            </w:r>
            <w:r w:rsidR="009A6E9D">
              <w:rPr>
                <w:rFonts w:cs="Times New Roman"/>
              </w:rPr>
              <w:t xml:space="preserve">из мелкоштучных кладочных материалов </w:t>
            </w:r>
          </w:p>
        </w:tc>
      </w:tr>
      <w:tr w:rsidR="00005E59" w:rsidRPr="00757B90" w14:paraId="32EA77A6" w14:textId="77777777" w:rsidTr="003E2E6E">
        <w:trPr>
          <w:trHeight w:val="79"/>
        </w:trPr>
        <w:tc>
          <w:tcPr>
            <w:tcW w:w="2731" w:type="dxa"/>
            <w:vMerge/>
            <w:shd w:val="clear" w:color="auto" w:fill="auto"/>
          </w:tcPr>
          <w:p w14:paraId="15AD1F55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D97C843" w14:textId="64DFEC1C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Проводить приёмо-сдаточные печные работы</w:t>
            </w:r>
          </w:p>
        </w:tc>
      </w:tr>
      <w:tr w:rsidR="00005E59" w:rsidRPr="00757B90" w14:paraId="3BCEFC42" w14:textId="77777777" w:rsidTr="003E2E6E">
        <w:tc>
          <w:tcPr>
            <w:tcW w:w="2731" w:type="dxa"/>
            <w:vMerge w:val="restart"/>
          </w:tcPr>
          <w:p w14:paraId="04B98970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5CDA3FD0" w14:textId="418158F6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противопожарного режима в Российской Федерации</w:t>
            </w:r>
          </w:p>
        </w:tc>
      </w:tr>
      <w:tr w:rsidR="00005E59" w:rsidRPr="00757B90" w14:paraId="71AC4358" w14:textId="77777777" w:rsidTr="003E2E6E">
        <w:tc>
          <w:tcPr>
            <w:tcW w:w="2731" w:type="dxa"/>
            <w:vMerge/>
          </w:tcPr>
          <w:p w14:paraId="0EB046D2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B99ADC6" w14:textId="1A3EA0BF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Требования охраны труда и производственной санитарии при проведении строительных работ</w:t>
            </w:r>
          </w:p>
        </w:tc>
      </w:tr>
      <w:tr w:rsidR="00005E59" w:rsidRPr="00757B90" w14:paraId="59D9534F" w14:textId="77777777" w:rsidTr="003E2E6E">
        <w:tc>
          <w:tcPr>
            <w:tcW w:w="2731" w:type="dxa"/>
            <w:vMerge/>
          </w:tcPr>
          <w:p w14:paraId="78A06C92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3D720291" w14:textId="0C59F5CA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Pr="00757B90">
              <w:rPr>
                <w:rFonts w:eastAsia="Times New Roman"/>
              </w:rPr>
              <w:t>и принцип работы инвентаря и инвентарных приспособлений для работ по</w:t>
            </w:r>
            <w:r>
              <w:rPr>
                <w:rFonts w:eastAsia="Times New Roman"/>
              </w:rPr>
              <w:t xml:space="preserve"> изготовлению</w:t>
            </w:r>
            <w:r w:rsidRPr="00757B90">
              <w:rPr>
                <w:rFonts w:eastAsia="Times New Roman"/>
              </w:rPr>
              <w:t xml:space="preserve"> конструкций для движения воздуха и удаления дымовых газов для хозяйственно-бытовых печей</w:t>
            </w:r>
          </w:p>
        </w:tc>
      </w:tr>
      <w:tr w:rsidR="00005E59" w:rsidRPr="00757B90" w14:paraId="16A2F129" w14:textId="77777777" w:rsidTr="003E2E6E">
        <w:tc>
          <w:tcPr>
            <w:tcW w:w="2731" w:type="dxa"/>
            <w:vMerge/>
          </w:tcPr>
          <w:p w14:paraId="015DE75A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0A811F85" w14:textId="183C31C8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Pr="00757B90">
              <w:rPr>
                <w:rFonts w:eastAsia="Times New Roman"/>
              </w:rPr>
              <w:t xml:space="preserve">и принцип работы ручного и механизированного инструмента </w:t>
            </w:r>
          </w:p>
        </w:tc>
      </w:tr>
      <w:tr w:rsidR="00005E59" w:rsidRPr="00757B90" w14:paraId="60D37B3D" w14:textId="77777777" w:rsidTr="003E2E6E">
        <w:trPr>
          <w:trHeight w:val="70"/>
        </w:trPr>
        <w:tc>
          <w:tcPr>
            <w:tcW w:w="2731" w:type="dxa"/>
            <w:vMerge/>
          </w:tcPr>
          <w:p w14:paraId="040A6796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E348B5F" w14:textId="723702EC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Основные виды материалов, применяемых при производстве работ</w:t>
            </w:r>
            <w:r w:rsidRPr="00757B90">
              <w:t xml:space="preserve"> по</w:t>
            </w:r>
            <w:r>
              <w:t xml:space="preserve"> изготовлению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>конструкций для движения воздуха и удаления дымовых газов для хозяйственно-бытовых печей</w:t>
            </w:r>
          </w:p>
        </w:tc>
      </w:tr>
      <w:tr w:rsidR="00005E59" w:rsidRPr="00757B90" w14:paraId="1AC6D7C3" w14:textId="77777777" w:rsidTr="003E2E6E">
        <w:tc>
          <w:tcPr>
            <w:tcW w:w="2731" w:type="dxa"/>
            <w:vMerge/>
          </w:tcPr>
          <w:p w14:paraId="2C2BAC70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22831B9B" w14:textId="49776130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Виды и технологии устройства конструкций для движения воздуха и удаления дымовых газов для хозяйственно-бытовых печей</w:t>
            </w:r>
          </w:p>
        </w:tc>
      </w:tr>
      <w:tr w:rsidR="00005E59" w:rsidRPr="00757B90" w14:paraId="4887BC86" w14:textId="77777777" w:rsidTr="003E2E6E">
        <w:tc>
          <w:tcPr>
            <w:tcW w:w="2731" w:type="dxa"/>
            <w:vMerge/>
          </w:tcPr>
          <w:p w14:paraId="59500E22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6F3B1454" w14:textId="689E1092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Рабочие операции устройства конструкций для движения воздуха и удаления дымовых газов для хозяйственно-бытовых печей</w:t>
            </w:r>
          </w:p>
        </w:tc>
      </w:tr>
      <w:tr w:rsidR="00005E59" w:rsidRPr="00757B90" w14:paraId="1839FF7B" w14:textId="77777777" w:rsidTr="003E2E6E">
        <w:tc>
          <w:tcPr>
            <w:tcW w:w="2731" w:type="dxa"/>
            <w:vMerge/>
          </w:tcPr>
          <w:p w14:paraId="1A582AA3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43686D68" w14:textId="12EEA40F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Виды брака материалов и способы их выявления </w:t>
            </w:r>
          </w:p>
        </w:tc>
      </w:tr>
      <w:tr w:rsidR="00005E59" w:rsidRPr="00757B90" w14:paraId="22BA65F8" w14:textId="77777777" w:rsidTr="003E2E6E">
        <w:trPr>
          <w:trHeight w:val="70"/>
        </w:trPr>
        <w:tc>
          <w:tcPr>
            <w:tcW w:w="2731" w:type="dxa"/>
            <w:vMerge/>
          </w:tcPr>
          <w:p w14:paraId="040ADD37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2FD53E0E" w14:textId="5EAF2763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Профессиональную терминологию в области трубо-печных работ</w:t>
            </w:r>
          </w:p>
        </w:tc>
      </w:tr>
      <w:tr w:rsidR="00005E59" w:rsidRPr="00757B90" w14:paraId="37367CEE" w14:textId="77777777" w:rsidTr="003E2E6E">
        <w:trPr>
          <w:trHeight w:val="70"/>
        </w:trPr>
        <w:tc>
          <w:tcPr>
            <w:tcW w:w="2731" w:type="dxa"/>
            <w:vMerge/>
          </w:tcPr>
          <w:p w14:paraId="63E6AE7D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23C0D19F" w14:textId="3E65A4A4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использования вентиляционных, газовых и дымовых каналов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 xml:space="preserve">для хозяйственно-бытовых печей </w:t>
            </w:r>
          </w:p>
        </w:tc>
      </w:tr>
      <w:tr w:rsidR="00005E59" w:rsidRPr="00757B90" w14:paraId="1DE88051" w14:textId="77777777" w:rsidTr="003E2E6E">
        <w:trPr>
          <w:trHeight w:val="168"/>
        </w:trPr>
        <w:tc>
          <w:tcPr>
            <w:tcW w:w="2731" w:type="dxa"/>
            <w:vMerge/>
          </w:tcPr>
          <w:p w14:paraId="40638AD5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45D1D516" w14:textId="25BBD109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Технология устройства неметаллических насадных и коренных </w:t>
            </w:r>
            <w:r w:rsidRPr="00757B90">
              <w:lastRenderedPageBreak/>
              <w:t>дымовых труб заводского изготовления</w:t>
            </w:r>
          </w:p>
        </w:tc>
      </w:tr>
      <w:tr w:rsidR="00005E59" w:rsidRPr="00757B90" w14:paraId="6FA8AAE2" w14:textId="77777777" w:rsidTr="003E2E6E">
        <w:trPr>
          <w:trHeight w:val="168"/>
        </w:trPr>
        <w:tc>
          <w:tcPr>
            <w:tcW w:w="2731" w:type="dxa"/>
            <w:vMerge/>
          </w:tcPr>
          <w:p w14:paraId="0249B8FA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614A04D8" w14:textId="314F1C5D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>Технология</w:t>
            </w:r>
            <w:r w:rsidRPr="00757B90">
              <w:rPr>
                <w:rFonts w:cs="Times New Roman"/>
              </w:rPr>
              <w:t xml:space="preserve"> кладки блочных дымовых труб в съемной опалубке</w:t>
            </w:r>
            <w:r w:rsidRPr="00757B90">
              <w:t xml:space="preserve"> </w:t>
            </w:r>
            <w:r w:rsidRPr="00757B90">
              <w:rPr>
                <w:rFonts w:cs="Times New Roman"/>
              </w:rPr>
              <w:t xml:space="preserve">для хозяйственно-бытовых печей </w:t>
            </w:r>
          </w:p>
        </w:tc>
      </w:tr>
      <w:tr w:rsidR="00005E59" w:rsidRPr="00757B90" w14:paraId="04001978" w14:textId="77777777" w:rsidTr="003E2E6E">
        <w:trPr>
          <w:trHeight w:val="168"/>
        </w:trPr>
        <w:tc>
          <w:tcPr>
            <w:tcW w:w="2731" w:type="dxa"/>
            <w:vMerge/>
          </w:tcPr>
          <w:p w14:paraId="34B09DD5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76A3C66C" w14:textId="42FFEA4F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>Технология устройства металлических дымовых труб и сэндвичей для хозяйственно-бытовых печей</w:t>
            </w:r>
          </w:p>
        </w:tc>
      </w:tr>
      <w:tr w:rsidR="00005E59" w:rsidRPr="00757B90" w14:paraId="323D87D3" w14:textId="77777777" w:rsidTr="003E2E6E">
        <w:trPr>
          <w:trHeight w:val="168"/>
        </w:trPr>
        <w:tc>
          <w:tcPr>
            <w:tcW w:w="2731" w:type="dxa"/>
            <w:vMerge/>
          </w:tcPr>
          <w:p w14:paraId="12DDCA5E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61A92D59" w14:textId="6ECCC053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Технология устройства усилителей расхода дыма для хозяйственно-бытовых печей </w:t>
            </w:r>
          </w:p>
        </w:tc>
      </w:tr>
      <w:tr w:rsidR="00005E59" w:rsidRPr="00757B90" w14:paraId="4871A5E2" w14:textId="77777777" w:rsidTr="003E2E6E">
        <w:trPr>
          <w:trHeight w:val="168"/>
        </w:trPr>
        <w:tc>
          <w:tcPr>
            <w:tcW w:w="2731" w:type="dxa"/>
            <w:vMerge/>
          </w:tcPr>
          <w:p w14:paraId="7D9070FB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B4A64" w14:textId="3FFB1202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>Технология</w:t>
            </w:r>
            <w:r w:rsidRPr="00757B90">
              <w:rPr>
                <w:rFonts w:cs="Times New Roman"/>
              </w:rPr>
              <w:t xml:space="preserve"> </w:t>
            </w:r>
            <w:r w:rsidRPr="00757B90">
              <w:t>устройства</w:t>
            </w:r>
            <w:r w:rsidRPr="00757B90">
              <w:rPr>
                <w:rFonts w:cs="Times New Roman"/>
              </w:rPr>
              <w:t xml:space="preserve"> и</w:t>
            </w:r>
            <w:r w:rsidRPr="00757B90">
              <w:t xml:space="preserve"> встраивания </w:t>
            </w:r>
            <w:r w:rsidRPr="00757B90">
              <w:rPr>
                <w:rFonts w:cs="Times New Roman"/>
              </w:rPr>
              <w:t>дымосборников</w:t>
            </w:r>
            <w:r w:rsidRPr="00757B90">
              <w:t xml:space="preserve"> в блочную и кирпичную кладку для хозяйственно-бытовых печей</w:t>
            </w:r>
          </w:p>
        </w:tc>
      </w:tr>
      <w:tr w:rsidR="00005E59" w:rsidRPr="00757B90" w14:paraId="42FBFAF7" w14:textId="77777777" w:rsidTr="003E2E6E">
        <w:trPr>
          <w:trHeight w:val="79"/>
        </w:trPr>
        <w:tc>
          <w:tcPr>
            <w:tcW w:w="2731" w:type="dxa"/>
            <w:vMerge/>
          </w:tcPr>
          <w:p w14:paraId="4AF5BAD9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00DF850" w14:textId="348F003C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>Технология</w:t>
            </w:r>
            <w:r w:rsidRPr="00757B90">
              <w:rPr>
                <w:rFonts w:cs="Times New Roman"/>
              </w:rPr>
              <w:t xml:space="preserve"> изготовления сборных опорных балок и консолей</w:t>
            </w:r>
            <w:r w:rsidRPr="00757B90">
              <w:t xml:space="preserve"> </w:t>
            </w:r>
            <w:r w:rsidRPr="00757B90">
              <w:rPr>
                <w:rFonts w:cs="Times New Roman"/>
              </w:rPr>
              <w:t>для систем вентиляции, дымоотводов и дымовых труб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05E59" w:rsidRPr="00757B90" w14:paraId="00499605" w14:textId="77777777" w:rsidTr="008D798B">
        <w:trPr>
          <w:trHeight w:val="131"/>
        </w:trPr>
        <w:tc>
          <w:tcPr>
            <w:tcW w:w="2731" w:type="dxa"/>
          </w:tcPr>
          <w:p w14:paraId="15E6A43C" w14:textId="77777777" w:rsidR="00005E59" w:rsidRPr="00757B90" w:rsidRDefault="00005E59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63" w:type="dxa"/>
          </w:tcPr>
          <w:p w14:paraId="4C374B1E" w14:textId="77777777" w:rsidR="00005E59" w:rsidRPr="00757B90" w:rsidRDefault="00005E5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220CE24F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p w14:paraId="6352B5C8" w14:textId="77777777" w:rsidR="00B65955" w:rsidRPr="00757B90" w:rsidRDefault="00B65955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3.3.5. Трудовая функция</w:t>
      </w:r>
    </w:p>
    <w:p w14:paraId="7714B403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06C0BD56" w14:textId="77777777" w:rsidTr="00A72034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AC8AE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1A324" w14:textId="523626D2" w:rsidR="00B65955" w:rsidRPr="00757B90" w:rsidRDefault="00CE0205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CE0205">
              <w:rPr>
                <w:rFonts w:ascii="Times New Roman" w:hAnsi="Times New Roman" w:cs="Times New Roman"/>
              </w:rPr>
              <w:t xml:space="preserve">Подвешивание дымоходов при ремонте, реконструкции дымоходов и хозяйственно-бытовых печей 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DC4D28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D065" w14:textId="67687115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С/0</w:t>
            </w:r>
            <w:r w:rsidR="0067587F" w:rsidRPr="00757B90">
              <w:rPr>
                <w:rFonts w:ascii="Times New Roman" w:hAnsi="Times New Roman" w:cs="Times New Roman"/>
                <w:lang w:val="en-US"/>
              </w:rPr>
              <w:t>5</w:t>
            </w:r>
            <w:r w:rsidRPr="00757B90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2AFAABA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357B1D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4</w:t>
            </w:r>
          </w:p>
        </w:tc>
      </w:tr>
    </w:tbl>
    <w:p w14:paraId="2B2C4FC1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757B90" w:rsidRPr="00757B90" w14:paraId="74DB6244" w14:textId="77777777" w:rsidTr="008D798B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6BD7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1F0F2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4596" w14:textId="77777777" w:rsidR="00B65955" w:rsidRPr="00757B90" w:rsidRDefault="00B6595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64E2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AA0053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B65955" w:rsidRPr="00757B90" w14:paraId="6DD68E55" w14:textId="77777777" w:rsidTr="008D798B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55BD0C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423007" w14:textId="77777777" w:rsidR="00B65955" w:rsidRPr="00757B90" w:rsidRDefault="00B65955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395F01" w14:textId="77777777" w:rsidR="00B65955" w:rsidRPr="00757B90" w:rsidRDefault="00B6595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0FE5067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5F4B40" w14:textId="77777777" w:rsidR="00B65955" w:rsidRPr="00757B90" w:rsidRDefault="00B6595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5B1F3E4A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tbl>
      <w:tblPr>
        <w:tblW w:w="102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63"/>
      </w:tblGrid>
      <w:tr w:rsidR="00757B90" w:rsidRPr="00757B90" w14:paraId="70EB87AF" w14:textId="77777777" w:rsidTr="003E2E6E">
        <w:tc>
          <w:tcPr>
            <w:tcW w:w="2731" w:type="dxa"/>
            <w:vMerge w:val="restart"/>
            <w:shd w:val="clear" w:color="auto" w:fill="auto"/>
          </w:tcPr>
          <w:p w14:paraId="58A5723A" w14:textId="77777777" w:rsidR="00C474D0" w:rsidRPr="00757B90" w:rsidRDefault="00C474D0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5E1BF0A3" w14:textId="45B4AC2F" w:rsidR="00C474D0" w:rsidRPr="00757B90" w:rsidRDefault="00C474D0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Получение задания на подвешивание </w:t>
            </w:r>
            <w:r w:rsidR="004748C3" w:rsidRPr="004748C3">
              <w:rPr>
                <w:rFonts w:ascii="Times New Roman" w:hAnsi="Times New Roman" w:cs="Times New Roman"/>
              </w:rPr>
              <w:t xml:space="preserve">дымоходов при ремонте, реконструкции дымоходов и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</w:p>
        </w:tc>
      </w:tr>
      <w:tr w:rsidR="00757B90" w:rsidRPr="00757B90" w14:paraId="24810BE4" w14:textId="77777777" w:rsidTr="003E2E6E">
        <w:tc>
          <w:tcPr>
            <w:tcW w:w="2731" w:type="dxa"/>
            <w:vMerge/>
            <w:shd w:val="clear" w:color="auto" w:fill="auto"/>
          </w:tcPr>
          <w:p w14:paraId="16C1490D" w14:textId="77777777" w:rsidR="00656681" w:rsidRPr="00757B90" w:rsidRDefault="0065668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01C3099" w14:textId="54ED4D7A" w:rsidR="00656681" w:rsidRPr="00757B90" w:rsidRDefault="0065668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Проведение осмотр</w:t>
            </w:r>
            <w:r w:rsidR="004748C3">
              <w:rPr>
                <w:rFonts w:eastAsia="Times New Roman"/>
              </w:rPr>
              <w:t>ов</w:t>
            </w:r>
            <w:r w:rsidRPr="00757B90">
              <w:rPr>
                <w:rFonts w:eastAsia="Times New Roman"/>
              </w:rPr>
              <w:t xml:space="preserve"> дымоход</w:t>
            </w:r>
            <w:r w:rsidR="004748C3">
              <w:rPr>
                <w:rFonts w:eastAsia="Times New Roman"/>
              </w:rPr>
              <w:t>ов</w:t>
            </w:r>
            <w:r w:rsidRPr="00757B90">
              <w:rPr>
                <w:rFonts w:eastAsia="Times New Roman"/>
              </w:rPr>
              <w:t>, подлежащ</w:t>
            </w:r>
            <w:r w:rsidR="004748C3">
              <w:rPr>
                <w:rFonts w:eastAsia="Times New Roman"/>
              </w:rPr>
              <w:t>их</w:t>
            </w:r>
            <w:r w:rsidRPr="00757B90">
              <w:rPr>
                <w:rFonts w:eastAsia="Times New Roman"/>
              </w:rPr>
              <w:t xml:space="preserve"> подвешиванию, с целью определения </w:t>
            </w:r>
            <w:r w:rsidR="004748C3">
              <w:rPr>
                <w:rFonts w:eastAsia="Times New Roman"/>
              </w:rPr>
              <w:t xml:space="preserve">возможных </w:t>
            </w:r>
            <w:r w:rsidRPr="00757B90">
              <w:rPr>
                <w:rFonts w:eastAsia="Times New Roman"/>
              </w:rPr>
              <w:t>дефектов</w:t>
            </w:r>
          </w:p>
        </w:tc>
      </w:tr>
      <w:tr w:rsidR="00757B90" w:rsidRPr="00757B90" w14:paraId="41D1AAE7" w14:textId="77777777" w:rsidTr="003E2E6E">
        <w:tc>
          <w:tcPr>
            <w:tcW w:w="2731" w:type="dxa"/>
            <w:vMerge/>
            <w:shd w:val="clear" w:color="auto" w:fill="auto"/>
          </w:tcPr>
          <w:p w14:paraId="05B1E70C" w14:textId="77777777" w:rsidR="00656681" w:rsidRPr="00757B90" w:rsidRDefault="0065668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7A33" w14:textId="2EC2304A" w:rsidR="00656681" w:rsidRPr="00757B90" w:rsidRDefault="00656681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eastAsia="Times New Roman"/>
              </w:rPr>
              <w:t>Проведение осмотра</w:t>
            </w:r>
            <w:r w:rsidRPr="00757B90">
              <w:t xml:space="preserve"> </w:t>
            </w:r>
            <w:r w:rsidRPr="00757B90">
              <w:rPr>
                <w:rFonts w:eastAsia="Times New Roman"/>
              </w:rPr>
              <w:t>перекрытий и стен здания (строения) в месте прохода ствола дымохода</w:t>
            </w:r>
          </w:p>
        </w:tc>
      </w:tr>
      <w:tr w:rsidR="00757B90" w:rsidRPr="00757B90" w14:paraId="3E7D180E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2396387C" w14:textId="77777777" w:rsidR="00656681" w:rsidRPr="00757B90" w:rsidRDefault="0065668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01BB59" w14:textId="3611486C" w:rsidR="00656681" w:rsidRPr="00757B90" w:rsidRDefault="00656681" w:rsidP="00434409">
            <w:pPr>
              <w:pStyle w:val="a5"/>
              <w:rPr>
                <w:lang w:eastAsia="en-US"/>
              </w:rPr>
            </w:pPr>
            <w:r w:rsidRPr="00757B90">
              <w:rPr>
                <w:rFonts w:eastAsia="Times New Roman"/>
              </w:rPr>
              <w:t>Подготовка предложений о проведении дополнительн</w:t>
            </w:r>
            <w:r w:rsidR="004748C3">
              <w:rPr>
                <w:rFonts w:eastAsia="Times New Roman"/>
              </w:rPr>
              <w:t>ых</w:t>
            </w:r>
            <w:r w:rsidRPr="00757B90">
              <w:rPr>
                <w:rFonts w:eastAsia="Times New Roman"/>
              </w:rPr>
              <w:t xml:space="preserve"> усилени</w:t>
            </w:r>
            <w:r w:rsidR="004748C3">
              <w:rPr>
                <w:rFonts w:eastAsia="Times New Roman"/>
              </w:rPr>
              <w:t>й</w:t>
            </w:r>
            <w:r w:rsidRPr="00757B90">
              <w:rPr>
                <w:rFonts w:eastAsia="Times New Roman"/>
              </w:rPr>
              <w:t xml:space="preserve"> перекрытий или стен здания (строения) в мест</w:t>
            </w:r>
            <w:r w:rsidR="004748C3">
              <w:rPr>
                <w:rFonts w:eastAsia="Times New Roman"/>
              </w:rPr>
              <w:t>ах</w:t>
            </w:r>
            <w:r w:rsidRPr="00757B90">
              <w:rPr>
                <w:rFonts w:eastAsia="Times New Roman"/>
              </w:rPr>
              <w:t xml:space="preserve"> прохода ствол</w:t>
            </w:r>
            <w:r w:rsidR="004748C3">
              <w:rPr>
                <w:rFonts w:eastAsia="Times New Roman"/>
              </w:rPr>
              <w:t>ов</w:t>
            </w:r>
            <w:r w:rsidRPr="00757B90">
              <w:rPr>
                <w:rFonts w:eastAsia="Times New Roman"/>
              </w:rPr>
              <w:t xml:space="preserve"> дымоход</w:t>
            </w:r>
            <w:r w:rsidR="004748C3">
              <w:rPr>
                <w:rFonts w:eastAsia="Times New Roman"/>
              </w:rPr>
              <w:t>ов</w:t>
            </w:r>
          </w:p>
        </w:tc>
      </w:tr>
      <w:tr w:rsidR="00757B90" w:rsidRPr="00757B90" w14:paraId="2121B1B3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2F56AE24" w14:textId="77777777" w:rsidR="00656681" w:rsidRPr="00757B90" w:rsidRDefault="0065668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B637239" w14:textId="7230BDE5" w:rsidR="00656681" w:rsidRPr="00757B90" w:rsidRDefault="00656681" w:rsidP="00434409">
            <w:pPr>
              <w:pStyle w:val="a5"/>
              <w:rPr>
                <w:lang w:eastAsia="en-US"/>
              </w:rPr>
            </w:pPr>
            <w:r w:rsidRPr="00757B90">
              <w:rPr>
                <w:rFonts w:eastAsia="Times New Roman"/>
              </w:rPr>
              <w:t>Графическое оформление чертеж</w:t>
            </w:r>
            <w:r w:rsidR="004748C3">
              <w:rPr>
                <w:rFonts w:eastAsia="Times New Roman"/>
              </w:rPr>
              <w:t>ей</w:t>
            </w:r>
            <w:r w:rsidRPr="00757B90">
              <w:rPr>
                <w:rFonts w:eastAsia="Times New Roman"/>
              </w:rPr>
              <w:t xml:space="preserve"> (эскиз</w:t>
            </w:r>
            <w:r w:rsidR="004748C3">
              <w:rPr>
                <w:rFonts w:eastAsia="Times New Roman"/>
              </w:rPr>
              <w:t>ов</w:t>
            </w:r>
            <w:r w:rsidRPr="00757B90">
              <w:rPr>
                <w:rFonts w:eastAsia="Times New Roman"/>
              </w:rPr>
              <w:t>, схем) дымоход</w:t>
            </w:r>
            <w:r w:rsidR="004748C3">
              <w:rPr>
                <w:rFonts w:eastAsia="Times New Roman"/>
              </w:rPr>
              <w:t>ов</w:t>
            </w:r>
            <w:r w:rsidRPr="00757B90">
              <w:rPr>
                <w:rFonts w:eastAsia="Times New Roman"/>
              </w:rPr>
              <w:t xml:space="preserve"> с указанием мест </w:t>
            </w:r>
            <w:r w:rsidR="007C47E6" w:rsidRPr="00757B90">
              <w:rPr>
                <w:rFonts w:eastAsia="Times New Roman"/>
              </w:rPr>
              <w:t xml:space="preserve">восстановления </w:t>
            </w:r>
            <w:r w:rsidR="004748C3">
              <w:rPr>
                <w:rFonts w:eastAsia="Times New Roman"/>
              </w:rPr>
              <w:t>отдельных строительных мелкоштучных изделий</w:t>
            </w:r>
            <w:r w:rsidR="007C47E6" w:rsidRPr="00757B90">
              <w:rPr>
                <w:rFonts w:eastAsia="Times New Roman"/>
              </w:rPr>
              <w:t xml:space="preserve">, </w:t>
            </w:r>
            <w:r w:rsidR="00781A14" w:rsidRPr="00757B90">
              <w:rPr>
                <w:rFonts w:eastAsia="Times New Roman"/>
              </w:rPr>
              <w:t>расположения опорных стоек</w:t>
            </w:r>
            <w:r w:rsidR="007C47E6" w:rsidRPr="00757B90">
              <w:rPr>
                <w:rFonts w:eastAsia="Times New Roman"/>
              </w:rPr>
              <w:t xml:space="preserve"> и </w:t>
            </w:r>
            <w:r w:rsidR="00A21097">
              <w:rPr>
                <w:rFonts w:eastAsia="Times New Roman"/>
              </w:rPr>
              <w:t xml:space="preserve">мест </w:t>
            </w:r>
            <w:r w:rsidR="007C47E6" w:rsidRPr="00757B90">
              <w:rPr>
                <w:rFonts w:eastAsia="Times New Roman"/>
              </w:rPr>
              <w:t xml:space="preserve">стыковки </w:t>
            </w:r>
            <w:r w:rsidR="00A21097">
              <w:rPr>
                <w:rFonts w:eastAsia="Times New Roman"/>
              </w:rPr>
              <w:t xml:space="preserve">подвешиваемых дымоходов </w:t>
            </w:r>
            <w:r w:rsidR="007C47E6" w:rsidRPr="00757B90">
              <w:rPr>
                <w:rFonts w:eastAsia="Times New Roman"/>
              </w:rPr>
              <w:t>с дымоход</w:t>
            </w:r>
            <w:r w:rsidR="00A21097">
              <w:rPr>
                <w:rFonts w:eastAsia="Times New Roman"/>
              </w:rPr>
              <w:t>ами</w:t>
            </w:r>
            <w:r w:rsidRPr="00757B90">
              <w:rPr>
                <w:rFonts w:eastAsia="Times New Roman"/>
              </w:rPr>
              <w:t xml:space="preserve"> </w:t>
            </w:r>
            <w:r w:rsidR="007C47E6" w:rsidRPr="00757B90">
              <w:rPr>
                <w:rFonts w:eastAsia="Times New Roman"/>
              </w:rPr>
              <w:t>хозяйственно-бытов</w:t>
            </w:r>
            <w:r w:rsidR="00A21097">
              <w:rPr>
                <w:rFonts w:eastAsia="Times New Roman"/>
              </w:rPr>
              <w:t>ых</w:t>
            </w:r>
            <w:r w:rsidR="007C47E6" w:rsidRPr="00757B90">
              <w:rPr>
                <w:rFonts w:eastAsia="Times New Roman"/>
              </w:rPr>
              <w:t xml:space="preserve"> печ</w:t>
            </w:r>
            <w:r w:rsidR="00A21097">
              <w:rPr>
                <w:rFonts w:eastAsia="Times New Roman"/>
              </w:rPr>
              <w:t xml:space="preserve">ей </w:t>
            </w:r>
          </w:p>
        </w:tc>
      </w:tr>
      <w:tr w:rsidR="00757B90" w:rsidRPr="00757B90" w14:paraId="3CD30645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24AAF453" w14:textId="77777777" w:rsidR="00656681" w:rsidRPr="00757B90" w:rsidRDefault="0065668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4D6BD4E4" w14:textId="6F465AA1" w:rsidR="00656681" w:rsidRPr="00757B90" w:rsidRDefault="00656681" w:rsidP="00434409">
            <w:pPr>
              <w:pStyle w:val="a5"/>
              <w:rPr>
                <w:lang w:eastAsia="en-US"/>
              </w:rPr>
            </w:pPr>
            <w:r w:rsidRPr="00757B90">
              <w:rPr>
                <w:rFonts w:eastAsia="Times New Roman"/>
              </w:rPr>
              <w:t>Организация выполнения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>подготовительных и сопутствующих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 xml:space="preserve">мероприятий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Pr="00757B90">
              <w:rPr>
                <w:rFonts w:eastAsia="Times New Roman"/>
              </w:rPr>
              <w:t xml:space="preserve"> </w:t>
            </w:r>
          </w:p>
        </w:tc>
      </w:tr>
      <w:tr w:rsidR="00757B90" w:rsidRPr="00757B90" w14:paraId="2478F874" w14:textId="77777777" w:rsidTr="003E2E6E">
        <w:trPr>
          <w:trHeight w:val="699"/>
        </w:trPr>
        <w:tc>
          <w:tcPr>
            <w:tcW w:w="2731" w:type="dxa"/>
            <w:vMerge/>
            <w:shd w:val="clear" w:color="auto" w:fill="auto"/>
          </w:tcPr>
          <w:p w14:paraId="06A45DEF" w14:textId="77777777" w:rsidR="00C6701F" w:rsidRPr="00757B90" w:rsidRDefault="00C6701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6AB45DA2" w14:textId="11EA12C9" w:rsidR="00C6701F" w:rsidRPr="00757B90" w:rsidRDefault="00C6701F" w:rsidP="00434409">
            <w:pPr>
              <w:pStyle w:val="a5"/>
              <w:rPr>
                <w:lang w:eastAsia="en-US"/>
              </w:rPr>
            </w:pPr>
            <w:r w:rsidRPr="00757B90">
              <w:t>Подбор и определение исправности инструмента, средств индивидуальной защиты для проведения работ по подвешиванию дымоход</w:t>
            </w:r>
            <w:r w:rsidR="00A21097">
              <w:t>ов</w:t>
            </w:r>
          </w:p>
        </w:tc>
      </w:tr>
      <w:tr w:rsidR="00757B90" w:rsidRPr="00757B90" w14:paraId="6FC8D7CA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192C9F22" w14:textId="77777777" w:rsidR="00656681" w:rsidRPr="00757B90" w:rsidRDefault="0065668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FE1AD79" w14:textId="76A3CC13" w:rsidR="00656681" w:rsidRPr="00757B90" w:rsidRDefault="00656681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ascii="Times New Roman" w:hAnsi="Times New Roman" w:cs="Times New Roman"/>
              </w:rPr>
              <w:t>Изготовление схем организации рабочего места при подвешивании дымоход</w:t>
            </w:r>
            <w:r w:rsidR="00A21097">
              <w:rPr>
                <w:rFonts w:ascii="Times New Roman" w:hAnsi="Times New Roman" w:cs="Times New Roman"/>
              </w:rPr>
              <w:t>ов</w:t>
            </w:r>
          </w:p>
        </w:tc>
      </w:tr>
      <w:tr w:rsidR="00757B90" w:rsidRPr="00757B90" w14:paraId="079A9763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3D37D6BD" w14:textId="77777777" w:rsidR="00656681" w:rsidRPr="00757B90" w:rsidRDefault="0065668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235DE37" w14:textId="12477135" w:rsidR="00656681" w:rsidRPr="00757B90" w:rsidRDefault="00C01BE8" w:rsidP="00434409">
            <w:pPr>
              <w:pStyle w:val="a5"/>
              <w:rPr>
                <w:rFonts w:eastAsia="Times New Roman"/>
              </w:rPr>
            </w:pPr>
            <w:r>
              <w:t xml:space="preserve">Обустройство рабочего места </w:t>
            </w:r>
            <w:r w:rsidR="00656681" w:rsidRPr="00757B90">
              <w:t xml:space="preserve">для выполнения работ по </w:t>
            </w:r>
            <w:r w:rsidR="00A21097" w:rsidRPr="00A21097">
              <w:t xml:space="preserve">подвешиванию дымоходов </w:t>
            </w:r>
            <w:r w:rsidR="00656681" w:rsidRPr="00757B90">
              <w:t>с учетом мест размещения очаг</w:t>
            </w:r>
            <w:r w:rsidR="00A21097">
              <w:t>ов</w:t>
            </w:r>
          </w:p>
        </w:tc>
      </w:tr>
      <w:tr w:rsidR="00757B90" w:rsidRPr="00757B90" w14:paraId="3F00CE5B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1DB72417" w14:textId="77777777" w:rsidR="00656681" w:rsidRPr="00757B90" w:rsidRDefault="0065668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5F04E84" w14:textId="69282DAF" w:rsidR="00656681" w:rsidRPr="00757B90" w:rsidRDefault="00B048CA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>Фи</w:t>
            </w:r>
            <w:r w:rsidR="003B1659" w:rsidRPr="00757B90">
              <w:rPr>
                <w:rFonts w:eastAsia="Times New Roman"/>
              </w:rPr>
              <w:t>ксация верхн</w:t>
            </w:r>
            <w:r w:rsidR="00B32F07">
              <w:rPr>
                <w:rFonts w:eastAsia="Times New Roman"/>
              </w:rPr>
              <w:t>их</w:t>
            </w:r>
            <w:r w:rsidR="003B1659" w:rsidRPr="00757B90">
              <w:rPr>
                <w:rFonts w:eastAsia="Times New Roman"/>
              </w:rPr>
              <w:t xml:space="preserve"> ствол</w:t>
            </w:r>
            <w:r w:rsidR="00B32F07">
              <w:rPr>
                <w:rFonts w:eastAsia="Times New Roman"/>
              </w:rPr>
              <w:t>ов</w:t>
            </w:r>
            <w:r w:rsidR="003B1659" w:rsidRPr="00757B90">
              <w:rPr>
                <w:rFonts w:eastAsia="Times New Roman"/>
              </w:rPr>
              <w:t xml:space="preserve"> дымоход</w:t>
            </w:r>
            <w:r w:rsidR="00B32F07">
              <w:rPr>
                <w:rFonts w:eastAsia="Times New Roman"/>
              </w:rPr>
              <w:t>ов</w:t>
            </w:r>
            <w:r w:rsidR="003B1659" w:rsidRPr="00757B90">
              <w:rPr>
                <w:rFonts w:eastAsia="Times New Roman"/>
              </w:rPr>
              <w:t xml:space="preserve"> с помощью </w:t>
            </w:r>
            <w:r w:rsidR="00AD5527" w:rsidRPr="00757B90">
              <w:rPr>
                <w:rFonts w:eastAsia="Times New Roman"/>
              </w:rPr>
              <w:t xml:space="preserve">надежных </w:t>
            </w:r>
            <w:r w:rsidR="00AD5527" w:rsidRPr="00757B90">
              <w:rPr>
                <w:rFonts w:eastAsia="Times New Roman"/>
              </w:rPr>
              <w:lastRenderedPageBreak/>
              <w:t xml:space="preserve">конструкций </w:t>
            </w:r>
            <w:r w:rsidRPr="00757B90">
              <w:t xml:space="preserve">и </w:t>
            </w:r>
            <w:r w:rsidRPr="00757B90">
              <w:rPr>
                <w:rFonts w:eastAsia="Times New Roman"/>
              </w:rPr>
              <w:t>опорных стоек (балок, брусьев, швеллеров, уголков)</w:t>
            </w:r>
          </w:p>
        </w:tc>
      </w:tr>
      <w:tr w:rsidR="00757B90" w:rsidRPr="00757B90" w14:paraId="75B8CC00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4FE0437F" w14:textId="77777777" w:rsidR="00656681" w:rsidRPr="00757B90" w:rsidRDefault="0065668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698A324E" w14:textId="6E0A3763" w:rsidR="00656681" w:rsidRPr="00757B90" w:rsidRDefault="006C78E1" w:rsidP="00434409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  <w:lang w:eastAsia="en-US"/>
              </w:rPr>
              <w:t xml:space="preserve">Проведение </w:t>
            </w:r>
            <w:r w:rsidR="00362407" w:rsidRPr="00362407">
              <w:rPr>
                <w:rFonts w:ascii="Times New Roman" w:hAnsi="Times New Roman" w:cs="Times New Roman"/>
                <w:lang w:eastAsia="en-US"/>
              </w:rPr>
              <w:t>выборочн</w:t>
            </w:r>
            <w:r w:rsidR="00362407">
              <w:rPr>
                <w:rFonts w:ascii="Times New Roman" w:hAnsi="Times New Roman" w:cs="Times New Roman"/>
                <w:lang w:eastAsia="en-US"/>
              </w:rPr>
              <w:t>ого</w:t>
            </w:r>
            <w:r w:rsidR="00362407" w:rsidRPr="00362407">
              <w:rPr>
                <w:rFonts w:ascii="Times New Roman" w:hAnsi="Times New Roman" w:cs="Times New Roman"/>
                <w:lang w:eastAsia="en-US"/>
              </w:rPr>
              <w:t xml:space="preserve"> восстановительн</w:t>
            </w:r>
            <w:r w:rsidR="00362407">
              <w:rPr>
                <w:rFonts w:ascii="Times New Roman" w:hAnsi="Times New Roman" w:cs="Times New Roman"/>
                <w:lang w:eastAsia="en-US"/>
              </w:rPr>
              <w:t xml:space="preserve">ого </w:t>
            </w:r>
            <w:r w:rsidR="00362407" w:rsidRPr="00362407">
              <w:rPr>
                <w:rFonts w:ascii="Times New Roman" w:hAnsi="Times New Roman" w:cs="Times New Roman"/>
                <w:lang w:eastAsia="en-US"/>
              </w:rPr>
              <w:t>ремонт</w:t>
            </w:r>
            <w:r w:rsidR="00362407">
              <w:rPr>
                <w:rFonts w:ascii="Times New Roman" w:hAnsi="Times New Roman" w:cs="Times New Roman"/>
                <w:lang w:eastAsia="en-US"/>
              </w:rPr>
              <w:t>а</w:t>
            </w:r>
            <w:r w:rsidR="00362407" w:rsidRPr="00362407">
              <w:rPr>
                <w:rFonts w:ascii="Times New Roman" w:hAnsi="Times New Roman" w:cs="Times New Roman"/>
                <w:lang w:eastAsia="en-US"/>
              </w:rPr>
              <w:t xml:space="preserve"> отдельных строительных мелкоштучных изделий подвешиваемых дымоходов</w:t>
            </w:r>
          </w:p>
        </w:tc>
      </w:tr>
      <w:tr w:rsidR="00362407" w:rsidRPr="00757B90" w14:paraId="758A4243" w14:textId="77777777" w:rsidTr="003E2E6E">
        <w:trPr>
          <w:trHeight w:val="181"/>
        </w:trPr>
        <w:tc>
          <w:tcPr>
            <w:tcW w:w="2731" w:type="dxa"/>
            <w:vMerge/>
            <w:shd w:val="clear" w:color="auto" w:fill="auto"/>
          </w:tcPr>
          <w:p w14:paraId="5F42DE94" w14:textId="77777777" w:rsidR="00362407" w:rsidRPr="00757B90" w:rsidRDefault="0036240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361AF2E" w14:textId="52F1EBDC" w:rsidR="00362407" w:rsidRPr="00757B90" w:rsidRDefault="00362407" w:rsidP="00434409">
            <w:pPr>
              <w:pStyle w:val="a5"/>
              <w:rPr>
                <w:rFonts w:ascii="Times New Roman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  <w:lang w:eastAsia="en-US"/>
              </w:rPr>
              <w:t>Пров</w:t>
            </w:r>
            <w:r>
              <w:rPr>
                <w:rFonts w:ascii="Times New Roman" w:hAnsi="Times New Roman" w:cs="Times New Roman"/>
                <w:lang w:eastAsia="en-US"/>
              </w:rPr>
              <w:t xml:space="preserve">едение </w:t>
            </w:r>
            <w:r w:rsidRPr="00757B90">
              <w:rPr>
                <w:rFonts w:ascii="Times New Roman" w:hAnsi="Times New Roman" w:cs="Times New Roman"/>
                <w:lang w:eastAsia="en-US"/>
              </w:rPr>
              <w:t>стыковк</w:t>
            </w:r>
            <w:r>
              <w:rPr>
                <w:rFonts w:ascii="Times New Roman" w:hAnsi="Times New Roman" w:cs="Times New Roman"/>
                <w:lang w:eastAsia="en-US"/>
              </w:rPr>
              <w:t>и</w:t>
            </w:r>
            <w:r w:rsidRPr="00757B90">
              <w:rPr>
                <w:rFonts w:ascii="Times New Roman" w:hAnsi="Times New Roman" w:cs="Times New Roman"/>
                <w:lang w:eastAsia="en-US"/>
              </w:rPr>
              <w:t xml:space="preserve"> (соединени</w:t>
            </w:r>
            <w:r>
              <w:rPr>
                <w:rFonts w:ascii="Times New Roman" w:hAnsi="Times New Roman" w:cs="Times New Roman"/>
                <w:lang w:eastAsia="en-US"/>
              </w:rPr>
              <w:t>я</w:t>
            </w:r>
            <w:r w:rsidRPr="00757B90">
              <w:rPr>
                <w:rFonts w:ascii="Times New Roman" w:hAnsi="Times New Roman" w:cs="Times New Roman"/>
                <w:lang w:eastAsia="en-US"/>
              </w:rPr>
              <w:t xml:space="preserve">) </w:t>
            </w:r>
            <w:r w:rsidRPr="00362407">
              <w:rPr>
                <w:rFonts w:ascii="Times New Roman" w:hAnsi="Times New Roman" w:cs="Times New Roman"/>
                <w:lang w:eastAsia="en-US"/>
              </w:rPr>
              <w:t xml:space="preserve">подвешенных дымоходов с дымоходами хозяйственно-бытовых печей </w:t>
            </w:r>
          </w:p>
        </w:tc>
      </w:tr>
      <w:tr w:rsidR="00B32F07" w:rsidRPr="00757B90" w14:paraId="3651A142" w14:textId="77777777" w:rsidTr="00B32F07">
        <w:trPr>
          <w:trHeight w:val="293"/>
        </w:trPr>
        <w:tc>
          <w:tcPr>
            <w:tcW w:w="2731" w:type="dxa"/>
            <w:vMerge/>
            <w:shd w:val="clear" w:color="auto" w:fill="auto"/>
          </w:tcPr>
          <w:p w14:paraId="2B073537" w14:textId="77777777" w:rsidR="00B32F07" w:rsidRPr="00757B90" w:rsidRDefault="00B32F0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4E9146B0" w14:textId="6CFBFA1A" w:rsidR="00B32F07" w:rsidRPr="00757B90" w:rsidRDefault="00B32F07" w:rsidP="00434409">
            <w:pPr>
              <w:pStyle w:val="a5"/>
              <w:rPr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Уборка рабочего места после окончания проведения трубо-печных работ</w:t>
            </w:r>
          </w:p>
        </w:tc>
      </w:tr>
      <w:tr w:rsidR="00757B90" w:rsidRPr="00757B90" w14:paraId="56EB7432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601098F1" w14:textId="77777777" w:rsidR="00656681" w:rsidRPr="00757B90" w:rsidRDefault="0065668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77C836CE" w14:textId="02890880" w:rsidR="00656681" w:rsidRPr="00757B90" w:rsidRDefault="0065668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Своевременное информирование работника более высокого уровня квалификации при выявлении неисправностей, обнаружении дефектов или низкого качества материалов, а также работ, выполненных с отклонением от стандартных условий</w:t>
            </w:r>
          </w:p>
        </w:tc>
      </w:tr>
      <w:tr w:rsidR="00757B90" w:rsidRPr="00757B90" w14:paraId="72CDEEC2" w14:textId="77777777" w:rsidTr="003E2E6E">
        <w:tc>
          <w:tcPr>
            <w:tcW w:w="2731" w:type="dxa"/>
            <w:vMerge w:val="restart"/>
            <w:shd w:val="clear" w:color="auto" w:fill="auto"/>
          </w:tcPr>
          <w:p w14:paraId="21D589A4" w14:textId="77777777" w:rsidR="00656681" w:rsidRPr="00757B90" w:rsidRDefault="0065668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180E2C80" w14:textId="775A4222" w:rsidR="00656681" w:rsidRPr="00757B90" w:rsidRDefault="0065668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Осуществлять графическое оформление чертежей, эскизов и схем кладки печей</w:t>
            </w:r>
            <w:r w:rsidR="004738F4" w:rsidRPr="00757B90">
              <w:rPr>
                <w:rFonts w:ascii="Times New Roman" w:hAnsi="Times New Roman" w:cs="Times New Roman"/>
              </w:rPr>
              <w:t xml:space="preserve"> и дымоходов</w:t>
            </w:r>
          </w:p>
        </w:tc>
      </w:tr>
      <w:tr w:rsidR="00757B90" w:rsidRPr="00757B90" w14:paraId="7977CEA4" w14:textId="77777777" w:rsidTr="003E2E6E">
        <w:tc>
          <w:tcPr>
            <w:tcW w:w="2731" w:type="dxa"/>
            <w:vMerge/>
            <w:shd w:val="clear" w:color="auto" w:fill="auto"/>
          </w:tcPr>
          <w:p w14:paraId="614D7485" w14:textId="77777777" w:rsidR="00E31F20" w:rsidRPr="00757B90" w:rsidRDefault="00E31F20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737C0FD2" w14:textId="044BAF59" w:rsidR="00E31F20" w:rsidRPr="00757B90" w:rsidRDefault="00E31F20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Пров</w:t>
            </w:r>
            <w:r w:rsidR="004738F4" w:rsidRPr="00757B90">
              <w:rPr>
                <w:rFonts w:eastAsia="Times New Roman"/>
              </w:rPr>
              <w:t xml:space="preserve">одить </w:t>
            </w:r>
            <w:r w:rsidRPr="00757B90">
              <w:rPr>
                <w:rFonts w:eastAsia="Times New Roman"/>
              </w:rPr>
              <w:t>осмотр</w:t>
            </w:r>
            <w:r w:rsidR="004738F4" w:rsidRPr="00757B90">
              <w:rPr>
                <w:rFonts w:eastAsia="Times New Roman"/>
              </w:rPr>
              <w:t>ы</w:t>
            </w:r>
            <w:r w:rsidRPr="00757B90">
              <w:rPr>
                <w:rFonts w:eastAsia="Times New Roman"/>
              </w:rPr>
              <w:t xml:space="preserve"> дымоход</w:t>
            </w:r>
            <w:r w:rsidR="004738F4" w:rsidRPr="00757B90">
              <w:rPr>
                <w:rFonts w:eastAsia="Times New Roman"/>
              </w:rPr>
              <w:t>ов</w:t>
            </w:r>
            <w:r w:rsidRPr="00757B90">
              <w:rPr>
                <w:rFonts w:eastAsia="Times New Roman"/>
              </w:rPr>
              <w:t xml:space="preserve">, с целью определения дефектов </w:t>
            </w:r>
            <w:r w:rsidR="003A28E8" w:rsidRPr="003A28E8">
              <w:rPr>
                <w:rFonts w:eastAsia="Times New Roman"/>
              </w:rPr>
              <w:t xml:space="preserve">строительных мелкоштучных изделий </w:t>
            </w:r>
          </w:p>
        </w:tc>
      </w:tr>
      <w:tr w:rsidR="00757B90" w:rsidRPr="00757B90" w14:paraId="4D245AA6" w14:textId="77777777" w:rsidTr="003E2E6E">
        <w:trPr>
          <w:trHeight w:val="96"/>
        </w:trPr>
        <w:tc>
          <w:tcPr>
            <w:tcW w:w="2731" w:type="dxa"/>
            <w:vMerge/>
            <w:shd w:val="clear" w:color="auto" w:fill="auto"/>
          </w:tcPr>
          <w:p w14:paraId="043F6464" w14:textId="77777777" w:rsidR="00E31F20" w:rsidRPr="00757B90" w:rsidRDefault="00E31F20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AF8B8" w14:textId="3EDC699C" w:rsidR="00E31F20" w:rsidRPr="00757B90" w:rsidRDefault="004738F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Проводить осмотры перекрытий и стен здания (строения), с целью определения их износа</w:t>
            </w:r>
          </w:p>
        </w:tc>
      </w:tr>
      <w:tr w:rsidR="00757B90" w:rsidRPr="00757B90" w14:paraId="358DC944" w14:textId="77777777" w:rsidTr="003E2E6E">
        <w:tc>
          <w:tcPr>
            <w:tcW w:w="2731" w:type="dxa"/>
            <w:vMerge/>
            <w:shd w:val="clear" w:color="auto" w:fill="auto"/>
          </w:tcPr>
          <w:p w14:paraId="06B667CD" w14:textId="77777777" w:rsidR="00E31F20" w:rsidRPr="00757B90" w:rsidRDefault="00E31F20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B8E09E" w14:textId="7AABBC6D" w:rsidR="00E31F20" w:rsidRPr="00757B90" w:rsidRDefault="004738F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Готовить письменные</w:t>
            </w:r>
            <w:r w:rsidR="00E31F20" w:rsidRPr="00757B90">
              <w:rPr>
                <w:rFonts w:eastAsia="Times New Roman"/>
              </w:rPr>
              <w:t xml:space="preserve"> предложени</w:t>
            </w:r>
            <w:r w:rsidRPr="00757B90">
              <w:rPr>
                <w:rFonts w:eastAsia="Times New Roman"/>
              </w:rPr>
              <w:t>я</w:t>
            </w:r>
            <w:r w:rsidR="00E31F20" w:rsidRPr="00757B90">
              <w:rPr>
                <w:rFonts w:eastAsia="Times New Roman"/>
              </w:rPr>
              <w:t xml:space="preserve"> о</w:t>
            </w:r>
            <w:r w:rsidRPr="00757B90">
              <w:rPr>
                <w:rFonts w:eastAsia="Times New Roman"/>
              </w:rPr>
              <w:t xml:space="preserve"> необходимости</w:t>
            </w:r>
            <w:r w:rsidR="00E31F20" w:rsidRPr="00757B90">
              <w:rPr>
                <w:rFonts w:eastAsia="Times New Roman"/>
              </w:rPr>
              <w:t xml:space="preserve"> проведени</w:t>
            </w:r>
            <w:r w:rsidRPr="00757B90">
              <w:rPr>
                <w:rFonts w:eastAsia="Times New Roman"/>
              </w:rPr>
              <w:t>я</w:t>
            </w:r>
            <w:r w:rsidR="00E31F20" w:rsidRPr="00757B90">
              <w:rPr>
                <w:rFonts w:eastAsia="Times New Roman"/>
              </w:rPr>
              <w:t xml:space="preserve"> дополнительн</w:t>
            </w:r>
            <w:r w:rsidR="003A28E8">
              <w:rPr>
                <w:rFonts w:eastAsia="Times New Roman"/>
              </w:rPr>
              <w:t>ых</w:t>
            </w:r>
            <w:r w:rsidR="00E31F20" w:rsidRPr="00757B90">
              <w:rPr>
                <w:rFonts w:eastAsia="Times New Roman"/>
              </w:rPr>
              <w:t xml:space="preserve"> усилени</w:t>
            </w:r>
            <w:r w:rsidR="003A28E8">
              <w:rPr>
                <w:rFonts w:eastAsia="Times New Roman"/>
              </w:rPr>
              <w:t>й</w:t>
            </w:r>
            <w:r w:rsidR="00E31F20" w:rsidRPr="00757B90">
              <w:rPr>
                <w:rFonts w:eastAsia="Times New Roman"/>
              </w:rPr>
              <w:t xml:space="preserve"> перекрытий или стен здания (строения) в мест</w:t>
            </w:r>
            <w:r w:rsidR="003A28E8">
              <w:rPr>
                <w:rFonts w:eastAsia="Times New Roman"/>
              </w:rPr>
              <w:t>ах</w:t>
            </w:r>
            <w:r w:rsidR="00E31F20" w:rsidRPr="00757B90">
              <w:rPr>
                <w:rFonts w:eastAsia="Times New Roman"/>
              </w:rPr>
              <w:t xml:space="preserve"> прохода ствол</w:t>
            </w:r>
            <w:r w:rsidR="003A28E8">
              <w:rPr>
                <w:rFonts w:eastAsia="Times New Roman"/>
              </w:rPr>
              <w:t>ов</w:t>
            </w:r>
            <w:r w:rsidR="00E31F20" w:rsidRPr="00757B90">
              <w:rPr>
                <w:rFonts w:eastAsia="Times New Roman"/>
              </w:rPr>
              <w:t xml:space="preserve"> дымоход</w:t>
            </w:r>
            <w:r w:rsidR="003A28E8">
              <w:rPr>
                <w:rFonts w:eastAsia="Times New Roman"/>
              </w:rPr>
              <w:t>ов</w:t>
            </w:r>
          </w:p>
        </w:tc>
      </w:tr>
      <w:tr w:rsidR="00757B90" w:rsidRPr="00757B90" w14:paraId="0AA416B0" w14:textId="77777777" w:rsidTr="003E2E6E">
        <w:tc>
          <w:tcPr>
            <w:tcW w:w="2731" w:type="dxa"/>
            <w:vMerge/>
            <w:shd w:val="clear" w:color="auto" w:fill="auto"/>
          </w:tcPr>
          <w:p w14:paraId="1B6F1491" w14:textId="77777777" w:rsidR="00E31F20" w:rsidRPr="00757B90" w:rsidRDefault="00E31F20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0F74B082" w14:textId="12F0F3BC" w:rsidR="00E31F20" w:rsidRPr="00757B90" w:rsidRDefault="00160C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Организовывать выполнение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>подготовительных и сопутствующих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 xml:space="preserve">мероприятий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335E9DFB" w14:textId="77777777" w:rsidTr="003E2E6E">
        <w:tc>
          <w:tcPr>
            <w:tcW w:w="2731" w:type="dxa"/>
            <w:vMerge/>
            <w:shd w:val="clear" w:color="auto" w:fill="auto"/>
          </w:tcPr>
          <w:p w14:paraId="430C6DA6" w14:textId="77777777" w:rsidR="00160C1F" w:rsidRPr="00757B90" w:rsidRDefault="00160C1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4ED74428" w14:textId="489D86AE" w:rsidR="00160C1F" w:rsidRPr="00757B90" w:rsidRDefault="00160C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>Подбирать инструмент для проведения работ по подвешиванию дымоход</w:t>
            </w:r>
            <w:r w:rsidR="003A28E8">
              <w:t>ов</w:t>
            </w:r>
          </w:p>
        </w:tc>
      </w:tr>
      <w:tr w:rsidR="00757B90" w:rsidRPr="00757B90" w14:paraId="620AD11B" w14:textId="77777777" w:rsidTr="003E2E6E">
        <w:tc>
          <w:tcPr>
            <w:tcW w:w="2731" w:type="dxa"/>
            <w:vMerge/>
            <w:shd w:val="clear" w:color="auto" w:fill="auto"/>
          </w:tcPr>
          <w:p w14:paraId="4FDF6BCB" w14:textId="77777777" w:rsidR="00160C1F" w:rsidRPr="00757B90" w:rsidRDefault="00160C1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49371AC5" w14:textId="11EB7AEE" w:rsidR="00160C1F" w:rsidRPr="00757B90" w:rsidRDefault="00160C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Подбирать и определять исправность средств индивидуальной защиты</w:t>
            </w:r>
            <w:r w:rsidRPr="00757B90">
              <w:t xml:space="preserve"> </w:t>
            </w:r>
            <w:r w:rsidRPr="00757B90">
              <w:rPr>
                <w:rFonts w:eastAsia="Times New Roman"/>
              </w:rPr>
              <w:t xml:space="preserve">для проведения работ по подвешиванию </w:t>
            </w:r>
            <w:r w:rsidR="003A28E8" w:rsidRPr="003A28E8">
              <w:rPr>
                <w:rFonts w:eastAsia="Times New Roman"/>
              </w:rPr>
              <w:t>дымоходов</w:t>
            </w:r>
          </w:p>
        </w:tc>
      </w:tr>
      <w:tr w:rsidR="00757B90" w:rsidRPr="00757B90" w14:paraId="1F8351D3" w14:textId="77777777" w:rsidTr="003E2E6E">
        <w:tc>
          <w:tcPr>
            <w:tcW w:w="2731" w:type="dxa"/>
            <w:vMerge/>
            <w:shd w:val="clear" w:color="auto" w:fill="auto"/>
          </w:tcPr>
          <w:p w14:paraId="5404D4F8" w14:textId="77777777" w:rsidR="00160C1F" w:rsidRPr="00757B90" w:rsidRDefault="00160C1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86B17F7" w14:textId="59AA4CD3" w:rsidR="00160C1F" w:rsidRPr="00757B90" w:rsidRDefault="00160C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Обустраивать рабочее место для выполнения работ по </w:t>
            </w:r>
            <w:r w:rsidR="003A28E8" w:rsidRPr="003A28E8">
              <w:t>подвешиванию дымоходов</w:t>
            </w:r>
          </w:p>
        </w:tc>
      </w:tr>
      <w:tr w:rsidR="00757B90" w:rsidRPr="00757B90" w14:paraId="47BAFAC9" w14:textId="77777777" w:rsidTr="003E2E6E">
        <w:tc>
          <w:tcPr>
            <w:tcW w:w="2731" w:type="dxa"/>
            <w:vMerge/>
            <w:shd w:val="clear" w:color="auto" w:fill="auto"/>
          </w:tcPr>
          <w:p w14:paraId="0BE6BF22" w14:textId="77777777" w:rsidR="00160C1F" w:rsidRPr="00757B90" w:rsidRDefault="00160C1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E3F26A9" w14:textId="50CCE76D" w:rsidR="00160C1F" w:rsidRPr="00757B90" w:rsidRDefault="00160C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Фиксировать верх</w:t>
            </w:r>
            <w:r w:rsidR="00362407">
              <w:rPr>
                <w:rFonts w:eastAsia="Times New Roman"/>
              </w:rPr>
              <w:t>ние части</w:t>
            </w:r>
            <w:r w:rsidRPr="00757B90">
              <w:rPr>
                <w:rFonts w:eastAsia="Times New Roman"/>
              </w:rPr>
              <w:t xml:space="preserve"> ствол</w:t>
            </w:r>
            <w:r w:rsidR="00362407">
              <w:rPr>
                <w:rFonts w:eastAsia="Times New Roman"/>
              </w:rPr>
              <w:t xml:space="preserve">ов </w:t>
            </w:r>
            <w:r w:rsidRPr="00757B90">
              <w:rPr>
                <w:rFonts w:eastAsia="Times New Roman"/>
              </w:rPr>
              <w:t xml:space="preserve">дымохода с помощью конструкций </w:t>
            </w:r>
            <w:r w:rsidRPr="00757B90">
              <w:t xml:space="preserve">и </w:t>
            </w:r>
            <w:r w:rsidRPr="00757B90">
              <w:rPr>
                <w:rFonts w:eastAsia="Times New Roman"/>
              </w:rPr>
              <w:t>опорных стоек (балок, брусьев, швеллеров, уголков)</w:t>
            </w:r>
            <w:r w:rsidR="003A28E8">
              <w:rPr>
                <w:rFonts w:eastAsia="Times New Roman"/>
              </w:rPr>
              <w:t xml:space="preserve"> </w:t>
            </w:r>
          </w:p>
        </w:tc>
      </w:tr>
      <w:tr w:rsidR="00757B90" w:rsidRPr="00757B90" w14:paraId="1FC522A2" w14:textId="77777777" w:rsidTr="003E2E6E">
        <w:tc>
          <w:tcPr>
            <w:tcW w:w="2731" w:type="dxa"/>
            <w:vMerge/>
            <w:shd w:val="clear" w:color="auto" w:fill="auto"/>
          </w:tcPr>
          <w:p w14:paraId="6B33BF3E" w14:textId="77777777" w:rsidR="00160C1F" w:rsidRPr="00757B90" w:rsidRDefault="00160C1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3B3C9FA4" w14:textId="313076ED" w:rsidR="00160C1F" w:rsidRPr="00757B90" w:rsidRDefault="00160C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eastAsia="en-US"/>
              </w:rPr>
              <w:t xml:space="preserve">Проводить </w:t>
            </w:r>
            <w:r w:rsidR="00362407" w:rsidRPr="00362407">
              <w:rPr>
                <w:rFonts w:ascii="Times New Roman" w:hAnsi="Times New Roman" w:cs="Times New Roman"/>
                <w:lang w:eastAsia="en-US"/>
              </w:rPr>
              <w:t>выборочн</w:t>
            </w:r>
            <w:r w:rsidR="00362407">
              <w:rPr>
                <w:rFonts w:ascii="Times New Roman" w:hAnsi="Times New Roman" w:cs="Times New Roman"/>
                <w:lang w:eastAsia="en-US"/>
              </w:rPr>
              <w:t>ый</w:t>
            </w:r>
            <w:r w:rsidR="00362407" w:rsidRPr="00362407">
              <w:rPr>
                <w:rFonts w:ascii="Times New Roman" w:hAnsi="Times New Roman" w:cs="Times New Roman"/>
                <w:lang w:eastAsia="en-US"/>
              </w:rPr>
              <w:t xml:space="preserve"> восстанов</w:t>
            </w:r>
            <w:r w:rsidR="00362407">
              <w:rPr>
                <w:rFonts w:ascii="Times New Roman" w:hAnsi="Times New Roman" w:cs="Times New Roman"/>
                <w:lang w:eastAsia="en-US"/>
              </w:rPr>
              <w:t>ительный ремонт</w:t>
            </w:r>
            <w:r w:rsidR="00362407" w:rsidRPr="00362407">
              <w:rPr>
                <w:rFonts w:ascii="Times New Roman" w:hAnsi="Times New Roman" w:cs="Times New Roman"/>
                <w:lang w:eastAsia="en-US"/>
              </w:rPr>
              <w:t xml:space="preserve"> отдельных строительных мелкоштучных изделий подвешиваемых дымоходов</w:t>
            </w:r>
          </w:p>
        </w:tc>
      </w:tr>
      <w:tr w:rsidR="00757B90" w:rsidRPr="00757B90" w14:paraId="20B24548" w14:textId="77777777" w:rsidTr="003E2E6E">
        <w:tc>
          <w:tcPr>
            <w:tcW w:w="2731" w:type="dxa"/>
            <w:vMerge/>
            <w:shd w:val="clear" w:color="auto" w:fill="auto"/>
          </w:tcPr>
          <w:p w14:paraId="10322062" w14:textId="77777777" w:rsidR="00160C1F" w:rsidRPr="00757B90" w:rsidRDefault="00160C1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6E111728" w14:textId="25F23675" w:rsidR="00160C1F" w:rsidRPr="00757B90" w:rsidRDefault="00160C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eastAsia="en-US"/>
              </w:rPr>
              <w:t xml:space="preserve">Проводить стыковку (соединение) </w:t>
            </w:r>
            <w:r w:rsidR="00362407" w:rsidRPr="00362407">
              <w:rPr>
                <w:rFonts w:ascii="Times New Roman" w:hAnsi="Times New Roman" w:cs="Times New Roman"/>
                <w:lang w:eastAsia="en-US"/>
              </w:rPr>
              <w:t xml:space="preserve">подвешенных дымоходов с дымоходами хозяйственно-бытовых печей </w:t>
            </w:r>
          </w:p>
        </w:tc>
      </w:tr>
      <w:tr w:rsidR="00757B90" w:rsidRPr="00757B90" w14:paraId="6DE328D8" w14:textId="77777777" w:rsidTr="003E2E6E">
        <w:trPr>
          <w:trHeight w:val="79"/>
        </w:trPr>
        <w:tc>
          <w:tcPr>
            <w:tcW w:w="2731" w:type="dxa"/>
            <w:vMerge/>
            <w:shd w:val="clear" w:color="auto" w:fill="auto"/>
          </w:tcPr>
          <w:p w14:paraId="7218966C" w14:textId="77777777" w:rsidR="00160C1F" w:rsidRPr="00757B90" w:rsidRDefault="00160C1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344FA113" w14:textId="4D55088E" w:rsidR="00160C1F" w:rsidRPr="00757B90" w:rsidRDefault="00160C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Проводить приёмо-сдаточные печные работы</w:t>
            </w:r>
          </w:p>
        </w:tc>
      </w:tr>
      <w:tr w:rsidR="00757B90" w:rsidRPr="00757B90" w14:paraId="00A3F74D" w14:textId="77777777" w:rsidTr="003E2E6E">
        <w:tc>
          <w:tcPr>
            <w:tcW w:w="2731" w:type="dxa"/>
            <w:vMerge w:val="restart"/>
          </w:tcPr>
          <w:p w14:paraId="23F1C72C" w14:textId="77777777" w:rsidR="00A93894" w:rsidRPr="00757B90" w:rsidRDefault="00A93894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29AA9" w14:textId="5185F354" w:rsidR="00A93894" w:rsidRPr="00757B90" w:rsidRDefault="00A9389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противопожарного режима в Российской Федерации</w:t>
            </w:r>
          </w:p>
        </w:tc>
      </w:tr>
      <w:tr w:rsidR="00757B90" w:rsidRPr="00757B90" w14:paraId="4259C733" w14:textId="77777777" w:rsidTr="003E2E6E">
        <w:tc>
          <w:tcPr>
            <w:tcW w:w="2731" w:type="dxa"/>
            <w:vMerge/>
          </w:tcPr>
          <w:p w14:paraId="2D52F767" w14:textId="77777777" w:rsidR="00A93894" w:rsidRPr="00757B90" w:rsidRDefault="00A9389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9E742" w14:textId="1C794BA9" w:rsidR="00A93894" w:rsidRPr="00757B90" w:rsidRDefault="00A9389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 xml:space="preserve">Требования охраны труда и производственной санитарии при проведении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21B12C36" w14:textId="77777777" w:rsidTr="003E2E6E">
        <w:tc>
          <w:tcPr>
            <w:tcW w:w="2731" w:type="dxa"/>
            <w:vMerge/>
          </w:tcPr>
          <w:p w14:paraId="6D11E9CC" w14:textId="77777777" w:rsidR="00A93894" w:rsidRPr="00757B90" w:rsidRDefault="00A9389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2361" w14:textId="205EC08D" w:rsidR="00A93894" w:rsidRPr="00757B90" w:rsidRDefault="00A93894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ascii="Times New Roman" w:hAnsi="Times New Roman" w:cs="Times New Roman"/>
              </w:rPr>
              <w:t>Виды и технологии подвешивания кирпичных дымоходов при ремонте, реконструкции дымоходов и хозяйственно-бытовых печей</w:t>
            </w:r>
          </w:p>
        </w:tc>
      </w:tr>
      <w:tr w:rsidR="00757B90" w:rsidRPr="00757B90" w14:paraId="4E980ED9" w14:textId="77777777" w:rsidTr="003E2E6E">
        <w:tc>
          <w:tcPr>
            <w:tcW w:w="2731" w:type="dxa"/>
            <w:vMerge/>
          </w:tcPr>
          <w:p w14:paraId="093BC732" w14:textId="77777777" w:rsidR="00A93894" w:rsidRPr="00757B90" w:rsidRDefault="00A9389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59092" w14:textId="57E863BC" w:rsidR="00A93894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="00A93894" w:rsidRPr="00757B90">
              <w:rPr>
                <w:rFonts w:eastAsia="Times New Roman"/>
              </w:rPr>
              <w:t xml:space="preserve">и принцип работы инвентаря и инвентарных приспособлений для ремонтных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="00A93894" w:rsidRPr="00757B90">
              <w:rPr>
                <w:rFonts w:eastAsia="Times New Roman"/>
              </w:rPr>
              <w:t xml:space="preserve"> </w:t>
            </w:r>
          </w:p>
        </w:tc>
      </w:tr>
      <w:tr w:rsidR="00757B90" w:rsidRPr="00757B90" w14:paraId="59E4D4BD" w14:textId="77777777" w:rsidTr="003E2E6E">
        <w:tc>
          <w:tcPr>
            <w:tcW w:w="2731" w:type="dxa"/>
            <w:vMerge/>
          </w:tcPr>
          <w:p w14:paraId="3A7E848E" w14:textId="77777777" w:rsidR="00A93894" w:rsidRPr="00757B90" w:rsidRDefault="00A9389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22B020BE" w14:textId="0544440D" w:rsidR="00A93894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="00A93894" w:rsidRPr="00757B90">
              <w:rPr>
                <w:rFonts w:eastAsia="Times New Roman"/>
              </w:rPr>
              <w:t xml:space="preserve">и принцип работы ручного и механизированного инструмента для проведения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4FB3B067" w14:textId="77777777" w:rsidTr="003E2E6E">
        <w:trPr>
          <w:trHeight w:val="70"/>
        </w:trPr>
        <w:tc>
          <w:tcPr>
            <w:tcW w:w="2731" w:type="dxa"/>
            <w:vMerge/>
          </w:tcPr>
          <w:p w14:paraId="3AC24DF2" w14:textId="77777777" w:rsidR="00A93894" w:rsidRPr="00757B90" w:rsidRDefault="00A9389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51D59" w14:textId="5C2EDE8D" w:rsidR="00A93894" w:rsidRPr="00757B90" w:rsidRDefault="00A9389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Рабочие операции подвешивания кирпичных дымоходов при ремонте, реконструкции дымоходов и хозяйственно-бытовых печей</w:t>
            </w:r>
          </w:p>
        </w:tc>
      </w:tr>
      <w:tr w:rsidR="00757B90" w:rsidRPr="00757B90" w14:paraId="7ABD91BC" w14:textId="77777777" w:rsidTr="003E2E6E">
        <w:tc>
          <w:tcPr>
            <w:tcW w:w="2731" w:type="dxa"/>
            <w:vMerge/>
          </w:tcPr>
          <w:p w14:paraId="3B834DCA" w14:textId="77777777" w:rsidR="00A93894" w:rsidRPr="00757B90" w:rsidRDefault="00A9389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4C0737" w14:textId="599C07BF" w:rsidR="00A93894" w:rsidRPr="00757B90" w:rsidRDefault="00A9389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Основные виды материалов, применяемых при производстве </w:t>
            </w:r>
            <w:r w:rsidR="006A7612" w:rsidRPr="00757B90">
              <w:rPr>
                <w:rFonts w:ascii="Times New Roman" w:hAnsi="Times New Roman" w:cs="Times New Roman"/>
              </w:rPr>
              <w:t>трубо-печных работ</w:t>
            </w:r>
          </w:p>
        </w:tc>
      </w:tr>
      <w:tr w:rsidR="00757B90" w:rsidRPr="00757B90" w14:paraId="7E39CB35" w14:textId="77777777" w:rsidTr="003E2E6E">
        <w:tc>
          <w:tcPr>
            <w:tcW w:w="2731" w:type="dxa"/>
            <w:vMerge/>
          </w:tcPr>
          <w:p w14:paraId="558CC172" w14:textId="77777777" w:rsidR="00A93894" w:rsidRPr="00757B90" w:rsidRDefault="00A9389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E61ED7" w14:textId="0E0909A5" w:rsidR="00A93894" w:rsidRPr="00757B90" w:rsidRDefault="00A9389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Виды брака материалов и печных приборов, способы их выявления, предупреждения и устранения</w:t>
            </w:r>
          </w:p>
        </w:tc>
      </w:tr>
      <w:tr w:rsidR="00757B90" w:rsidRPr="00757B90" w14:paraId="1A85FA26" w14:textId="77777777" w:rsidTr="003E2E6E">
        <w:tc>
          <w:tcPr>
            <w:tcW w:w="2731" w:type="dxa"/>
            <w:vMerge/>
          </w:tcPr>
          <w:p w14:paraId="0A35BDCC" w14:textId="77777777" w:rsidR="00A93894" w:rsidRPr="00757B90" w:rsidRDefault="00A9389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BEF33B" w14:textId="54E31033" w:rsidR="00A93894" w:rsidRPr="00757B90" w:rsidRDefault="00AF04EA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Профессиональную терминологию в области трубо-печных работ</w:t>
            </w:r>
          </w:p>
        </w:tc>
      </w:tr>
      <w:tr w:rsidR="00757B90" w:rsidRPr="00757B90" w14:paraId="40E79A09" w14:textId="77777777" w:rsidTr="003E2E6E">
        <w:trPr>
          <w:trHeight w:val="70"/>
        </w:trPr>
        <w:tc>
          <w:tcPr>
            <w:tcW w:w="2731" w:type="dxa"/>
            <w:vMerge/>
          </w:tcPr>
          <w:p w14:paraId="20DA43DF" w14:textId="77777777" w:rsidR="00A93894" w:rsidRPr="00757B90" w:rsidRDefault="00A9389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706A8119" w14:textId="2BCCD3CE" w:rsidR="00A93894" w:rsidRPr="00757B90" w:rsidRDefault="00A9389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использования вентиляционных, газовых и дымовых каналов</w:t>
            </w:r>
          </w:p>
        </w:tc>
      </w:tr>
      <w:tr w:rsidR="00757B90" w:rsidRPr="00757B90" w14:paraId="544C54D5" w14:textId="77777777" w:rsidTr="003E2E6E">
        <w:trPr>
          <w:trHeight w:val="70"/>
        </w:trPr>
        <w:tc>
          <w:tcPr>
            <w:tcW w:w="2731" w:type="dxa"/>
            <w:vMerge/>
          </w:tcPr>
          <w:p w14:paraId="100D3226" w14:textId="77777777" w:rsidR="00A93894" w:rsidRPr="00757B90" w:rsidRDefault="00A9389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5499E57" w14:textId="6BE65B2D" w:rsidR="00A93894" w:rsidRPr="00757B90" w:rsidRDefault="00A9389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пользования индивидуальными средствами защиты</w:t>
            </w:r>
          </w:p>
        </w:tc>
      </w:tr>
      <w:tr w:rsidR="00757B90" w:rsidRPr="00757B90" w14:paraId="6B5159A5" w14:textId="77777777" w:rsidTr="003E2E6E">
        <w:trPr>
          <w:trHeight w:val="168"/>
        </w:trPr>
        <w:tc>
          <w:tcPr>
            <w:tcW w:w="2731" w:type="dxa"/>
            <w:vMerge/>
          </w:tcPr>
          <w:p w14:paraId="0F5F586F" w14:textId="77777777" w:rsidR="00A93894" w:rsidRPr="00757B90" w:rsidRDefault="00A9389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57D040C3" w14:textId="7F44C947" w:rsidR="00A93894" w:rsidRPr="00757B90" w:rsidRDefault="00A9389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Признаки отравления угарным газом</w:t>
            </w:r>
          </w:p>
        </w:tc>
      </w:tr>
      <w:tr w:rsidR="00757B90" w:rsidRPr="00757B90" w14:paraId="7E746BF1" w14:textId="77777777" w:rsidTr="003E2E6E">
        <w:trPr>
          <w:trHeight w:val="79"/>
        </w:trPr>
        <w:tc>
          <w:tcPr>
            <w:tcW w:w="2731" w:type="dxa"/>
            <w:vMerge/>
          </w:tcPr>
          <w:p w14:paraId="4CB3ED7B" w14:textId="77777777" w:rsidR="00A93894" w:rsidRPr="00757B90" w:rsidRDefault="00A9389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2DAA6F16" w14:textId="0CEA936B" w:rsidR="00A93894" w:rsidRPr="00757B90" w:rsidRDefault="00A9389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по оказанию первой доврачебной помощи</w:t>
            </w:r>
          </w:p>
        </w:tc>
      </w:tr>
      <w:tr w:rsidR="00A93894" w:rsidRPr="00757B90" w14:paraId="138500D8" w14:textId="77777777" w:rsidTr="008D798B">
        <w:trPr>
          <w:trHeight w:val="131"/>
        </w:trPr>
        <w:tc>
          <w:tcPr>
            <w:tcW w:w="2731" w:type="dxa"/>
          </w:tcPr>
          <w:p w14:paraId="497177F6" w14:textId="77777777" w:rsidR="00A93894" w:rsidRPr="00757B90" w:rsidRDefault="00A93894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63" w:type="dxa"/>
          </w:tcPr>
          <w:p w14:paraId="2113E6AB" w14:textId="77777777" w:rsidR="00A93894" w:rsidRPr="00757B90" w:rsidRDefault="00A9389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707E2653" w14:textId="77777777" w:rsidR="00B65955" w:rsidRPr="00757B90" w:rsidRDefault="00B65955" w:rsidP="00434409">
      <w:pPr>
        <w:rPr>
          <w:rFonts w:ascii="Times New Roman" w:hAnsi="Times New Roman" w:cs="Times New Roman"/>
        </w:rPr>
      </w:pPr>
    </w:p>
    <w:p w14:paraId="10979843" w14:textId="118A0BFD" w:rsidR="00617B05" w:rsidRPr="00757B90" w:rsidRDefault="00617B05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</w:t>
      </w:r>
      <w:r w:rsidR="00A62F28" w:rsidRPr="00757B90">
        <w:rPr>
          <w:rFonts w:ascii="Times New Roman" w:hAnsi="Times New Roman" w:cs="Times New Roman"/>
          <w:color w:val="auto"/>
        </w:rPr>
        <w:t>4</w:t>
      </w:r>
      <w:r w:rsidRPr="00757B90">
        <w:rPr>
          <w:rFonts w:ascii="Times New Roman" w:hAnsi="Times New Roman" w:cs="Times New Roman"/>
          <w:color w:val="auto"/>
        </w:rPr>
        <w:t>. Обобщенная трудовая функция</w:t>
      </w:r>
    </w:p>
    <w:p w14:paraId="22B8F585" w14:textId="08A38EB0" w:rsidR="00617B05" w:rsidRPr="00757B90" w:rsidRDefault="00617B05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7C3922DB" w14:textId="77777777" w:rsidTr="003E2E6E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FA51E" w14:textId="77777777" w:rsidR="00617B05" w:rsidRPr="00757B90" w:rsidRDefault="00617B0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E3368" w14:textId="55C87D46" w:rsidR="00617B05" w:rsidRPr="00757B90" w:rsidRDefault="00DA389E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222F98">
              <w:rPr>
                <w:rFonts w:ascii="Times New Roman" w:hAnsi="Times New Roman" w:cs="Times New Roman"/>
                <w:shd w:val="clear" w:color="auto" w:fill="FFFFFF"/>
              </w:rPr>
              <w:t xml:space="preserve">Выполнение работ по изготовлению и ремонту </w:t>
            </w:r>
            <w:r w:rsidRPr="00222F98">
              <w:rPr>
                <w:rFonts w:ascii="Times New Roman" w:hAnsi="Times New Roman" w:cs="Times New Roman"/>
                <w:b/>
                <w:bCs/>
                <w:color w:val="FF0000"/>
                <w:shd w:val="clear" w:color="auto" w:fill="FFFFFF"/>
              </w:rPr>
              <w:t xml:space="preserve">капитальных </w:t>
            </w:r>
            <w:r w:rsidRPr="00222F98">
              <w:rPr>
                <w:rFonts w:ascii="Times New Roman" w:hAnsi="Times New Roman" w:cs="Times New Roman"/>
                <w:shd w:val="clear" w:color="auto" w:fill="FFFFFF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  <w:shd w:val="clear" w:color="auto" w:fill="FFFFFF"/>
              </w:rPr>
              <w:t xml:space="preserve">печей </w:t>
            </w:r>
            <w:r w:rsidRPr="00222F98">
              <w:rPr>
                <w:rFonts w:ascii="Times New Roman" w:hAnsi="Times New Roman" w:cs="Times New Roman"/>
                <w:shd w:val="clear" w:color="auto" w:fill="FFFFFF"/>
              </w:rPr>
              <w:t xml:space="preserve">с использованием </w:t>
            </w:r>
            <w:r w:rsidRPr="00DA389E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технической, проектной документации</w:t>
            </w:r>
            <w:r w:rsidRPr="00222F98">
              <w:rPr>
                <w:rFonts w:ascii="Times New Roman" w:hAnsi="Times New Roman" w:cs="Times New Roman"/>
                <w:b/>
                <w:bCs/>
                <w:color w:val="FF0000"/>
                <w:shd w:val="clear" w:color="auto" w:fill="FFFFFF"/>
              </w:rPr>
              <w:t xml:space="preserve"> </w:t>
            </w:r>
            <w:r w:rsidRPr="00222F98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или ГОСТ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E70FDF" w14:textId="77777777" w:rsidR="00617B05" w:rsidRPr="00757B90" w:rsidRDefault="00617B0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8B7DB" w14:textId="64484DCA" w:rsidR="00617B05" w:rsidRPr="00757B90" w:rsidRDefault="0047056D" w:rsidP="00434409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D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91F7DE" w14:textId="77777777" w:rsidR="00617B05" w:rsidRPr="00757B90" w:rsidRDefault="00617B0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DED90A" w14:textId="271D5F56" w:rsidR="00617B05" w:rsidRPr="00757B90" w:rsidRDefault="00583EFA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4</w:t>
            </w:r>
          </w:p>
        </w:tc>
      </w:tr>
    </w:tbl>
    <w:p w14:paraId="13A2F666" w14:textId="77777777" w:rsidR="00C96940" w:rsidRPr="00757B90" w:rsidRDefault="00C96940" w:rsidP="00434409">
      <w:pPr>
        <w:ind w:firstLine="709"/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757B90" w:rsidRPr="00757B90" w14:paraId="2360E429" w14:textId="77777777" w:rsidTr="0074616C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E41E6" w14:textId="77777777" w:rsidR="00617B05" w:rsidRPr="00757B90" w:rsidRDefault="00617B0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обобщенной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FC67" w14:textId="1F40C36F" w:rsidR="00CB696A" w:rsidRPr="00757B90" w:rsidRDefault="00617B0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</w:t>
            </w:r>
            <w:r w:rsidR="0074616C" w:rsidRPr="00757B90">
              <w:rPr>
                <w:rFonts w:ascii="Times New Roman" w:hAnsi="Times New Roman" w:cs="Times New Roman"/>
              </w:rPr>
              <w:t xml:space="preserve">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F22E" w14:textId="77777777" w:rsidR="00617B05" w:rsidRPr="00757B90" w:rsidRDefault="00617B0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A4BA" w14:textId="77777777" w:rsidR="00617B05" w:rsidRPr="00757B90" w:rsidRDefault="00617B0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18617D" w14:textId="77777777" w:rsidR="00617B05" w:rsidRPr="00757B90" w:rsidRDefault="00617B0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17B05" w:rsidRPr="00757B90" w14:paraId="6EBAF569" w14:textId="77777777" w:rsidTr="0074616C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1DB403" w14:textId="77777777" w:rsidR="00617B05" w:rsidRPr="00757B90" w:rsidRDefault="00617B0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8FBCFE" w14:textId="77777777" w:rsidR="00617B05" w:rsidRPr="00757B90" w:rsidRDefault="00617B0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523751" w14:textId="77777777" w:rsidR="00617B05" w:rsidRPr="00757B90" w:rsidRDefault="00617B05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20C624" w14:textId="77777777" w:rsidR="00617B05" w:rsidRPr="00757B90" w:rsidRDefault="00617B0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5E10E4" w14:textId="77777777" w:rsidR="00617B05" w:rsidRPr="00757B90" w:rsidRDefault="00617B0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15659D48" w14:textId="77777777" w:rsidR="00617B05" w:rsidRPr="00757B90" w:rsidRDefault="00617B05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9"/>
        <w:gridCol w:w="7006"/>
      </w:tblGrid>
      <w:tr w:rsidR="00757B90" w:rsidRPr="00757B90" w14:paraId="6422C998" w14:textId="77777777" w:rsidTr="00CF3571">
        <w:trPr>
          <w:trHeight w:val="394"/>
        </w:trPr>
        <w:tc>
          <w:tcPr>
            <w:tcW w:w="32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886D" w14:textId="77777777" w:rsidR="00617B05" w:rsidRPr="00757B90" w:rsidRDefault="00617B0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Возможные наименования должностей, профессий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31C36B" w14:textId="3185121C" w:rsidR="00E66240" w:rsidRPr="00757B90" w:rsidRDefault="006D1832" w:rsidP="00434409">
            <w:pPr>
              <w:ind w:firstLine="0"/>
            </w:pPr>
            <w:r>
              <w:t xml:space="preserve">Печник </w:t>
            </w:r>
            <w:r w:rsidR="00AA6F12">
              <w:t xml:space="preserve">по изготовлению </w:t>
            </w:r>
            <w:r w:rsidRPr="006D1832">
              <w:t xml:space="preserve">печей </w:t>
            </w:r>
            <w:r w:rsidR="00373D0E">
              <w:t xml:space="preserve">и очагов </w:t>
            </w:r>
            <w:r w:rsidRPr="006D1832">
              <w:t>сложной конструкции</w:t>
            </w:r>
          </w:p>
        </w:tc>
      </w:tr>
    </w:tbl>
    <w:p w14:paraId="259CB160" w14:textId="77777777" w:rsidR="00617B05" w:rsidRPr="00757B90" w:rsidRDefault="00617B05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9"/>
        <w:gridCol w:w="6996"/>
      </w:tblGrid>
      <w:tr w:rsidR="00757B90" w:rsidRPr="00757B90" w14:paraId="7646F2A9" w14:textId="77777777" w:rsidTr="00CF3571">
        <w:tc>
          <w:tcPr>
            <w:tcW w:w="3239" w:type="dxa"/>
          </w:tcPr>
          <w:p w14:paraId="074D6B99" w14:textId="77777777" w:rsidR="00A20C41" w:rsidRPr="00757B90" w:rsidRDefault="00A20C4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к образованию и обучению</w:t>
            </w:r>
          </w:p>
        </w:tc>
        <w:tc>
          <w:tcPr>
            <w:tcW w:w="6996" w:type="dxa"/>
            <w:shd w:val="clear" w:color="auto" w:fill="auto"/>
          </w:tcPr>
          <w:p w14:paraId="40257724" w14:textId="739C8949" w:rsidR="00A20C41" w:rsidRPr="00757B90" w:rsidRDefault="00E66240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Среднее профессиональное образование – программы подготовки специалистов среднего звена</w:t>
            </w:r>
          </w:p>
        </w:tc>
      </w:tr>
      <w:tr w:rsidR="00757B90" w:rsidRPr="00757B90" w14:paraId="218D71C7" w14:textId="77777777" w:rsidTr="00E0731C">
        <w:tc>
          <w:tcPr>
            <w:tcW w:w="3239" w:type="dxa"/>
          </w:tcPr>
          <w:p w14:paraId="1AD82BEB" w14:textId="77777777" w:rsidR="00A20C41" w:rsidRPr="00757B90" w:rsidRDefault="00A20C4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к опыту практической работы</w:t>
            </w:r>
          </w:p>
        </w:tc>
        <w:tc>
          <w:tcPr>
            <w:tcW w:w="6996" w:type="dxa"/>
            <w:shd w:val="clear" w:color="000000" w:fill="FFFFFF"/>
          </w:tcPr>
          <w:p w14:paraId="721986D9" w14:textId="7542B66B" w:rsidR="00A20C41" w:rsidRPr="00757B90" w:rsidRDefault="0032443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  <w:tr w:rsidR="00757B90" w:rsidRPr="00757B90" w14:paraId="6C1276FF" w14:textId="77777777" w:rsidTr="00E0731C">
        <w:tc>
          <w:tcPr>
            <w:tcW w:w="3239" w:type="dxa"/>
          </w:tcPr>
          <w:p w14:paraId="4A52AC78" w14:textId="77777777" w:rsidR="00A20C41" w:rsidRPr="00757B90" w:rsidRDefault="00A20C4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Особые условия допуска к работе</w:t>
            </w:r>
          </w:p>
        </w:tc>
        <w:tc>
          <w:tcPr>
            <w:tcW w:w="6996" w:type="dxa"/>
            <w:shd w:val="clear" w:color="000000" w:fill="FFFFFF"/>
            <w:vAlign w:val="center"/>
          </w:tcPr>
          <w:p w14:paraId="60AF54E1" w14:textId="1B5D1219" w:rsidR="00A20C41" w:rsidRPr="00757B90" w:rsidRDefault="0032443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  <w:tr w:rsidR="00757B90" w:rsidRPr="00757B90" w14:paraId="4C0E86F9" w14:textId="77777777" w:rsidTr="00E0731C">
        <w:tc>
          <w:tcPr>
            <w:tcW w:w="3239" w:type="dxa"/>
          </w:tcPr>
          <w:p w14:paraId="1B6BF419" w14:textId="77777777" w:rsidR="00A20C41" w:rsidRPr="00757B90" w:rsidRDefault="00A20C4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6996" w:type="dxa"/>
            <w:shd w:val="clear" w:color="000000" w:fill="FFFFFF"/>
            <w:vAlign w:val="center"/>
          </w:tcPr>
          <w:p w14:paraId="17802672" w14:textId="526DD50B" w:rsidR="00A20C41" w:rsidRPr="00757B90" w:rsidRDefault="00D2587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645CCF61" w14:textId="77777777" w:rsidR="00617B05" w:rsidRPr="00757B90" w:rsidRDefault="00617B05" w:rsidP="00434409">
      <w:pPr>
        <w:rPr>
          <w:rFonts w:ascii="Times New Roman" w:hAnsi="Times New Roman" w:cs="Times New Roman"/>
        </w:rPr>
      </w:pPr>
    </w:p>
    <w:p w14:paraId="578C9CAB" w14:textId="77777777" w:rsidR="00617B05" w:rsidRPr="00757B90" w:rsidRDefault="00617B05" w:rsidP="00434409">
      <w:pPr>
        <w:rPr>
          <w:rFonts w:ascii="Times New Roman" w:hAnsi="Times New Roman" w:cs="Times New Roman"/>
        </w:rPr>
      </w:pPr>
      <w:r w:rsidRPr="00757B90">
        <w:rPr>
          <w:rFonts w:ascii="Times New Roman" w:hAnsi="Times New Roman" w:cs="Times New Roman"/>
        </w:rPr>
        <w:t>Дополнительные характеристики:</w:t>
      </w:r>
    </w:p>
    <w:p w14:paraId="4863438E" w14:textId="25B5BD77" w:rsidR="00617B05" w:rsidRDefault="00617B05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02"/>
        <w:gridCol w:w="1347"/>
        <w:gridCol w:w="5386"/>
      </w:tblGrid>
      <w:tr w:rsidR="006D1832" w:rsidRPr="00757B90" w14:paraId="5FED189B" w14:textId="77777777" w:rsidTr="009C369D">
        <w:tc>
          <w:tcPr>
            <w:tcW w:w="3502" w:type="dxa"/>
          </w:tcPr>
          <w:p w14:paraId="0EE90D9D" w14:textId="77777777" w:rsidR="006D1832" w:rsidRPr="00757B90" w:rsidRDefault="006D183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347" w:type="dxa"/>
          </w:tcPr>
          <w:p w14:paraId="1DBBFC81" w14:textId="77777777" w:rsidR="006D1832" w:rsidRPr="00757B90" w:rsidRDefault="006D183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5386" w:type="dxa"/>
          </w:tcPr>
          <w:p w14:paraId="4FD2AABE" w14:textId="77777777" w:rsidR="006D1832" w:rsidRPr="00757B90" w:rsidRDefault="006D183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CF3571" w:rsidRPr="00757B90" w14:paraId="61D15292" w14:textId="77777777" w:rsidTr="00CF3571">
        <w:trPr>
          <w:trHeight w:val="175"/>
        </w:trPr>
        <w:tc>
          <w:tcPr>
            <w:tcW w:w="3502" w:type="dxa"/>
            <w:vMerge w:val="restart"/>
            <w:shd w:val="clear" w:color="auto" w:fill="auto"/>
          </w:tcPr>
          <w:p w14:paraId="25D5ED7E" w14:textId="77777777" w:rsidR="00CF3571" w:rsidRPr="00757B90" w:rsidRDefault="002F4639" w:rsidP="00434409">
            <w:pPr>
              <w:pStyle w:val="a6"/>
              <w:rPr>
                <w:rFonts w:ascii="Times New Roman" w:hAnsi="Times New Roman" w:cs="Times New Roman"/>
              </w:rPr>
            </w:pPr>
            <w:hyperlink r:id="rId18" w:history="1">
              <w:r w:rsidR="00CF3571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ОКЗ</w:t>
              </w:r>
            </w:hyperlink>
          </w:p>
        </w:tc>
        <w:tc>
          <w:tcPr>
            <w:tcW w:w="1347" w:type="dxa"/>
            <w:shd w:val="clear" w:color="auto" w:fill="auto"/>
          </w:tcPr>
          <w:p w14:paraId="1B04C5EE" w14:textId="77777777" w:rsidR="00CF3571" w:rsidRPr="00757B90" w:rsidRDefault="00CF3571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3123</w:t>
            </w:r>
          </w:p>
        </w:tc>
        <w:tc>
          <w:tcPr>
            <w:tcW w:w="5386" w:type="dxa"/>
            <w:shd w:val="clear" w:color="auto" w:fill="auto"/>
          </w:tcPr>
          <w:p w14:paraId="2129F60F" w14:textId="77777777" w:rsidR="00CF3571" w:rsidRPr="00757B90" w:rsidRDefault="00CF3571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9F71FC">
              <w:rPr>
                <w:rFonts w:ascii="Times New Roman" w:hAnsi="Times New Roman" w:cs="Times New Roman"/>
              </w:rPr>
              <w:t>Мастера (бригадиры) в строительстве</w:t>
            </w:r>
          </w:p>
        </w:tc>
      </w:tr>
      <w:tr w:rsidR="00CF3571" w:rsidRPr="009F71FC" w14:paraId="11B93D4F" w14:textId="77777777" w:rsidTr="00CF3571">
        <w:trPr>
          <w:trHeight w:val="175"/>
        </w:trPr>
        <w:tc>
          <w:tcPr>
            <w:tcW w:w="3502" w:type="dxa"/>
            <w:vMerge/>
            <w:shd w:val="clear" w:color="auto" w:fill="auto"/>
          </w:tcPr>
          <w:p w14:paraId="3659A2ED" w14:textId="77777777" w:rsidR="00CF3571" w:rsidRDefault="00CF3571" w:rsidP="00434409">
            <w:pPr>
              <w:pStyle w:val="a6"/>
            </w:pPr>
          </w:p>
        </w:tc>
        <w:tc>
          <w:tcPr>
            <w:tcW w:w="1347" w:type="dxa"/>
            <w:shd w:val="clear" w:color="auto" w:fill="auto"/>
          </w:tcPr>
          <w:p w14:paraId="27CC298D" w14:textId="77777777" w:rsidR="00CF3571" w:rsidRDefault="00CF3571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7122</w:t>
            </w:r>
          </w:p>
        </w:tc>
        <w:tc>
          <w:tcPr>
            <w:tcW w:w="5386" w:type="dxa"/>
            <w:shd w:val="clear" w:color="auto" w:fill="auto"/>
          </w:tcPr>
          <w:p w14:paraId="5E62DCB0" w14:textId="77777777" w:rsidR="00CF3571" w:rsidRPr="009F71FC" w:rsidRDefault="00CF3571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7A195F">
              <w:rPr>
                <w:rFonts w:ascii="Times New Roman" w:hAnsi="Times New Roman" w:cs="Times New Roman"/>
              </w:rPr>
              <w:t>Настильщики полов и плиточники</w:t>
            </w:r>
          </w:p>
        </w:tc>
      </w:tr>
      <w:tr w:rsidR="00373D0E" w:rsidRPr="00757B90" w14:paraId="7C576106" w14:textId="77777777" w:rsidTr="00CF3571">
        <w:trPr>
          <w:trHeight w:val="178"/>
        </w:trPr>
        <w:tc>
          <w:tcPr>
            <w:tcW w:w="3502" w:type="dxa"/>
            <w:vMerge w:val="restart"/>
            <w:shd w:val="clear" w:color="auto" w:fill="auto"/>
          </w:tcPr>
          <w:p w14:paraId="0A71AC5C" w14:textId="77777777" w:rsidR="00373D0E" w:rsidRPr="00757B90" w:rsidRDefault="002F4639" w:rsidP="00434409">
            <w:pPr>
              <w:pStyle w:val="a6"/>
              <w:rPr>
                <w:rFonts w:ascii="Times New Roman" w:hAnsi="Times New Roman" w:cs="Times New Roman"/>
              </w:rPr>
            </w:pPr>
            <w:hyperlink r:id="rId19" w:history="1">
              <w:r w:rsidR="00373D0E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Е</w:t>
              </w:r>
              <w:r w:rsidR="00373D0E">
                <w:rPr>
                  <w:rStyle w:val="a4"/>
                  <w:rFonts w:ascii="Times New Roman" w:hAnsi="Times New Roman" w:cs="Times New Roman"/>
                  <w:color w:val="auto"/>
                </w:rPr>
                <w:t>Т</w:t>
              </w:r>
              <w:r w:rsidR="00373D0E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КС</w:t>
              </w:r>
            </w:hyperlink>
          </w:p>
        </w:tc>
        <w:tc>
          <w:tcPr>
            <w:tcW w:w="1347" w:type="dxa"/>
            <w:shd w:val="clear" w:color="auto" w:fill="auto"/>
            <w:vAlign w:val="center"/>
          </w:tcPr>
          <w:p w14:paraId="45EE02CA" w14:textId="77777777" w:rsidR="00373D0E" w:rsidRPr="00757B90" w:rsidRDefault="00373D0E" w:rsidP="00434409">
            <w:pPr>
              <w:pStyle w:val="a5"/>
              <w:rPr>
                <w:rFonts w:ascii="Times New Roman" w:hAnsi="Times New Roman" w:cs="Times New Roman"/>
              </w:rPr>
            </w:pPr>
            <w:r w:rsidRPr="00E3508C">
              <w:rPr>
                <w:rFonts w:ascii="Times New Roman" w:hAnsi="Times New Roman" w:cs="Times New Roman"/>
              </w:rPr>
              <w:t>§ 327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56EDD028" w14:textId="77777777" w:rsidR="00373D0E" w:rsidRPr="00757B90" w:rsidRDefault="00373D0E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E3508C">
              <w:rPr>
                <w:rFonts w:ascii="Times New Roman" w:hAnsi="Times New Roman" w:cs="Times New Roman"/>
              </w:rPr>
              <w:t>Печник (4-й разряд)</w:t>
            </w:r>
          </w:p>
        </w:tc>
      </w:tr>
      <w:tr w:rsidR="00373D0E" w:rsidRPr="00757B90" w14:paraId="3DA83985" w14:textId="77777777" w:rsidTr="00CF3571">
        <w:trPr>
          <w:trHeight w:val="178"/>
        </w:trPr>
        <w:tc>
          <w:tcPr>
            <w:tcW w:w="3502" w:type="dxa"/>
            <w:vMerge/>
            <w:shd w:val="clear" w:color="auto" w:fill="auto"/>
          </w:tcPr>
          <w:p w14:paraId="743C3803" w14:textId="77777777" w:rsidR="00373D0E" w:rsidRDefault="00373D0E" w:rsidP="00434409">
            <w:pPr>
              <w:pStyle w:val="a6"/>
            </w:pPr>
          </w:p>
        </w:tc>
        <w:tc>
          <w:tcPr>
            <w:tcW w:w="1347" w:type="dxa"/>
            <w:shd w:val="clear" w:color="auto" w:fill="auto"/>
            <w:vAlign w:val="center"/>
          </w:tcPr>
          <w:p w14:paraId="453DBC62" w14:textId="3514E86B" w:rsidR="00373D0E" w:rsidRPr="00E3508C" w:rsidRDefault="00373D0E" w:rsidP="00434409">
            <w:pPr>
              <w:pStyle w:val="a5"/>
              <w:rPr>
                <w:rFonts w:ascii="Times New Roman" w:hAnsi="Times New Roman" w:cs="Times New Roman"/>
              </w:rPr>
            </w:pPr>
            <w:r w:rsidRPr="006D1832">
              <w:rPr>
                <w:rFonts w:ascii="Times New Roman" w:hAnsi="Times New Roman" w:cs="Times New Roman"/>
              </w:rPr>
              <w:t>§ 328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6C70C7A7" w14:textId="7E250E4F" w:rsidR="00373D0E" w:rsidRPr="00E3508C" w:rsidRDefault="00373D0E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6D1832">
              <w:rPr>
                <w:rFonts w:ascii="Times New Roman" w:hAnsi="Times New Roman" w:cs="Times New Roman"/>
              </w:rPr>
              <w:t>Печник (5-й разряд)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D1832" w:rsidRPr="00757B90" w14:paraId="50268701" w14:textId="77777777" w:rsidTr="00CF3571">
        <w:trPr>
          <w:trHeight w:val="155"/>
        </w:trPr>
        <w:tc>
          <w:tcPr>
            <w:tcW w:w="3502" w:type="dxa"/>
            <w:tcBorders>
              <w:bottom w:val="single" w:sz="4" w:space="0" w:color="auto"/>
            </w:tcBorders>
            <w:shd w:val="clear" w:color="auto" w:fill="auto"/>
          </w:tcPr>
          <w:p w14:paraId="0359C797" w14:textId="77777777" w:rsidR="006D1832" w:rsidRPr="00757B90" w:rsidRDefault="002F4639" w:rsidP="00434409">
            <w:pPr>
              <w:pStyle w:val="a6"/>
              <w:rPr>
                <w:rFonts w:ascii="Times New Roman" w:hAnsi="Times New Roman" w:cs="Times New Roman"/>
              </w:rPr>
            </w:pPr>
            <w:hyperlink r:id="rId20" w:history="1">
              <w:r w:rsidR="006D1832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ОКПДТР</w:t>
              </w:r>
            </w:hyperlink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4AA69A" w14:textId="77777777" w:rsidR="006D1832" w:rsidRPr="00757B90" w:rsidRDefault="006D183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A195F">
              <w:rPr>
                <w:rFonts w:ascii="Times New Roman" w:hAnsi="Times New Roman" w:cs="Times New Roman"/>
              </w:rPr>
              <w:t>16600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E62502" w14:textId="77777777" w:rsidR="006D1832" w:rsidRPr="00757B90" w:rsidRDefault="006D1832" w:rsidP="00434409">
            <w:pPr>
              <w:ind w:right="-20" w:firstLine="0"/>
              <w:jc w:val="left"/>
              <w:rPr>
                <w:rFonts w:ascii="Times New Roman" w:hAnsi="Times New Roman" w:cs="Times New Roman"/>
              </w:rPr>
            </w:pPr>
            <w:r w:rsidRPr="007A195F">
              <w:rPr>
                <w:rFonts w:ascii="Times New Roman" w:hAnsi="Times New Roman" w:cs="Times New Roman"/>
              </w:rPr>
              <w:t>Печник</w:t>
            </w:r>
          </w:p>
        </w:tc>
      </w:tr>
      <w:tr w:rsidR="006D1832" w:rsidRPr="009F71FC" w14:paraId="3097769B" w14:textId="77777777" w:rsidTr="00CF3571">
        <w:trPr>
          <w:trHeight w:val="155"/>
        </w:trPr>
        <w:tc>
          <w:tcPr>
            <w:tcW w:w="3502" w:type="dxa"/>
            <w:vMerge w:val="restart"/>
            <w:shd w:val="clear" w:color="auto" w:fill="auto"/>
          </w:tcPr>
          <w:p w14:paraId="711623ED" w14:textId="77777777" w:rsidR="006D1832" w:rsidRPr="00757B90" w:rsidRDefault="006D1832" w:rsidP="00434409">
            <w:pPr>
              <w:pStyle w:val="a6"/>
            </w:pPr>
            <w:r w:rsidRPr="00757B90">
              <w:rPr>
                <w:rFonts w:ascii="Times New Roman" w:eastAsia="Times New Roman" w:hAnsi="Times New Roman" w:cs="Times New Roman"/>
                <w:szCs w:val="22"/>
              </w:rPr>
              <w:t>ОКСО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</w:tcPr>
          <w:p w14:paraId="796D30E2" w14:textId="77777777" w:rsidR="006D1832" w:rsidRPr="009F71FC" w:rsidRDefault="006D1832" w:rsidP="00434409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9F71FC">
              <w:rPr>
                <w:rFonts w:ascii="Times New Roman" w:hAnsi="Times New Roman" w:cs="Times New Roman"/>
                <w:color w:val="2D2D2D"/>
              </w:rPr>
              <w:t>2.08.02.01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auto"/>
          </w:tcPr>
          <w:p w14:paraId="6CF93C9E" w14:textId="77777777" w:rsidR="006D1832" w:rsidRPr="009F71FC" w:rsidRDefault="006D1832" w:rsidP="00434409">
            <w:pPr>
              <w:ind w:right="-20" w:firstLine="0"/>
              <w:jc w:val="left"/>
              <w:rPr>
                <w:rFonts w:ascii="Times New Roman" w:hAnsi="Times New Roman" w:cs="Times New Roman"/>
              </w:rPr>
            </w:pPr>
            <w:r w:rsidRPr="009F71FC">
              <w:rPr>
                <w:rFonts w:ascii="Times New Roman" w:hAnsi="Times New Roman" w:cs="Times New Roman"/>
                <w:color w:val="2D2D2D"/>
              </w:rPr>
              <w:t>Строительство и эксплуатация зданий и сооружений</w:t>
            </w:r>
          </w:p>
        </w:tc>
      </w:tr>
      <w:tr w:rsidR="006D1832" w:rsidRPr="00757B90" w14:paraId="285634DE" w14:textId="77777777" w:rsidTr="00CF3571">
        <w:trPr>
          <w:trHeight w:val="562"/>
        </w:trPr>
        <w:tc>
          <w:tcPr>
            <w:tcW w:w="3502" w:type="dxa"/>
            <w:vMerge/>
            <w:shd w:val="clear" w:color="auto" w:fill="auto"/>
          </w:tcPr>
          <w:p w14:paraId="3DADDFDE" w14:textId="77777777" w:rsidR="006D1832" w:rsidRPr="00757B90" w:rsidRDefault="006D1832" w:rsidP="00434409">
            <w:pPr>
              <w:pStyle w:val="a6"/>
            </w:pPr>
          </w:p>
        </w:tc>
        <w:tc>
          <w:tcPr>
            <w:tcW w:w="1347" w:type="dxa"/>
            <w:shd w:val="clear" w:color="auto" w:fill="auto"/>
          </w:tcPr>
          <w:p w14:paraId="52720D08" w14:textId="77777777" w:rsidR="006D1832" w:rsidRPr="009F71FC" w:rsidRDefault="006D1832" w:rsidP="00434409">
            <w:pPr>
              <w:pStyle w:val="a5"/>
              <w:rPr>
                <w:rFonts w:ascii="Times New Roman" w:hAnsi="Times New Roman" w:cs="Times New Roman"/>
              </w:rPr>
            </w:pPr>
            <w:r w:rsidRPr="009F71FC">
              <w:rPr>
                <w:rFonts w:ascii="Times New Roman" w:hAnsi="Times New Roman" w:cs="Times New Roman"/>
                <w:lang w:val="en-US"/>
              </w:rPr>
              <w:t>2.08.02.02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7C6ACD62" w14:textId="77777777" w:rsidR="006D1832" w:rsidRPr="00757B90" w:rsidRDefault="006D1832" w:rsidP="00434409">
            <w:pPr>
              <w:ind w:right="-20" w:firstLine="0"/>
              <w:jc w:val="left"/>
              <w:rPr>
                <w:rFonts w:ascii="Times New Roman" w:hAnsi="Times New Roman" w:cs="Times New Roman"/>
              </w:rPr>
            </w:pPr>
            <w:r w:rsidRPr="009F71FC">
              <w:rPr>
                <w:rFonts w:ascii="Times New Roman" w:hAnsi="Times New Roman" w:cs="Times New Roman"/>
              </w:rPr>
              <w:t>Строительство и эксплуатация инженерных сооружений</w:t>
            </w:r>
          </w:p>
        </w:tc>
      </w:tr>
    </w:tbl>
    <w:p w14:paraId="10341167" w14:textId="77777777" w:rsidR="006D1832" w:rsidRDefault="006D1832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14:paraId="753D7A23" w14:textId="6FF7CB02" w:rsidR="00187380" w:rsidRPr="00757B90" w:rsidRDefault="00187380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</w:t>
      </w:r>
      <w:r w:rsidR="00B8666C" w:rsidRPr="00757B90">
        <w:rPr>
          <w:rFonts w:ascii="Times New Roman" w:hAnsi="Times New Roman" w:cs="Times New Roman"/>
          <w:color w:val="auto"/>
        </w:rPr>
        <w:t>4</w:t>
      </w:r>
      <w:r w:rsidRPr="00757B90">
        <w:rPr>
          <w:rFonts w:ascii="Times New Roman" w:hAnsi="Times New Roman" w:cs="Times New Roman"/>
          <w:color w:val="auto"/>
        </w:rPr>
        <w:t>.</w:t>
      </w:r>
      <w:r w:rsidR="00485ADE" w:rsidRPr="00757B90">
        <w:rPr>
          <w:rFonts w:ascii="Times New Roman" w:hAnsi="Times New Roman" w:cs="Times New Roman"/>
          <w:color w:val="auto"/>
        </w:rPr>
        <w:t>1</w:t>
      </w:r>
      <w:r w:rsidRPr="00757B90">
        <w:rPr>
          <w:rFonts w:ascii="Times New Roman" w:hAnsi="Times New Roman" w:cs="Times New Roman"/>
          <w:color w:val="auto"/>
        </w:rPr>
        <w:t>. Трудовая функция</w:t>
      </w:r>
    </w:p>
    <w:p w14:paraId="4823BAB7" w14:textId="77777777" w:rsidR="00324437" w:rsidRPr="00757B90" w:rsidRDefault="00324437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4A5CD0E7" w14:textId="77777777" w:rsidTr="00A72034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EDC85" w14:textId="77777777" w:rsidR="00324437" w:rsidRPr="00757B90" w:rsidRDefault="0032443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E8C38" w14:textId="5C613CAB" w:rsidR="00324437" w:rsidRPr="00757B90" w:rsidRDefault="00DA389E" w:rsidP="00434409">
            <w:pPr>
              <w:ind w:firstLine="0"/>
              <w:jc w:val="left"/>
              <w:rPr>
                <w:vertAlign w:val="superscript"/>
              </w:rPr>
            </w:pPr>
            <w:r w:rsidRPr="00DA389E">
              <w:t xml:space="preserve">Подбор и согласование с </w:t>
            </w:r>
            <w:r w:rsidRPr="00DA389E">
              <w:lastRenderedPageBreak/>
              <w:t xml:space="preserve">заказчиками образцов капитальных хозяйственно-бытовых печей 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F61923" w14:textId="77777777" w:rsidR="00324437" w:rsidRPr="00757B90" w:rsidRDefault="0032443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lastRenderedPageBreak/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108E" w14:textId="73C2D42D" w:rsidR="00324437" w:rsidRPr="00757B90" w:rsidRDefault="0047056D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D</w:t>
            </w:r>
            <w:r w:rsidR="00324437" w:rsidRPr="00757B90">
              <w:rPr>
                <w:rFonts w:ascii="Times New Roman" w:hAnsi="Times New Roman" w:cs="Times New Roman"/>
              </w:rPr>
              <w:t>/01.4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9B0450" w14:textId="77777777" w:rsidR="00324437" w:rsidRPr="00757B90" w:rsidRDefault="0032443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Уровень </w:t>
            </w:r>
            <w:r w:rsidRPr="00757B90">
              <w:rPr>
                <w:rFonts w:ascii="Times New Roman" w:hAnsi="Times New Roman" w:cs="Times New Roman"/>
              </w:rPr>
              <w:lastRenderedPageBreak/>
              <w:t>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0113AE" w14:textId="3683A281" w:rsidR="00324437" w:rsidRPr="00757B90" w:rsidRDefault="00324437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lastRenderedPageBreak/>
              <w:t>4</w:t>
            </w:r>
          </w:p>
        </w:tc>
      </w:tr>
    </w:tbl>
    <w:p w14:paraId="65C70DD3" w14:textId="77777777" w:rsidR="00324437" w:rsidRPr="00757B90" w:rsidRDefault="00324437" w:rsidP="00434409">
      <w:pPr>
        <w:rPr>
          <w:rFonts w:ascii="Times New Roman" w:hAnsi="Times New Roman" w:cs="Times New Roman"/>
        </w:rPr>
      </w:pPr>
    </w:p>
    <w:tbl>
      <w:tblPr>
        <w:tblW w:w="102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426"/>
      </w:tblGrid>
      <w:tr w:rsidR="00757B90" w:rsidRPr="00757B90" w14:paraId="63EB36C6" w14:textId="77777777" w:rsidTr="00AB492F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A44AD" w14:textId="77777777" w:rsidR="00324437" w:rsidRPr="00757B90" w:rsidRDefault="0032443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5F57" w14:textId="77777777" w:rsidR="00324437" w:rsidRPr="00757B90" w:rsidRDefault="0032443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52D0" w14:textId="77777777" w:rsidR="00324437" w:rsidRPr="00757B90" w:rsidRDefault="0032443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D6F7" w14:textId="77777777" w:rsidR="00324437" w:rsidRPr="00757B90" w:rsidRDefault="00324437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87C707" w14:textId="77777777" w:rsidR="00324437" w:rsidRPr="00757B90" w:rsidRDefault="00324437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324437" w:rsidRPr="00757B90" w14:paraId="63AA85EF" w14:textId="77777777" w:rsidTr="00AB492F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A144F6" w14:textId="77777777" w:rsidR="00324437" w:rsidRPr="00757B90" w:rsidRDefault="00324437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DF74F3" w14:textId="77777777" w:rsidR="00324437" w:rsidRPr="00757B90" w:rsidRDefault="00324437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96511D" w14:textId="77777777" w:rsidR="00324437" w:rsidRPr="00757B90" w:rsidRDefault="00324437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EB2A046" w14:textId="77777777" w:rsidR="00324437" w:rsidRPr="00757B90" w:rsidRDefault="00324437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5BB75FE" w14:textId="77777777" w:rsidR="00324437" w:rsidRPr="00757B90" w:rsidRDefault="00324437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1FE11AE9" w14:textId="77777777" w:rsidR="00324437" w:rsidRPr="00757B90" w:rsidRDefault="00324437" w:rsidP="00434409">
      <w:pPr>
        <w:rPr>
          <w:rFonts w:ascii="Times New Roman" w:hAnsi="Times New Roman" w:cs="Times New Roman"/>
        </w:rPr>
      </w:pPr>
    </w:p>
    <w:tbl>
      <w:tblPr>
        <w:tblW w:w="102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63"/>
      </w:tblGrid>
      <w:tr w:rsidR="00757B90" w:rsidRPr="00757B90" w14:paraId="7E9B9A78" w14:textId="77777777" w:rsidTr="003E2E6E">
        <w:tc>
          <w:tcPr>
            <w:tcW w:w="2731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19D22481" w14:textId="77777777" w:rsidR="00324437" w:rsidRPr="00757B90" w:rsidRDefault="00324437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F23C2" w14:textId="196156D2" w:rsidR="00324437" w:rsidRPr="00757B90" w:rsidRDefault="0032443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Получение задания на подбор и согласование с заказчиком </w:t>
            </w:r>
            <w:r w:rsidR="00F740A3" w:rsidRPr="00F740A3">
              <w:rPr>
                <w:rFonts w:ascii="Times New Roman" w:hAnsi="Times New Roman" w:cs="Times New Roman"/>
              </w:rPr>
              <w:t xml:space="preserve">образцов капитальных хозяйственно-бытовых печей </w:t>
            </w:r>
          </w:p>
        </w:tc>
      </w:tr>
      <w:tr w:rsidR="00757B90" w:rsidRPr="00757B90" w14:paraId="4964BC41" w14:textId="77777777" w:rsidTr="00F740A3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281FB5C" w14:textId="77777777" w:rsidR="00324437" w:rsidRPr="00757B90" w:rsidRDefault="0032443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C560" w14:textId="5F202DA3" w:rsidR="00324437" w:rsidRPr="00757B90" w:rsidRDefault="00D957E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Фиксация пожеланий заказчик</w:t>
            </w:r>
            <w:r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о назначении, мощности, внешнем виде, габаритах и месте </w:t>
            </w:r>
            <w:r w:rsidR="00C37416">
              <w:rPr>
                <w:rFonts w:ascii="Times New Roman" w:hAnsi="Times New Roman" w:cs="Times New Roman"/>
              </w:rPr>
              <w:t>размещения</w:t>
            </w:r>
            <w:r w:rsidRPr="00757B90">
              <w:rPr>
                <w:rFonts w:ascii="Times New Roman" w:hAnsi="Times New Roman" w:cs="Times New Roman"/>
              </w:rPr>
              <w:t xml:space="preserve"> хозяйственно-бытов</w:t>
            </w:r>
            <w:r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печ</w:t>
            </w:r>
            <w:r>
              <w:rPr>
                <w:rFonts w:ascii="Times New Roman" w:hAnsi="Times New Roman" w:cs="Times New Roman"/>
              </w:rPr>
              <w:t>ей для последующего о</w:t>
            </w:r>
            <w:r w:rsidRPr="00D01823">
              <w:t>формлени</w:t>
            </w:r>
            <w:r>
              <w:t>я</w:t>
            </w:r>
            <w:r w:rsidRPr="00D01823">
              <w:t xml:space="preserve"> исходных технических документов (технических заданий) для проведения </w:t>
            </w:r>
            <w:r w:rsidRPr="005A4844">
              <w:t>трубо-печных работ</w:t>
            </w:r>
          </w:p>
        </w:tc>
      </w:tr>
      <w:tr w:rsidR="00757B90" w:rsidRPr="00757B90" w14:paraId="3275F67A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4E4E6D6" w14:textId="77777777" w:rsidR="00296A4B" w:rsidRPr="00757B90" w:rsidRDefault="00296A4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8698B" w14:textId="7586B3F3" w:rsidR="00296A4B" w:rsidRPr="00757B90" w:rsidRDefault="00296A4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Определение теплопотер</w:t>
            </w:r>
            <w:r w:rsidR="00F740A3">
              <w:rPr>
                <w:rFonts w:ascii="Times New Roman" w:hAnsi="Times New Roman" w:cs="Times New Roman"/>
              </w:rPr>
              <w:t>ь</w:t>
            </w:r>
            <w:r w:rsidRPr="00757B90">
              <w:rPr>
                <w:rFonts w:ascii="Times New Roman" w:hAnsi="Times New Roman" w:cs="Times New Roman"/>
              </w:rPr>
              <w:t xml:space="preserve"> помещени</w:t>
            </w:r>
            <w:r w:rsidR="00F740A3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>, в котор</w:t>
            </w:r>
            <w:r w:rsidR="00F740A3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планируется размещение </w:t>
            </w:r>
            <w:r w:rsidR="00F740A3">
              <w:rPr>
                <w:rFonts w:ascii="Times New Roman" w:hAnsi="Times New Roman" w:cs="Times New Roman"/>
              </w:rPr>
              <w:t xml:space="preserve">капитальных </w:t>
            </w:r>
            <w:r w:rsidRPr="00757B90">
              <w:rPr>
                <w:rFonts w:ascii="Times New Roman" w:hAnsi="Times New Roman" w:cs="Times New Roman"/>
              </w:rPr>
              <w:t>хозяйственно-бытов</w:t>
            </w:r>
            <w:r w:rsidR="00F740A3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печ</w:t>
            </w:r>
            <w:r w:rsidR="00F740A3">
              <w:rPr>
                <w:rFonts w:ascii="Times New Roman" w:hAnsi="Times New Roman" w:cs="Times New Roman"/>
              </w:rPr>
              <w:t>ей</w:t>
            </w:r>
            <w:r w:rsidRPr="00757B90">
              <w:rPr>
                <w:rFonts w:ascii="Times New Roman" w:hAnsi="Times New Roman" w:cs="Times New Roman"/>
              </w:rPr>
              <w:t>, предназначенн</w:t>
            </w:r>
            <w:r w:rsidR="00F740A3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для отопления данн</w:t>
            </w:r>
            <w:r w:rsidR="00F740A3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помещени</w:t>
            </w:r>
            <w:r w:rsidR="00F740A3">
              <w:rPr>
                <w:rFonts w:ascii="Times New Roman" w:hAnsi="Times New Roman" w:cs="Times New Roman"/>
              </w:rPr>
              <w:t>й</w:t>
            </w:r>
          </w:p>
        </w:tc>
      </w:tr>
      <w:tr w:rsidR="00757B90" w:rsidRPr="00757B90" w14:paraId="26DA80A8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2157E9B" w14:textId="77777777" w:rsidR="004453AC" w:rsidRPr="00757B90" w:rsidRDefault="004453A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E637" w14:textId="0D2E91B9" w:rsidR="004453AC" w:rsidRPr="00757B90" w:rsidRDefault="004453A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Сбор информации </w:t>
            </w:r>
            <w:r w:rsidR="00C37416" w:rsidRPr="00C37416">
              <w:rPr>
                <w:rFonts w:ascii="Times New Roman" w:hAnsi="Times New Roman" w:cs="Times New Roman"/>
              </w:rPr>
              <w:t>из открытых Интернет-ресурсов</w:t>
            </w:r>
            <w:r w:rsidR="00C37416">
              <w:rPr>
                <w:rFonts w:ascii="Times New Roman" w:hAnsi="Times New Roman" w:cs="Times New Roman"/>
              </w:rPr>
              <w:t xml:space="preserve"> об имеющихся разработках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C37416" w:rsidRPr="00C37416">
              <w:t>технической</w:t>
            </w:r>
            <w:r w:rsidR="00C37416">
              <w:t xml:space="preserve"> и</w:t>
            </w:r>
            <w:r w:rsidR="00C37416" w:rsidRPr="00C37416">
              <w:t xml:space="preserve"> проектной документации</w:t>
            </w:r>
            <w:r w:rsidR="00C37416">
              <w:rPr>
                <w:rFonts w:ascii="Times New Roman" w:hAnsi="Times New Roman" w:cs="Times New Roman"/>
              </w:rPr>
              <w:t xml:space="preserve"> по изготовлению </w:t>
            </w:r>
            <w:r w:rsidR="00F740A3">
              <w:rPr>
                <w:rFonts w:ascii="Times New Roman" w:hAnsi="Times New Roman" w:cs="Times New Roman"/>
              </w:rPr>
              <w:t xml:space="preserve">капитальных </w:t>
            </w:r>
            <w:r w:rsidRPr="00757B90">
              <w:rPr>
                <w:rFonts w:ascii="Times New Roman" w:hAnsi="Times New Roman" w:cs="Times New Roman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</w:p>
        </w:tc>
      </w:tr>
      <w:tr w:rsidR="00757B90" w:rsidRPr="00757B90" w14:paraId="32E431CE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DE4A333" w14:textId="77777777" w:rsidR="00296A4B" w:rsidRPr="00757B90" w:rsidRDefault="00296A4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5D548" w14:textId="468EA758" w:rsidR="00296A4B" w:rsidRPr="00757B90" w:rsidRDefault="006247EA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F740A3">
              <w:rPr>
                <w:rFonts w:ascii="Times New Roman" w:hAnsi="Times New Roman" w:cs="Times New Roman"/>
              </w:rPr>
              <w:t>знакомление</w:t>
            </w:r>
            <w:r w:rsidR="00296A4B" w:rsidRPr="00757B90">
              <w:rPr>
                <w:rFonts w:ascii="Times New Roman" w:hAnsi="Times New Roman" w:cs="Times New Roman"/>
              </w:rPr>
              <w:t xml:space="preserve"> заказчик</w:t>
            </w:r>
            <w:r w:rsidR="00F740A3">
              <w:rPr>
                <w:rFonts w:ascii="Times New Roman" w:hAnsi="Times New Roman" w:cs="Times New Roman"/>
              </w:rPr>
              <w:t>ов</w:t>
            </w:r>
            <w:r w:rsidR="00296A4B" w:rsidRPr="00757B9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 </w:t>
            </w:r>
            <w:r w:rsidR="00296A4B" w:rsidRPr="00757B90">
              <w:rPr>
                <w:rFonts w:ascii="Times New Roman" w:hAnsi="Times New Roman" w:cs="Times New Roman"/>
              </w:rPr>
              <w:t>изображени</w:t>
            </w:r>
            <w:r>
              <w:rPr>
                <w:rFonts w:ascii="Times New Roman" w:hAnsi="Times New Roman" w:cs="Times New Roman"/>
              </w:rPr>
              <w:t>ями и характеристиками</w:t>
            </w:r>
            <w:r w:rsidR="00296A4B" w:rsidRPr="00757B9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подобранных </w:t>
            </w:r>
            <w:r w:rsidR="00296A4B" w:rsidRPr="00757B90">
              <w:rPr>
                <w:rFonts w:ascii="Times New Roman" w:hAnsi="Times New Roman" w:cs="Times New Roman"/>
              </w:rPr>
              <w:t>образцов</w:t>
            </w:r>
            <w:r w:rsidR="00296A4B" w:rsidRPr="00757B90">
              <w:t xml:space="preserve"> </w:t>
            </w:r>
            <w:r>
              <w:t xml:space="preserve">капитальных </w:t>
            </w:r>
            <w:r w:rsidR="00296A4B" w:rsidRPr="00757B90">
              <w:rPr>
                <w:rFonts w:ascii="Times New Roman" w:hAnsi="Times New Roman" w:cs="Times New Roman"/>
              </w:rPr>
              <w:t xml:space="preserve">хозяйственно-бытовых печей, отвечающих </w:t>
            </w:r>
            <w:r w:rsidRPr="00757B90">
              <w:rPr>
                <w:rFonts w:ascii="Times New Roman" w:hAnsi="Times New Roman" w:cs="Times New Roman"/>
              </w:rPr>
              <w:t xml:space="preserve">требованиям унификации элементов, экономичности, пожарной безопасности </w:t>
            </w:r>
          </w:p>
        </w:tc>
      </w:tr>
      <w:tr w:rsidR="00757B90" w:rsidRPr="00757B90" w14:paraId="067228E8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FFC6DC1" w14:textId="77777777" w:rsidR="00296A4B" w:rsidRPr="00757B90" w:rsidRDefault="00296A4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B4C13" w14:textId="65C33BD6" w:rsidR="00296A4B" w:rsidRPr="00757B90" w:rsidRDefault="006247EA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Ознакомление</w:t>
            </w:r>
            <w:r w:rsidR="00296A4B" w:rsidRPr="00757B90">
              <w:rPr>
                <w:rFonts w:ascii="Times New Roman" w:hAnsi="Times New Roman" w:cs="Times New Roman"/>
              </w:rPr>
              <w:t xml:space="preserve"> заказчик</w:t>
            </w:r>
            <w:r>
              <w:rPr>
                <w:rFonts w:ascii="Times New Roman" w:hAnsi="Times New Roman" w:cs="Times New Roman"/>
              </w:rPr>
              <w:t>ов с</w:t>
            </w:r>
            <w:r w:rsidR="00296A4B" w:rsidRPr="00757B90">
              <w:rPr>
                <w:rFonts w:ascii="Times New Roman" w:hAnsi="Times New Roman" w:cs="Times New Roman"/>
              </w:rPr>
              <w:t xml:space="preserve"> технической документаци</w:t>
            </w:r>
            <w:r>
              <w:rPr>
                <w:rFonts w:ascii="Times New Roman" w:hAnsi="Times New Roman" w:cs="Times New Roman"/>
              </w:rPr>
              <w:t>ей</w:t>
            </w:r>
            <w:r w:rsidR="00296A4B" w:rsidRPr="00757B90">
              <w:rPr>
                <w:rFonts w:ascii="Times New Roman" w:hAnsi="Times New Roman" w:cs="Times New Roman"/>
              </w:rPr>
              <w:t xml:space="preserve"> разработчик</w:t>
            </w:r>
            <w:r>
              <w:rPr>
                <w:rFonts w:ascii="Times New Roman" w:hAnsi="Times New Roman" w:cs="Times New Roman"/>
              </w:rPr>
              <w:t>ов</w:t>
            </w:r>
            <w:r w:rsidR="00C410D3">
              <w:rPr>
                <w:rFonts w:ascii="Times New Roman" w:hAnsi="Times New Roman" w:cs="Times New Roman"/>
              </w:rPr>
              <w:t xml:space="preserve"> </w:t>
            </w:r>
            <w:r w:rsidR="00C410D3" w:rsidRPr="00757B90">
              <w:rPr>
                <w:rFonts w:ascii="Times New Roman" w:hAnsi="Times New Roman" w:cs="Times New Roman"/>
              </w:rPr>
              <w:t>(стандарт</w:t>
            </w:r>
            <w:r w:rsidR="00C410D3">
              <w:rPr>
                <w:rFonts w:ascii="Times New Roman" w:hAnsi="Times New Roman" w:cs="Times New Roman"/>
              </w:rPr>
              <w:t>ами</w:t>
            </w:r>
            <w:r w:rsidR="00C410D3" w:rsidRPr="00757B90">
              <w:rPr>
                <w:rFonts w:ascii="Times New Roman" w:hAnsi="Times New Roman" w:cs="Times New Roman"/>
              </w:rPr>
              <w:t>,</w:t>
            </w:r>
            <w:r w:rsidR="00C410D3">
              <w:rPr>
                <w:rFonts w:ascii="Times New Roman" w:hAnsi="Times New Roman" w:cs="Times New Roman"/>
              </w:rPr>
              <w:t xml:space="preserve"> проектами,</w:t>
            </w:r>
            <w:r w:rsidR="00C410D3" w:rsidRPr="00757B90">
              <w:rPr>
                <w:rFonts w:ascii="Times New Roman" w:hAnsi="Times New Roman" w:cs="Times New Roman"/>
              </w:rPr>
              <w:t xml:space="preserve"> технически</w:t>
            </w:r>
            <w:r w:rsidR="00C410D3">
              <w:rPr>
                <w:rFonts w:ascii="Times New Roman" w:hAnsi="Times New Roman" w:cs="Times New Roman"/>
              </w:rPr>
              <w:t>ми</w:t>
            </w:r>
            <w:r w:rsidR="00C410D3" w:rsidRPr="00757B90">
              <w:rPr>
                <w:rFonts w:ascii="Times New Roman" w:hAnsi="Times New Roman" w:cs="Times New Roman"/>
              </w:rPr>
              <w:t xml:space="preserve"> условия</w:t>
            </w:r>
            <w:r w:rsidR="00C410D3">
              <w:rPr>
                <w:rFonts w:ascii="Times New Roman" w:hAnsi="Times New Roman" w:cs="Times New Roman"/>
              </w:rPr>
              <w:t>ми</w:t>
            </w:r>
            <w:r w:rsidR="00C410D3" w:rsidRPr="00757B90">
              <w:rPr>
                <w:rFonts w:ascii="Times New Roman" w:hAnsi="Times New Roman" w:cs="Times New Roman"/>
              </w:rPr>
              <w:t>)</w:t>
            </w:r>
            <w:r w:rsidR="00296A4B" w:rsidRPr="00757B90">
              <w:rPr>
                <w:rFonts w:ascii="Times New Roman" w:hAnsi="Times New Roman" w:cs="Times New Roman"/>
              </w:rPr>
              <w:t>,</w:t>
            </w:r>
            <w:r w:rsidR="00296A4B" w:rsidRPr="00757B90">
              <w:t xml:space="preserve"> </w:t>
            </w:r>
            <w:r w:rsidR="00296A4B" w:rsidRPr="00757B90">
              <w:rPr>
                <w:rFonts w:ascii="Times New Roman" w:hAnsi="Times New Roman" w:cs="Times New Roman"/>
              </w:rPr>
              <w:t>определяющей требования к качеству выбранн</w:t>
            </w:r>
            <w:r>
              <w:rPr>
                <w:rFonts w:ascii="Times New Roman" w:hAnsi="Times New Roman" w:cs="Times New Roman"/>
              </w:rPr>
              <w:t>ых</w:t>
            </w:r>
            <w:r w:rsidR="00296A4B" w:rsidRPr="00757B90">
              <w:rPr>
                <w:rFonts w:ascii="Times New Roman" w:hAnsi="Times New Roman" w:cs="Times New Roman"/>
              </w:rPr>
              <w:t xml:space="preserve"> образц</w:t>
            </w:r>
            <w:r>
              <w:rPr>
                <w:rFonts w:ascii="Times New Roman" w:hAnsi="Times New Roman" w:cs="Times New Roman"/>
              </w:rPr>
              <w:t>ов</w:t>
            </w:r>
            <w:r w:rsidR="00296A4B" w:rsidRPr="00757B90">
              <w:rPr>
                <w:rFonts w:ascii="Times New Roman" w:hAnsi="Times New Roman" w:cs="Times New Roman"/>
              </w:rPr>
              <w:t xml:space="preserve"> хозяйственно-бытовых печ</w:t>
            </w:r>
            <w:r>
              <w:rPr>
                <w:rFonts w:ascii="Times New Roman" w:hAnsi="Times New Roman" w:cs="Times New Roman"/>
              </w:rPr>
              <w:t>ей</w:t>
            </w:r>
            <w:r w:rsidR="00296A4B"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2D3F4FBA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7576F0B" w14:textId="77777777" w:rsidR="00296A4B" w:rsidRPr="00757B90" w:rsidRDefault="00296A4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BF693" w14:textId="440906FF" w:rsidR="00296A4B" w:rsidRPr="00757B90" w:rsidRDefault="00296A4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Осмотр помещени</w:t>
            </w:r>
            <w:r w:rsidR="00DA47DD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с целью определения </w:t>
            </w:r>
            <w:r w:rsidR="00CF52E9" w:rsidRPr="00757B90">
              <w:rPr>
                <w:rFonts w:ascii="Times New Roman" w:hAnsi="Times New Roman" w:cs="Times New Roman"/>
              </w:rPr>
              <w:t>возможн</w:t>
            </w:r>
            <w:r w:rsidR="00DA47DD">
              <w:rPr>
                <w:rFonts w:ascii="Times New Roman" w:hAnsi="Times New Roman" w:cs="Times New Roman"/>
              </w:rPr>
              <w:t>ых</w:t>
            </w:r>
            <w:r w:rsidR="00CF52E9" w:rsidRPr="00757B90">
              <w:rPr>
                <w:rFonts w:ascii="Times New Roman" w:hAnsi="Times New Roman" w:cs="Times New Roman"/>
              </w:rPr>
              <w:t xml:space="preserve"> </w:t>
            </w:r>
            <w:r w:rsidRPr="00757B90">
              <w:rPr>
                <w:rFonts w:ascii="Times New Roman" w:hAnsi="Times New Roman" w:cs="Times New Roman"/>
              </w:rPr>
              <w:t>мест размещения выбранной заказчиком</w:t>
            </w:r>
            <w:r w:rsidRPr="00757B90">
              <w:t xml:space="preserve"> </w:t>
            </w:r>
            <w:r w:rsidR="00DA47DD">
              <w:rPr>
                <w:rFonts w:ascii="Times New Roman" w:hAnsi="Times New Roman" w:cs="Times New Roman"/>
              </w:rPr>
              <w:t>капитальной</w:t>
            </w:r>
            <w:r w:rsidR="00351DFD" w:rsidRPr="00757B90">
              <w:rPr>
                <w:rFonts w:ascii="Times New Roman" w:hAnsi="Times New Roman" w:cs="Times New Roman"/>
              </w:rPr>
              <w:t xml:space="preserve"> </w:t>
            </w:r>
            <w:r w:rsidRPr="00757B90">
              <w:rPr>
                <w:rFonts w:ascii="Times New Roman" w:hAnsi="Times New Roman" w:cs="Times New Roman"/>
              </w:rPr>
              <w:t>хозяйственно-бытов</w:t>
            </w:r>
            <w:r w:rsidR="00351DFD" w:rsidRPr="00757B90">
              <w:rPr>
                <w:rFonts w:ascii="Times New Roman" w:hAnsi="Times New Roman" w:cs="Times New Roman"/>
              </w:rPr>
              <w:t>ой</w:t>
            </w:r>
            <w:r w:rsidRPr="00757B90">
              <w:rPr>
                <w:rFonts w:ascii="Times New Roman" w:hAnsi="Times New Roman" w:cs="Times New Roman"/>
              </w:rPr>
              <w:t xml:space="preserve"> печи </w:t>
            </w:r>
          </w:p>
        </w:tc>
      </w:tr>
      <w:tr w:rsidR="00757B90" w:rsidRPr="00757B90" w14:paraId="273C38EE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896F549" w14:textId="77777777" w:rsidR="00CF52E9" w:rsidRPr="00757B90" w:rsidRDefault="00CF52E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CCC09" w14:textId="7F856E2D" w:rsidR="00CF52E9" w:rsidRPr="00757B90" w:rsidRDefault="00CF52E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Определение мест </w:t>
            </w:r>
            <w:r w:rsidR="00400896" w:rsidRPr="00757B90">
              <w:rPr>
                <w:rFonts w:ascii="Times New Roman" w:hAnsi="Times New Roman" w:cs="Times New Roman"/>
              </w:rPr>
              <w:t xml:space="preserve">возможного </w:t>
            </w:r>
            <w:r w:rsidR="00DA47DD">
              <w:rPr>
                <w:rFonts w:ascii="Times New Roman" w:hAnsi="Times New Roman" w:cs="Times New Roman"/>
              </w:rPr>
              <w:t>размещения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DA47DD" w:rsidRPr="00757B90">
              <w:rPr>
                <w:rFonts w:ascii="Times New Roman" w:hAnsi="Times New Roman" w:cs="Times New Roman"/>
              </w:rPr>
              <w:t>выбранн</w:t>
            </w:r>
            <w:r w:rsidR="00DA47DD">
              <w:rPr>
                <w:rFonts w:ascii="Times New Roman" w:hAnsi="Times New Roman" w:cs="Times New Roman"/>
              </w:rPr>
              <w:t>ых</w:t>
            </w:r>
            <w:r w:rsidR="00DA47DD" w:rsidRPr="00757B90">
              <w:rPr>
                <w:rFonts w:ascii="Times New Roman" w:hAnsi="Times New Roman" w:cs="Times New Roman"/>
              </w:rPr>
              <w:t xml:space="preserve"> заказчиком</w:t>
            </w:r>
            <w:r w:rsidR="00DA47DD">
              <w:rPr>
                <w:rFonts w:ascii="Times New Roman" w:hAnsi="Times New Roman" w:cs="Times New Roman"/>
              </w:rPr>
              <w:t xml:space="preserve"> капитальных </w:t>
            </w:r>
            <w:r w:rsidRPr="00757B90">
              <w:rPr>
                <w:rFonts w:ascii="Times New Roman" w:hAnsi="Times New Roman" w:cs="Times New Roman"/>
              </w:rPr>
              <w:t>хозяйственно-бытов</w:t>
            </w:r>
            <w:r w:rsidR="00DA47DD">
              <w:rPr>
                <w:rFonts w:ascii="Times New Roman" w:hAnsi="Times New Roman" w:cs="Times New Roman"/>
              </w:rPr>
              <w:t>ых</w:t>
            </w:r>
            <w:r w:rsidR="00351DFD" w:rsidRPr="00757B90">
              <w:rPr>
                <w:rFonts w:ascii="Times New Roman" w:hAnsi="Times New Roman" w:cs="Times New Roman"/>
              </w:rPr>
              <w:t xml:space="preserve"> </w:t>
            </w:r>
            <w:r w:rsidRPr="00757B90">
              <w:rPr>
                <w:rFonts w:ascii="Times New Roman" w:hAnsi="Times New Roman" w:cs="Times New Roman"/>
              </w:rPr>
              <w:t>печ</w:t>
            </w:r>
            <w:r w:rsidR="00DA47DD">
              <w:rPr>
                <w:rFonts w:ascii="Times New Roman" w:hAnsi="Times New Roman" w:cs="Times New Roman"/>
              </w:rPr>
              <w:t>ей</w:t>
            </w:r>
            <w:r w:rsidR="00400896" w:rsidRPr="00757B90">
              <w:rPr>
                <w:rFonts w:ascii="Times New Roman" w:hAnsi="Times New Roman" w:cs="Times New Roman"/>
              </w:rPr>
              <w:t xml:space="preserve">, </w:t>
            </w:r>
            <w:r w:rsidRPr="00757B90">
              <w:rPr>
                <w:rFonts w:ascii="Times New Roman" w:hAnsi="Times New Roman" w:cs="Times New Roman"/>
              </w:rPr>
              <w:t>с учетом расположения дымовых каналов и планировочн</w:t>
            </w:r>
            <w:r w:rsidR="00DA47DD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решени</w:t>
            </w:r>
            <w:r w:rsidR="00DA47DD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здани</w:t>
            </w:r>
            <w:r w:rsidR="00DA47DD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(строени</w:t>
            </w:r>
            <w:r w:rsidR="00DA47DD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) </w:t>
            </w:r>
            <w:r w:rsidR="00CE02C8"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6BFFEB20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C60DD20" w14:textId="77777777" w:rsidR="00CF52E9" w:rsidRPr="00757B90" w:rsidRDefault="00CF52E9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FE639" w14:textId="0F57BE87" w:rsidR="00CF52E9" w:rsidRPr="00757B90" w:rsidRDefault="00351DFD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Ознакомление заказчик</w:t>
            </w:r>
            <w:r w:rsidR="00B164A7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с сортаментом применяемых с выбранн</w:t>
            </w:r>
            <w:r w:rsidR="00B164A7">
              <w:rPr>
                <w:rFonts w:ascii="Times New Roman" w:hAnsi="Times New Roman" w:cs="Times New Roman"/>
              </w:rPr>
              <w:t>ыми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B164A7">
              <w:rPr>
                <w:rFonts w:ascii="Times New Roman" w:hAnsi="Times New Roman" w:cs="Times New Roman"/>
              </w:rPr>
              <w:t xml:space="preserve">капитальными </w:t>
            </w:r>
            <w:r w:rsidRPr="00757B90">
              <w:rPr>
                <w:rFonts w:ascii="Times New Roman" w:hAnsi="Times New Roman" w:cs="Times New Roman"/>
              </w:rPr>
              <w:t>хозяйственно-бытов</w:t>
            </w:r>
            <w:r w:rsidR="00B164A7">
              <w:rPr>
                <w:rFonts w:ascii="Times New Roman" w:hAnsi="Times New Roman" w:cs="Times New Roman"/>
              </w:rPr>
              <w:t>ыми</w:t>
            </w:r>
            <w:r w:rsidRPr="00757B90">
              <w:rPr>
                <w:rFonts w:ascii="Times New Roman" w:hAnsi="Times New Roman" w:cs="Times New Roman"/>
              </w:rPr>
              <w:t xml:space="preserve"> печ</w:t>
            </w:r>
            <w:r w:rsidR="00B164A7">
              <w:rPr>
                <w:rFonts w:ascii="Times New Roman" w:hAnsi="Times New Roman" w:cs="Times New Roman"/>
              </w:rPr>
              <w:t>ами</w:t>
            </w:r>
            <w:r w:rsidRPr="00757B90">
              <w:rPr>
                <w:rFonts w:ascii="Times New Roman" w:hAnsi="Times New Roman" w:cs="Times New Roman"/>
              </w:rPr>
              <w:t xml:space="preserve"> иных вариантов и видов печных приборов</w:t>
            </w:r>
          </w:p>
        </w:tc>
      </w:tr>
      <w:tr w:rsidR="00757B90" w:rsidRPr="00757B90" w14:paraId="3173A8EF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1C34858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B09CB" w14:textId="5EE9C6A4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Изготовление рабочих чертежей с деталями устройства элементов противопожарной защиты</w:t>
            </w:r>
          </w:p>
        </w:tc>
      </w:tr>
      <w:tr w:rsidR="00757B90" w:rsidRPr="00757B90" w14:paraId="1A8E3422" w14:textId="77777777" w:rsidTr="003E2E6E">
        <w:trPr>
          <w:trHeight w:val="162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3EC2355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1465B2" w14:textId="00482A6D" w:rsidR="00CA6C34" w:rsidRPr="00757B90" w:rsidRDefault="007743A1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</w:t>
            </w:r>
            <w:r w:rsidR="00F437B4" w:rsidRPr="00757B90">
              <w:rPr>
                <w:rFonts w:ascii="Times New Roman" w:hAnsi="Times New Roman" w:cs="Times New Roman"/>
              </w:rPr>
              <w:t xml:space="preserve"> план</w:t>
            </w:r>
            <w:r w:rsidR="00B164A7">
              <w:rPr>
                <w:rFonts w:ascii="Times New Roman" w:hAnsi="Times New Roman" w:cs="Times New Roman"/>
              </w:rPr>
              <w:t>ов</w:t>
            </w:r>
            <w:r w:rsidR="00F437B4" w:rsidRPr="00757B90">
              <w:rPr>
                <w:rFonts w:ascii="Times New Roman" w:hAnsi="Times New Roman" w:cs="Times New Roman"/>
              </w:rPr>
              <w:t xml:space="preserve"> помещени</w:t>
            </w:r>
            <w:r w:rsidR="00B164A7">
              <w:rPr>
                <w:rFonts w:ascii="Times New Roman" w:hAnsi="Times New Roman" w:cs="Times New Roman"/>
              </w:rPr>
              <w:t>й</w:t>
            </w:r>
            <w:r w:rsidR="00F437B4" w:rsidRPr="00757B90">
              <w:rPr>
                <w:rFonts w:ascii="Times New Roman" w:hAnsi="Times New Roman" w:cs="Times New Roman"/>
              </w:rPr>
              <w:t xml:space="preserve">, в котором планируется </w:t>
            </w:r>
            <w:r w:rsidR="00B164A7">
              <w:rPr>
                <w:rFonts w:ascii="Times New Roman" w:hAnsi="Times New Roman" w:cs="Times New Roman"/>
              </w:rPr>
              <w:t>устройство</w:t>
            </w:r>
            <w:r w:rsidR="00F437B4" w:rsidRPr="00757B90">
              <w:t xml:space="preserve"> </w:t>
            </w:r>
            <w:r w:rsidR="002A795F">
              <w:t xml:space="preserve">капитальных </w:t>
            </w:r>
            <w:r w:rsidR="00F437B4" w:rsidRPr="00757B90">
              <w:rPr>
                <w:rFonts w:ascii="Times New Roman" w:hAnsi="Times New Roman" w:cs="Times New Roman"/>
              </w:rPr>
              <w:t>хозяйственно-бытов</w:t>
            </w:r>
            <w:r w:rsidR="00B164A7">
              <w:rPr>
                <w:rFonts w:ascii="Times New Roman" w:hAnsi="Times New Roman" w:cs="Times New Roman"/>
              </w:rPr>
              <w:t>ых</w:t>
            </w:r>
            <w:r w:rsidR="00F437B4" w:rsidRPr="00757B90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F437B4" w:rsidRPr="00757B90">
              <w:rPr>
                <w:rFonts w:ascii="Times New Roman" w:hAnsi="Times New Roman" w:cs="Times New Roman"/>
              </w:rPr>
              <w:t>печ</w:t>
            </w:r>
            <w:r w:rsidR="00B164A7">
              <w:rPr>
                <w:rFonts w:ascii="Times New Roman" w:hAnsi="Times New Roman" w:cs="Times New Roman"/>
              </w:rPr>
              <w:t xml:space="preserve">ей </w:t>
            </w:r>
            <w:r w:rsidR="00F437B4" w:rsidRPr="00757B90">
              <w:rPr>
                <w:rFonts w:ascii="Times New Roman" w:hAnsi="Times New Roman" w:cs="Times New Roman"/>
              </w:rPr>
              <w:t>,</w:t>
            </w:r>
            <w:proofErr w:type="gramEnd"/>
            <w:r w:rsidR="00F437B4" w:rsidRPr="00757B90">
              <w:rPr>
                <w:rFonts w:ascii="Times New Roman" w:hAnsi="Times New Roman" w:cs="Times New Roman"/>
              </w:rPr>
              <w:t xml:space="preserve"> с привязкой очаг</w:t>
            </w:r>
            <w:r w:rsidR="002A795F">
              <w:rPr>
                <w:rFonts w:ascii="Times New Roman" w:hAnsi="Times New Roman" w:cs="Times New Roman"/>
              </w:rPr>
              <w:t>ов</w:t>
            </w:r>
            <w:r w:rsidR="00F437B4" w:rsidRPr="00757B90">
              <w:rPr>
                <w:rFonts w:ascii="Times New Roman" w:hAnsi="Times New Roman" w:cs="Times New Roman"/>
              </w:rPr>
              <w:t xml:space="preserve"> к </w:t>
            </w:r>
            <w:r w:rsidR="002A795F">
              <w:rPr>
                <w:rFonts w:ascii="Times New Roman" w:hAnsi="Times New Roman" w:cs="Times New Roman"/>
              </w:rPr>
              <w:t xml:space="preserve">имеющимся в помещении </w:t>
            </w:r>
            <w:r w:rsidR="009971D2" w:rsidRPr="00757B90">
              <w:rPr>
                <w:rFonts w:ascii="Times New Roman" w:hAnsi="Times New Roman" w:cs="Times New Roman"/>
              </w:rPr>
              <w:t>вентиляции, дымоотводам, дымовым трубам и фундаментам</w:t>
            </w:r>
          </w:p>
        </w:tc>
      </w:tr>
      <w:tr w:rsidR="00F4786F" w:rsidRPr="00757B90" w14:paraId="2D39FFFF" w14:textId="77777777" w:rsidTr="00F4786F">
        <w:trPr>
          <w:trHeight w:val="977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C72C75A" w14:textId="77777777" w:rsidR="00F4786F" w:rsidRPr="00757B90" w:rsidRDefault="00F4786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56C114" w14:textId="4388DD89" w:rsidR="00F4786F" w:rsidRPr="00757B90" w:rsidRDefault="00F4786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Ознакомление заказчик</w:t>
            </w:r>
            <w:r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с обязательными работами, производимыми при установке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>выбранн</w:t>
            </w:r>
            <w:r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капитальных</w:t>
            </w:r>
            <w:r w:rsidRPr="00757B90">
              <w:rPr>
                <w:rFonts w:ascii="Times New Roman" w:hAnsi="Times New Roman" w:cs="Times New Roman"/>
              </w:rPr>
              <w:t xml:space="preserve"> хозяйственно-бытов</w:t>
            </w:r>
            <w:r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печ</w:t>
            </w:r>
            <w:r>
              <w:rPr>
                <w:rFonts w:ascii="Times New Roman" w:hAnsi="Times New Roman" w:cs="Times New Roman"/>
              </w:rPr>
              <w:t>ей</w:t>
            </w:r>
            <w:r w:rsidRPr="00757B90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изготовление</w:t>
            </w:r>
            <w:r w:rsidRPr="00757B90">
              <w:rPr>
                <w:rFonts w:ascii="Times New Roman" w:hAnsi="Times New Roman" w:cs="Times New Roman"/>
              </w:rPr>
              <w:t xml:space="preserve"> основани</w:t>
            </w:r>
            <w:r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или фундамент</w:t>
            </w:r>
            <w:r>
              <w:rPr>
                <w:rFonts w:ascii="Times New Roman" w:hAnsi="Times New Roman" w:cs="Times New Roman"/>
              </w:rPr>
              <w:t>ов,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Pr="00757B90">
              <w:t>дымоход</w:t>
            </w:r>
            <w:r>
              <w:t>ов</w:t>
            </w:r>
            <w:r w:rsidRPr="00757B90">
              <w:t>,</w:t>
            </w:r>
            <w:r w:rsidRPr="00757B90">
              <w:rPr>
                <w:rFonts w:ascii="Times New Roman" w:hAnsi="Times New Roman" w:cs="Times New Roman"/>
              </w:rPr>
              <w:t xml:space="preserve"> полов и разделок из негорючих материалов, предтопочн</w:t>
            </w:r>
            <w:r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лист</w:t>
            </w:r>
            <w:r>
              <w:rPr>
                <w:rFonts w:ascii="Times New Roman" w:hAnsi="Times New Roman" w:cs="Times New Roman"/>
              </w:rPr>
              <w:t>ов</w:t>
            </w:r>
            <w:r w:rsidRPr="00757B90">
              <w:t>)</w:t>
            </w:r>
          </w:p>
        </w:tc>
      </w:tr>
      <w:tr w:rsidR="00757B90" w:rsidRPr="00757B90" w14:paraId="502E7CE4" w14:textId="77777777" w:rsidTr="003E2E6E">
        <w:trPr>
          <w:trHeight w:val="197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51EAA69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7C50A5" w14:textId="34D8D5C9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Информирование работника более высокого уровня квалификации о поступлении от заказчика требований и работ, отличающихся от стандартных условий</w:t>
            </w:r>
          </w:p>
        </w:tc>
      </w:tr>
      <w:tr w:rsidR="00757B90" w:rsidRPr="00757B90" w14:paraId="752C9869" w14:textId="77777777" w:rsidTr="003E2E6E">
        <w:tc>
          <w:tcPr>
            <w:tcW w:w="2731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4FD28244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lastRenderedPageBreak/>
              <w:t>Необходимые умения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C5819" w14:textId="6B904706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Осуществлять поиск </w:t>
            </w:r>
            <w:r w:rsidR="00F4786F">
              <w:rPr>
                <w:rFonts w:ascii="Times New Roman" w:hAnsi="Times New Roman" w:cs="Times New Roman"/>
              </w:rPr>
              <w:t>в открытых И</w:t>
            </w:r>
            <w:r w:rsidRPr="00757B90">
              <w:rPr>
                <w:rFonts w:ascii="Times New Roman" w:hAnsi="Times New Roman" w:cs="Times New Roman"/>
              </w:rPr>
              <w:t xml:space="preserve">нтернет-ресурсах образцов </w:t>
            </w:r>
            <w:r w:rsidR="00F4786F" w:rsidRPr="00F4786F">
              <w:rPr>
                <w:rFonts w:ascii="Times New Roman" w:hAnsi="Times New Roman" w:cs="Times New Roman"/>
              </w:rPr>
              <w:t xml:space="preserve">капитальных хозяйственно-бытовых печей </w:t>
            </w:r>
          </w:p>
        </w:tc>
      </w:tr>
      <w:tr w:rsidR="00757B90" w:rsidRPr="00757B90" w14:paraId="731186C3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DF45F80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07190" w14:textId="3A8E36C6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Применять прикладные компьютерные программы в сфере </w:t>
            </w:r>
            <w:r w:rsidR="006A7612" w:rsidRPr="00757B90">
              <w:rPr>
                <w:rFonts w:ascii="Times New Roman" w:hAnsi="Times New Roman" w:cs="Times New Roman"/>
              </w:rPr>
              <w:t>трубо-печных работ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F4786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3D9D843A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ADFF279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0C65EF64" w14:textId="61B7A90A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Определять мест</w:t>
            </w:r>
            <w:r w:rsidR="00F4786F">
              <w:rPr>
                <w:rFonts w:ascii="Times New Roman" w:hAnsi="Times New Roman" w:cs="Times New Roman"/>
              </w:rPr>
              <w:t>а</w:t>
            </w:r>
            <w:r w:rsidRPr="00757B90">
              <w:rPr>
                <w:rFonts w:ascii="Times New Roman" w:hAnsi="Times New Roman" w:cs="Times New Roman"/>
              </w:rPr>
              <w:t xml:space="preserve"> установки </w:t>
            </w:r>
            <w:r w:rsidR="00F4786F" w:rsidRPr="00F4786F">
              <w:rPr>
                <w:rFonts w:ascii="Times New Roman" w:hAnsi="Times New Roman" w:cs="Times New Roman"/>
              </w:rPr>
              <w:t xml:space="preserve">капитальных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Pr="00757B90">
              <w:rPr>
                <w:rFonts w:ascii="Times New Roman" w:hAnsi="Times New Roman" w:cs="Times New Roman"/>
              </w:rPr>
              <w:t xml:space="preserve">с учетом </w:t>
            </w:r>
            <w:r w:rsidR="00F4786F">
              <w:rPr>
                <w:rFonts w:ascii="Times New Roman" w:hAnsi="Times New Roman" w:cs="Times New Roman"/>
              </w:rPr>
              <w:t>их</w:t>
            </w:r>
            <w:r w:rsidRPr="00757B90">
              <w:rPr>
                <w:rFonts w:ascii="Times New Roman" w:hAnsi="Times New Roman" w:cs="Times New Roman"/>
              </w:rPr>
              <w:t xml:space="preserve"> назначении, мощности и габарит</w:t>
            </w:r>
            <w:r w:rsidR="00F4786F">
              <w:rPr>
                <w:rFonts w:ascii="Times New Roman" w:hAnsi="Times New Roman" w:cs="Times New Roman"/>
              </w:rPr>
              <w:t>ов</w:t>
            </w:r>
          </w:p>
        </w:tc>
      </w:tr>
      <w:tr w:rsidR="00757B90" w:rsidRPr="00757B90" w14:paraId="4EE5AD7A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EE6880D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4CFE328A" w14:textId="53D5C871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Читать эскизы и чертежи, содержащиеся в технической документации разработчик</w:t>
            </w:r>
            <w:r w:rsidR="00F4786F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(стандарт</w:t>
            </w:r>
            <w:r w:rsidR="00F4786F">
              <w:rPr>
                <w:rFonts w:ascii="Times New Roman" w:hAnsi="Times New Roman" w:cs="Times New Roman"/>
              </w:rPr>
              <w:t>ах</w:t>
            </w:r>
            <w:r w:rsidRPr="00757B90">
              <w:rPr>
                <w:rFonts w:ascii="Times New Roman" w:hAnsi="Times New Roman" w:cs="Times New Roman"/>
              </w:rPr>
              <w:t>, технических условиях, техническ</w:t>
            </w:r>
            <w:r w:rsidR="00F4786F">
              <w:rPr>
                <w:rFonts w:ascii="Times New Roman" w:hAnsi="Times New Roman" w:cs="Times New Roman"/>
              </w:rPr>
              <w:t>их</w:t>
            </w:r>
            <w:r w:rsidRPr="00757B90">
              <w:rPr>
                <w:rFonts w:ascii="Times New Roman" w:hAnsi="Times New Roman" w:cs="Times New Roman"/>
              </w:rPr>
              <w:t xml:space="preserve"> описани</w:t>
            </w:r>
            <w:r w:rsidR="00F4786F">
              <w:rPr>
                <w:rFonts w:ascii="Times New Roman" w:hAnsi="Times New Roman" w:cs="Times New Roman"/>
              </w:rPr>
              <w:t>ях</w:t>
            </w:r>
            <w:r w:rsidRPr="00757B90">
              <w:rPr>
                <w:rFonts w:ascii="Times New Roman" w:hAnsi="Times New Roman" w:cs="Times New Roman"/>
              </w:rPr>
              <w:t xml:space="preserve"> образц</w:t>
            </w:r>
            <w:r w:rsidR="00F4786F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>)</w:t>
            </w:r>
          </w:p>
        </w:tc>
      </w:tr>
      <w:tr w:rsidR="00757B90" w:rsidRPr="00757B90" w14:paraId="703362FB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3376730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3F7E6D49" w14:textId="6197D891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Читать планировочные решения здани</w:t>
            </w:r>
            <w:r w:rsidR="00F4786F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(строени</w:t>
            </w:r>
            <w:r w:rsidR="00F4786F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) </w:t>
            </w:r>
          </w:p>
        </w:tc>
      </w:tr>
      <w:tr w:rsidR="00757B90" w:rsidRPr="00757B90" w14:paraId="6A0C714C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C3CF6E3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29D84CF1" w14:textId="70DF3E14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Осуществлять графическое оформление чертежей, эскизов и схем кладки </w:t>
            </w:r>
            <w:r w:rsidR="00495B94" w:rsidRPr="00495B94">
              <w:rPr>
                <w:rFonts w:ascii="Times New Roman" w:hAnsi="Times New Roman" w:cs="Times New Roman"/>
              </w:rPr>
              <w:t xml:space="preserve">капитальных хозяйственно-бытовых печей </w:t>
            </w:r>
          </w:p>
        </w:tc>
      </w:tr>
      <w:tr w:rsidR="00495B94" w:rsidRPr="00757B90" w14:paraId="0A5BB073" w14:textId="77777777" w:rsidTr="00495B94">
        <w:trPr>
          <w:trHeight w:val="191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A634FD7" w14:textId="77777777" w:rsidR="00495B94" w:rsidRPr="00757B90" w:rsidRDefault="00495B9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</w:tcPr>
          <w:p w14:paraId="4EFAE623" w14:textId="749A5E9B" w:rsidR="00495B94" w:rsidRPr="00757B90" w:rsidRDefault="00495B9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Определять противопожарные разделки (отступки) от конструкций из горючих материалов до очаг</w:t>
            </w:r>
            <w:r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58F3E27C" w14:textId="77777777" w:rsidTr="003E2E6E">
        <w:trPr>
          <w:trHeight w:val="196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93C4DAE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7CEF44" w14:textId="2383282E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Устраивать дымоходы и </w:t>
            </w:r>
            <w:r w:rsidR="00495B94">
              <w:rPr>
                <w:rFonts w:ascii="Times New Roman" w:hAnsi="Times New Roman" w:cs="Times New Roman"/>
              </w:rPr>
              <w:t xml:space="preserve">осуществлять </w:t>
            </w:r>
            <w:r w:rsidRPr="00757B90">
              <w:rPr>
                <w:rFonts w:ascii="Times New Roman" w:hAnsi="Times New Roman" w:cs="Times New Roman"/>
              </w:rPr>
              <w:t>соединение их с имеющимися дымовыми каналами здания (строения)</w:t>
            </w:r>
          </w:p>
        </w:tc>
      </w:tr>
      <w:tr w:rsidR="00757B90" w:rsidRPr="00757B90" w14:paraId="50C726EB" w14:textId="77777777" w:rsidTr="003E2E6E">
        <w:trPr>
          <w:trHeight w:val="85"/>
        </w:trPr>
        <w:tc>
          <w:tcPr>
            <w:tcW w:w="2731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3B90AA46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37E113F3" w14:textId="77777777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противопожарного режима в Российской Федерации</w:t>
            </w:r>
          </w:p>
        </w:tc>
      </w:tr>
      <w:tr w:rsidR="00757B90" w:rsidRPr="00757B90" w14:paraId="3CC8F7D6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32CF6D1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5638D" w14:textId="34562802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Виды и технологии устройства оснований, фундаментов, </w:t>
            </w:r>
            <w:r w:rsidR="00F83B14" w:rsidRPr="00757B90">
              <w:rPr>
                <w:rFonts w:ascii="Times New Roman" w:hAnsi="Times New Roman" w:cs="Times New Roman"/>
              </w:rPr>
              <w:t>дымоходо</w:t>
            </w:r>
            <w:r w:rsidR="003E2E6E" w:rsidRPr="00757B90">
              <w:rPr>
                <w:rFonts w:ascii="Times New Roman" w:hAnsi="Times New Roman" w:cs="Times New Roman"/>
              </w:rPr>
              <w:t>в</w:t>
            </w:r>
            <w:r w:rsidRPr="00757B90">
              <w:rPr>
                <w:rFonts w:ascii="Times New Roman" w:hAnsi="Times New Roman" w:cs="Times New Roman"/>
              </w:rPr>
              <w:t>, полов и разделок из негорючих материалов, предтопочных листов для хозяйственно-бытовых печей различных типов и конструкций</w:t>
            </w:r>
          </w:p>
        </w:tc>
      </w:tr>
      <w:tr w:rsidR="00757B90" w:rsidRPr="00757B90" w14:paraId="7111FBD9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4D88E9C" w14:textId="77777777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E39D30" w14:textId="36805BF7" w:rsidR="00CA6C34" w:rsidRPr="00757B90" w:rsidRDefault="00AF04EA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Профессиональную терминологию в области трубо-печных работ</w:t>
            </w:r>
          </w:p>
        </w:tc>
      </w:tr>
      <w:tr w:rsidR="00757B90" w:rsidRPr="00757B90" w14:paraId="062B4F0E" w14:textId="77777777" w:rsidTr="003E2E6E">
        <w:trPr>
          <w:trHeight w:val="63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9F7A3A0" w14:textId="77777777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4D2258" w14:textId="5A439101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использования вентиляционных, газовых и дымовых каналов</w:t>
            </w:r>
          </w:p>
        </w:tc>
      </w:tr>
      <w:tr w:rsidR="00757B90" w:rsidRPr="00757B90" w14:paraId="410A1E7A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68491B2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</w:tcPr>
          <w:p w14:paraId="66D629AF" w14:textId="6D1EC002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Базовые офисные компьютерные программы</w:t>
            </w:r>
          </w:p>
        </w:tc>
      </w:tr>
      <w:tr w:rsidR="00757B90" w:rsidRPr="00757B90" w14:paraId="283F0CAD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C400A7C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</w:tcPr>
          <w:p w14:paraId="7FDEFA8E" w14:textId="2520B687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Прикладные программы, применимые в сфере </w:t>
            </w:r>
            <w:r w:rsidR="006A7612" w:rsidRPr="00757B90">
              <w:rPr>
                <w:rFonts w:ascii="Times New Roman" w:hAnsi="Times New Roman" w:cs="Times New Roman"/>
              </w:rPr>
              <w:t>трубо-печных работ</w:t>
            </w:r>
          </w:p>
        </w:tc>
      </w:tr>
      <w:tr w:rsidR="00757B90" w:rsidRPr="00757B90" w14:paraId="63E1B90F" w14:textId="77777777" w:rsidTr="003E2E6E"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15D622B1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</w:tcPr>
          <w:p w14:paraId="52FD8B9C" w14:textId="625C36BD" w:rsidR="00CA6C34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Виды, назначение, обустройство </w:t>
            </w:r>
            <w:r w:rsidR="00CA6C34" w:rsidRPr="00757B90">
              <w:rPr>
                <w:rFonts w:ascii="Times New Roman" w:hAnsi="Times New Roman" w:cs="Times New Roman"/>
              </w:rPr>
              <w:t>и принцип работы печных приборов</w:t>
            </w:r>
          </w:p>
        </w:tc>
      </w:tr>
      <w:tr w:rsidR="00757B90" w:rsidRPr="00757B90" w14:paraId="19B351F2" w14:textId="77777777" w:rsidTr="003E2E6E">
        <w:trPr>
          <w:trHeight w:val="8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5856909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1B7063" w14:textId="5CC8C061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Технические требования, установленные для кирпича, камней, блоков, перегородочных плит</w:t>
            </w:r>
          </w:p>
        </w:tc>
      </w:tr>
      <w:tr w:rsidR="00757B90" w:rsidRPr="00757B90" w14:paraId="0F597E1C" w14:textId="77777777" w:rsidTr="003E2E6E">
        <w:trPr>
          <w:trHeight w:val="8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B608DEE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31E636" w14:textId="1C8935A9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Классификация, размеры и условные обозначения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>кирпича, камней, блоков, перегородочных плит</w:t>
            </w:r>
          </w:p>
        </w:tc>
      </w:tr>
      <w:tr w:rsidR="00757B90" w:rsidRPr="00757B90" w14:paraId="5C917D4F" w14:textId="77777777" w:rsidTr="003E2E6E">
        <w:trPr>
          <w:trHeight w:val="8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747BF80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8A8EB5" w14:textId="56DC67DD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Общие производственные нормы расхода материалов в строительстве</w:t>
            </w:r>
          </w:p>
        </w:tc>
      </w:tr>
      <w:tr w:rsidR="00757B90" w:rsidRPr="00757B90" w14:paraId="32BF5818" w14:textId="77777777" w:rsidTr="003E2E6E">
        <w:trPr>
          <w:trHeight w:val="85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54812B72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6C95E4" w14:textId="4B0B3984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Методы сбора и подачи информации</w:t>
            </w:r>
          </w:p>
        </w:tc>
      </w:tr>
      <w:tr w:rsidR="00757B90" w:rsidRPr="00757B90" w14:paraId="64E6688D" w14:textId="77777777" w:rsidTr="003E2E6E">
        <w:trPr>
          <w:trHeight w:val="63"/>
        </w:trPr>
        <w:tc>
          <w:tcPr>
            <w:tcW w:w="2731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1A36BC1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569BF8E" w14:textId="4C47E2A9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Основные характеристики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>хозяйственно-бытовых печей</w:t>
            </w:r>
          </w:p>
        </w:tc>
      </w:tr>
      <w:tr w:rsidR="00CA6C34" w:rsidRPr="00757B90" w14:paraId="6835E6C9" w14:textId="77777777" w:rsidTr="00AB492F">
        <w:trPr>
          <w:trHeight w:val="131"/>
        </w:trPr>
        <w:tc>
          <w:tcPr>
            <w:tcW w:w="2731" w:type="dxa"/>
            <w:tcBorders>
              <w:right w:val="single" w:sz="4" w:space="0" w:color="auto"/>
            </w:tcBorders>
          </w:tcPr>
          <w:p w14:paraId="2DD5C49D" w14:textId="77777777" w:rsidR="00CA6C34" w:rsidRPr="00757B90" w:rsidRDefault="00CA6C34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49505" w14:textId="77777777" w:rsidR="00CA6C34" w:rsidRPr="00757B90" w:rsidRDefault="00CA6C3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76E3A487" w14:textId="77777777" w:rsidR="00324437" w:rsidRPr="00757B90" w:rsidRDefault="00324437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14:paraId="0AC751E3" w14:textId="40BC7385" w:rsidR="00B1390D" w:rsidRPr="00757B90" w:rsidRDefault="00B1390D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</w:t>
      </w:r>
      <w:r w:rsidR="00B8666C" w:rsidRPr="00757B90">
        <w:rPr>
          <w:rFonts w:ascii="Times New Roman" w:hAnsi="Times New Roman" w:cs="Times New Roman"/>
          <w:color w:val="auto"/>
        </w:rPr>
        <w:t>4</w:t>
      </w:r>
      <w:r w:rsidRPr="00757B90">
        <w:rPr>
          <w:rFonts w:ascii="Times New Roman" w:hAnsi="Times New Roman" w:cs="Times New Roman"/>
          <w:color w:val="auto"/>
        </w:rPr>
        <w:t>.</w:t>
      </w:r>
      <w:r w:rsidR="00485ADE" w:rsidRPr="00757B90">
        <w:rPr>
          <w:rFonts w:ascii="Times New Roman" w:hAnsi="Times New Roman" w:cs="Times New Roman"/>
          <w:color w:val="auto"/>
        </w:rPr>
        <w:t>2</w:t>
      </w:r>
      <w:r w:rsidRPr="00757B90">
        <w:rPr>
          <w:rFonts w:ascii="Times New Roman" w:hAnsi="Times New Roman" w:cs="Times New Roman"/>
          <w:color w:val="auto"/>
        </w:rPr>
        <w:t>. Трудовая функция</w:t>
      </w:r>
    </w:p>
    <w:p w14:paraId="1B9D1535" w14:textId="46FC07D7" w:rsidR="00B1390D" w:rsidRPr="00757B90" w:rsidRDefault="00B1390D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5E9424D9" w14:textId="77777777" w:rsidTr="00A72034">
        <w:trPr>
          <w:trHeight w:val="771"/>
        </w:trPr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9F970" w14:textId="77777777" w:rsidR="00CE6BE3" w:rsidRPr="00757B90" w:rsidRDefault="00CE6BE3" w:rsidP="00434409">
            <w:pPr>
              <w:pStyle w:val="a6"/>
              <w:rPr>
                <w:rFonts w:ascii="Times New Roman" w:hAnsi="Times New Roman" w:cs="Times New Roman"/>
              </w:rPr>
            </w:pPr>
            <w:bookmarkStart w:id="43" w:name="sub_1400"/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307F0" w14:textId="7A33263A" w:rsidR="00CE6BE3" w:rsidRPr="00757B90" w:rsidRDefault="00DA389E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614438">
              <w:rPr>
                <w:rFonts w:ascii="Times New Roman" w:hAnsi="Times New Roman" w:cs="Times New Roman"/>
                <w:shd w:val="clear" w:color="auto" w:fill="FFFFFF"/>
              </w:rPr>
              <w:t xml:space="preserve">Изготовление </w:t>
            </w:r>
            <w:r w:rsidR="00DD6EB6" w:rsidRPr="00A233B8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капитальных</w:t>
            </w:r>
            <w:r w:rsidR="00DD6EB6" w:rsidRPr="00E66037">
              <w:rPr>
                <w:rFonts w:ascii="Times New Roman" w:hAnsi="Times New Roman" w:cs="Times New Roman"/>
                <w:shd w:val="clear" w:color="auto" w:fill="FFFFFF"/>
              </w:rPr>
              <w:t xml:space="preserve"> хозяйственно-бытовых </w:t>
            </w:r>
            <w:r w:rsidR="00434409">
              <w:rPr>
                <w:rFonts w:ascii="Times New Roman" w:hAnsi="Times New Roman" w:cs="Times New Roman"/>
                <w:shd w:val="clear" w:color="auto" w:fill="FFFFFF"/>
              </w:rPr>
              <w:t xml:space="preserve">печей </w:t>
            </w:r>
            <w:r w:rsidR="009A6E9D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из мелкоштучных кладочных материалов </w:t>
            </w:r>
            <w:r w:rsidRPr="00E66037">
              <w:rPr>
                <w:rFonts w:ascii="Times New Roman" w:hAnsi="Times New Roman" w:cs="Times New Roman"/>
                <w:shd w:val="clear" w:color="auto" w:fill="FFFFFF"/>
              </w:rPr>
              <w:t xml:space="preserve">с использованием </w:t>
            </w:r>
            <w:r w:rsidR="00495B94">
              <w:rPr>
                <w:rFonts w:ascii="Times New Roman" w:hAnsi="Times New Roman" w:cs="Times New Roman"/>
                <w:shd w:val="clear" w:color="auto" w:fill="FFFFFF"/>
              </w:rPr>
              <w:t xml:space="preserve">готовой </w:t>
            </w:r>
            <w:r w:rsidRPr="00E66037">
              <w:rPr>
                <w:rFonts w:ascii="Times New Roman" w:hAnsi="Times New Roman" w:cs="Times New Roman"/>
                <w:shd w:val="clear" w:color="auto" w:fill="FFFFFF"/>
              </w:rPr>
              <w:t xml:space="preserve">технической, проектной документации 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24829D" w14:textId="77777777" w:rsidR="00CE6BE3" w:rsidRPr="00757B90" w:rsidRDefault="00CE6BE3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A7C3" w14:textId="06A2B885" w:rsidR="00CE6BE3" w:rsidRPr="00757B90" w:rsidRDefault="0047056D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D</w:t>
            </w:r>
            <w:r w:rsidR="00CE6BE3" w:rsidRPr="00757B90">
              <w:rPr>
                <w:rFonts w:ascii="Times New Roman" w:hAnsi="Times New Roman" w:cs="Times New Roman"/>
              </w:rPr>
              <w:t>/0</w:t>
            </w:r>
            <w:r w:rsidR="002601F7" w:rsidRPr="00757B90">
              <w:rPr>
                <w:rFonts w:ascii="Times New Roman" w:hAnsi="Times New Roman" w:cs="Times New Roman"/>
                <w:lang w:val="en-US"/>
              </w:rPr>
              <w:t>2</w:t>
            </w:r>
            <w:r w:rsidR="00CE6BE3" w:rsidRPr="00757B90">
              <w:rPr>
                <w:rFonts w:ascii="Times New Roman" w:hAnsi="Times New Roman" w:cs="Times New Roman"/>
              </w:rPr>
              <w:t>.4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37BECE" w14:textId="77777777" w:rsidR="00CE6BE3" w:rsidRPr="00757B90" w:rsidRDefault="00CE6BE3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9FABF1" w14:textId="77777777" w:rsidR="00CE6BE3" w:rsidRPr="00757B90" w:rsidRDefault="00CE6BE3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4</w:t>
            </w:r>
          </w:p>
        </w:tc>
      </w:tr>
    </w:tbl>
    <w:p w14:paraId="7456930A" w14:textId="77777777" w:rsidR="00CE6BE3" w:rsidRPr="00757B90" w:rsidRDefault="00CE6BE3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757B90" w:rsidRPr="00757B90" w14:paraId="2AC9B8B8" w14:textId="77777777" w:rsidTr="00A9127C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3CA4A" w14:textId="77777777" w:rsidR="00CE6BE3" w:rsidRPr="00757B90" w:rsidRDefault="00CE6BE3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42D7" w14:textId="77777777" w:rsidR="00CE6BE3" w:rsidRPr="00757B90" w:rsidRDefault="00CE6BE3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F04C" w14:textId="77777777" w:rsidR="00CE6BE3" w:rsidRPr="00757B90" w:rsidRDefault="00CE6BE3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3644F" w14:textId="77777777" w:rsidR="00CE6BE3" w:rsidRPr="00757B90" w:rsidRDefault="00CE6BE3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AC01B1" w14:textId="77777777" w:rsidR="00CE6BE3" w:rsidRPr="00757B90" w:rsidRDefault="00CE6BE3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E6BE3" w:rsidRPr="00757B90" w14:paraId="591F77A6" w14:textId="77777777" w:rsidTr="00A9127C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C04762" w14:textId="77777777" w:rsidR="00CE6BE3" w:rsidRPr="00757B90" w:rsidRDefault="00CE6BE3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67F3A97" w14:textId="77777777" w:rsidR="00CE6BE3" w:rsidRPr="00757B90" w:rsidRDefault="00CE6BE3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F79158" w14:textId="77777777" w:rsidR="00CE6BE3" w:rsidRPr="00757B90" w:rsidRDefault="00CE6BE3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8F9251" w14:textId="77777777" w:rsidR="00CE6BE3" w:rsidRPr="00757B90" w:rsidRDefault="00CE6BE3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ED13DB" w14:textId="77777777" w:rsidR="00CE6BE3" w:rsidRPr="00757B90" w:rsidRDefault="00CE6BE3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273DF2E6" w14:textId="77777777" w:rsidR="00CE6BE3" w:rsidRPr="00757B90" w:rsidRDefault="00CE6BE3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04"/>
      </w:tblGrid>
      <w:tr w:rsidR="00757B90" w:rsidRPr="00757B90" w14:paraId="061F8321" w14:textId="77777777" w:rsidTr="003E2E6E">
        <w:tc>
          <w:tcPr>
            <w:tcW w:w="2731" w:type="dxa"/>
            <w:vMerge w:val="restart"/>
            <w:shd w:val="clear" w:color="auto" w:fill="auto"/>
          </w:tcPr>
          <w:p w14:paraId="26D42B42" w14:textId="77777777" w:rsidR="005B2CF4" w:rsidRPr="00757B90" w:rsidRDefault="005B2CF4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04" w:type="dxa"/>
            <w:shd w:val="clear" w:color="auto" w:fill="auto"/>
            <w:vAlign w:val="center"/>
          </w:tcPr>
          <w:p w14:paraId="348C5181" w14:textId="02183B72" w:rsidR="005B2CF4" w:rsidRPr="00757B90" w:rsidRDefault="005B2CF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Получение задания на </w:t>
            </w:r>
            <w:r w:rsidR="00EF5E8B">
              <w:rPr>
                <w:rFonts w:ascii="Times New Roman" w:hAnsi="Times New Roman" w:cs="Times New Roman"/>
              </w:rPr>
              <w:t>изготовление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9A6E9D">
              <w:rPr>
                <w:rFonts w:ascii="Times New Roman" w:hAnsi="Times New Roman" w:cs="Times New Roman"/>
              </w:rPr>
              <w:t xml:space="preserve">из мелкоштучных кладочных </w:t>
            </w:r>
            <w:r w:rsidR="009A6E9D">
              <w:rPr>
                <w:rFonts w:ascii="Times New Roman" w:hAnsi="Times New Roman" w:cs="Times New Roman"/>
              </w:rPr>
              <w:lastRenderedPageBreak/>
              <w:t xml:space="preserve">материалов </w:t>
            </w:r>
            <w:r w:rsidR="00FF0952" w:rsidRPr="00FF0952">
              <w:rPr>
                <w:rFonts w:ascii="Times New Roman" w:hAnsi="Times New Roman" w:cs="Times New Roman"/>
              </w:rPr>
              <w:t xml:space="preserve">капитальных хозяйственно-бытовых </w:t>
            </w:r>
            <w:proofErr w:type="gramStart"/>
            <w:r w:rsidR="00FF0952" w:rsidRPr="00FF0952">
              <w:rPr>
                <w:rFonts w:ascii="Times New Roman" w:hAnsi="Times New Roman" w:cs="Times New Roman"/>
              </w:rPr>
              <w:t>печ</w:t>
            </w:r>
            <w:r w:rsidR="00FF0952">
              <w:rPr>
                <w:rFonts w:ascii="Times New Roman" w:hAnsi="Times New Roman" w:cs="Times New Roman"/>
              </w:rPr>
              <w:t>и</w:t>
            </w:r>
            <w:r w:rsidR="00FF0952" w:rsidRPr="00FF0952">
              <w:rPr>
                <w:rFonts w:ascii="Times New Roman" w:hAnsi="Times New Roman" w:cs="Times New Roman"/>
              </w:rPr>
              <w:t xml:space="preserve">  с</w:t>
            </w:r>
            <w:proofErr w:type="gramEnd"/>
            <w:r w:rsidR="00FF0952" w:rsidRPr="00FF0952">
              <w:rPr>
                <w:rFonts w:ascii="Times New Roman" w:hAnsi="Times New Roman" w:cs="Times New Roman"/>
              </w:rPr>
              <w:t xml:space="preserve"> использованием готовой технической, проектной документации </w:t>
            </w:r>
          </w:p>
        </w:tc>
      </w:tr>
      <w:tr w:rsidR="00757B90" w:rsidRPr="00757B90" w14:paraId="498D7222" w14:textId="77777777" w:rsidTr="003E2E6E">
        <w:tc>
          <w:tcPr>
            <w:tcW w:w="2731" w:type="dxa"/>
            <w:vMerge/>
            <w:shd w:val="clear" w:color="auto" w:fill="auto"/>
          </w:tcPr>
          <w:p w14:paraId="56FE9CBE" w14:textId="77777777" w:rsidR="001B4288" w:rsidRPr="00757B90" w:rsidRDefault="001B428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0D0139F" w14:textId="6E2E7877" w:rsidR="001B4288" w:rsidRPr="00757B90" w:rsidRDefault="00F83B1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Проверка соответствия рабоч</w:t>
            </w:r>
            <w:r w:rsidR="00FF0952">
              <w:rPr>
                <w:rFonts w:ascii="Times New Roman" w:hAnsi="Times New Roman" w:cs="Times New Roman"/>
              </w:rPr>
              <w:t>их</w:t>
            </w:r>
            <w:r w:rsidRPr="00757B90">
              <w:rPr>
                <w:rFonts w:ascii="Times New Roman" w:hAnsi="Times New Roman" w:cs="Times New Roman"/>
              </w:rPr>
              <w:t xml:space="preserve"> план</w:t>
            </w:r>
            <w:r w:rsidR="00FF0952"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реальн</w:t>
            </w:r>
            <w:r w:rsidR="00FF0952">
              <w:rPr>
                <w:rFonts w:ascii="Times New Roman" w:hAnsi="Times New Roman" w:cs="Times New Roman"/>
              </w:rPr>
              <w:t>ым</w:t>
            </w:r>
            <w:r w:rsidRPr="00757B90">
              <w:rPr>
                <w:rFonts w:ascii="Times New Roman" w:hAnsi="Times New Roman" w:cs="Times New Roman"/>
              </w:rPr>
              <w:t xml:space="preserve"> привязк</w:t>
            </w:r>
            <w:r w:rsidR="00FF0952">
              <w:rPr>
                <w:rFonts w:ascii="Times New Roman" w:hAnsi="Times New Roman" w:cs="Times New Roman"/>
              </w:rPr>
              <w:t>ам</w:t>
            </w:r>
            <w:r w:rsidRPr="00757B90">
              <w:rPr>
                <w:rFonts w:ascii="Times New Roman" w:hAnsi="Times New Roman" w:cs="Times New Roman"/>
              </w:rPr>
              <w:t xml:space="preserve"> планируем</w:t>
            </w:r>
            <w:r w:rsidR="00FF0952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к строительству </w:t>
            </w:r>
            <w:r w:rsidR="002374AC" w:rsidRPr="002374AC">
              <w:rPr>
                <w:rFonts w:ascii="Times New Roman" w:hAnsi="Times New Roman" w:cs="Times New Roman"/>
              </w:rPr>
              <w:t>капитальных хозяйственно-бытовых печей</w:t>
            </w:r>
            <w:r w:rsidRPr="00757B90">
              <w:rPr>
                <w:rFonts w:ascii="Times New Roman" w:hAnsi="Times New Roman" w:cs="Times New Roman"/>
              </w:rPr>
              <w:t xml:space="preserve"> к фундамент</w:t>
            </w:r>
            <w:r w:rsidR="002374AC">
              <w:rPr>
                <w:rFonts w:ascii="Times New Roman" w:hAnsi="Times New Roman" w:cs="Times New Roman"/>
              </w:rPr>
              <w:t>ам</w:t>
            </w:r>
            <w:r w:rsidRPr="00757B90">
              <w:rPr>
                <w:rFonts w:ascii="Times New Roman" w:hAnsi="Times New Roman" w:cs="Times New Roman"/>
              </w:rPr>
              <w:t xml:space="preserve"> здани</w:t>
            </w:r>
            <w:r w:rsidR="002374AC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(строени</w:t>
            </w:r>
            <w:r w:rsidR="002374AC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>), вентиляционным, газовым и дымовым каналам</w:t>
            </w:r>
          </w:p>
        </w:tc>
      </w:tr>
      <w:tr w:rsidR="00757B90" w:rsidRPr="00757B90" w14:paraId="07AC8FB9" w14:textId="77777777" w:rsidTr="003E2E6E">
        <w:tc>
          <w:tcPr>
            <w:tcW w:w="2731" w:type="dxa"/>
            <w:vMerge/>
            <w:shd w:val="clear" w:color="auto" w:fill="auto"/>
          </w:tcPr>
          <w:p w14:paraId="5F6EE117" w14:textId="77777777" w:rsidR="001B4288" w:rsidRPr="00757B90" w:rsidRDefault="001B428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E1EB3" w14:textId="38BD7A74" w:rsidR="001B4288" w:rsidRPr="00757B90" w:rsidRDefault="001B4288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Изготовление схем организации рабочего места при </w:t>
            </w:r>
            <w:r w:rsidR="002374AC">
              <w:rPr>
                <w:rFonts w:ascii="Times New Roman" w:hAnsi="Times New Roman" w:cs="Times New Roman"/>
              </w:rPr>
              <w:t>и</w:t>
            </w:r>
            <w:r w:rsidR="002374AC" w:rsidRPr="002374AC">
              <w:rPr>
                <w:rFonts w:ascii="Times New Roman" w:hAnsi="Times New Roman" w:cs="Times New Roman"/>
              </w:rPr>
              <w:t>зготовлени</w:t>
            </w:r>
            <w:r w:rsidR="002374AC">
              <w:rPr>
                <w:rFonts w:ascii="Times New Roman" w:hAnsi="Times New Roman" w:cs="Times New Roman"/>
              </w:rPr>
              <w:t>и</w:t>
            </w:r>
            <w:r w:rsidR="002374AC" w:rsidRPr="002374AC">
              <w:rPr>
                <w:rFonts w:ascii="Times New Roman" w:hAnsi="Times New Roman" w:cs="Times New Roman"/>
              </w:rPr>
              <w:t xml:space="preserve"> </w:t>
            </w:r>
            <w:r w:rsidR="009A6E9D">
              <w:rPr>
                <w:rFonts w:ascii="Times New Roman" w:hAnsi="Times New Roman" w:cs="Times New Roman"/>
              </w:rPr>
              <w:t xml:space="preserve">из мелкоштучных кладочных материалов </w:t>
            </w:r>
            <w:r w:rsidR="002374AC" w:rsidRPr="002374AC">
              <w:rPr>
                <w:rFonts w:ascii="Times New Roman" w:hAnsi="Times New Roman" w:cs="Times New Roman"/>
              </w:rPr>
              <w:t xml:space="preserve">капитальных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</w:p>
        </w:tc>
      </w:tr>
      <w:tr w:rsidR="00757B90" w:rsidRPr="00757B90" w14:paraId="39BE616C" w14:textId="77777777" w:rsidTr="003E2E6E">
        <w:tc>
          <w:tcPr>
            <w:tcW w:w="2731" w:type="dxa"/>
            <w:vMerge/>
            <w:shd w:val="clear" w:color="auto" w:fill="auto"/>
          </w:tcPr>
          <w:p w14:paraId="021265C2" w14:textId="77777777" w:rsidR="001B4288" w:rsidRPr="00757B90" w:rsidRDefault="001B428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663C6" w14:textId="6D969F64" w:rsidR="001B4288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t xml:space="preserve">Обустройство рабочего места </w:t>
            </w:r>
            <w:r w:rsidR="001B4288" w:rsidRPr="00757B90">
              <w:t xml:space="preserve">для проведения работ по </w:t>
            </w:r>
            <w:r w:rsidR="002374AC" w:rsidRPr="002374AC">
              <w:t>изготовлени</w:t>
            </w:r>
            <w:r w:rsidR="002374AC">
              <w:t>ю</w:t>
            </w:r>
            <w:r w:rsidR="002374AC" w:rsidRPr="002374AC">
              <w:t xml:space="preserve"> </w:t>
            </w:r>
            <w:r w:rsidR="009A6E9D">
              <w:t xml:space="preserve">из мелкоштучных кладочных материалов </w:t>
            </w:r>
            <w:r w:rsidR="002374AC" w:rsidRPr="002374AC">
              <w:t xml:space="preserve">капитальных хозяйственно-бытовых печей </w:t>
            </w:r>
          </w:p>
        </w:tc>
      </w:tr>
      <w:tr w:rsidR="00757B90" w:rsidRPr="00757B90" w14:paraId="3205239D" w14:textId="77777777" w:rsidTr="003E2E6E">
        <w:trPr>
          <w:trHeight w:val="604"/>
        </w:trPr>
        <w:tc>
          <w:tcPr>
            <w:tcW w:w="2731" w:type="dxa"/>
            <w:vMerge/>
            <w:shd w:val="clear" w:color="auto" w:fill="auto"/>
          </w:tcPr>
          <w:p w14:paraId="01F6447C" w14:textId="77777777" w:rsidR="00C6701F" w:rsidRPr="00757B90" w:rsidRDefault="00C6701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5FAE0510" w14:textId="466D9E90" w:rsidR="00C6701F" w:rsidRPr="00757B90" w:rsidRDefault="00C6701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Подбор и определение исправности инструмента, средств индивидуальной защиты для проведения работ по </w:t>
            </w:r>
            <w:r w:rsidR="002374AC" w:rsidRPr="002374AC">
              <w:t>изготовлени</w:t>
            </w:r>
            <w:r w:rsidR="002374AC">
              <w:t>ю</w:t>
            </w:r>
            <w:r w:rsidR="002374AC" w:rsidRPr="002374AC">
              <w:t xml:space="preserve"> </w:t>
            </w:r>
            <w:r w:rsidR="009A6E9D">
              <w:t xml:space="preserve">из мелкоштучных кладочных материалов </w:t>
            </w:r>
            <w:r w:rsidR="002374AC" w:rsidRPr="002374AC">
              <w:t xml:space="preserve">капитальных хозяйственно-бытовых печей </w:t>
            </w:r>
          </w:p>
        </w:tc>
      </w:tr>
      <w:tr w:rsidR="00757B90" w:rsidRPr="00757B90" w14:paraId="5CC07BE8" w14:textId="77777777" w:rsidTr="003E2E6E">
        <w:tc>
          <w:tcPr>
            <w:tcW w:w="2731" w:type="dxa"/>
            <w:vMerge/>
            <w:shd w:val="clear" w:color="auto" w:fill="auto"/>
          </w:tcPr>
          <w:p w14:paraId="12031EA5" w14:textId="77777777" w:rsidR="001B4288" w:rsidRPr="00757B90" w:rsidRDefault="001B428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1CBB6939" w14:textId="289C4B33" w:rsidR="002374AC" w:rsidRPr="002374AC" w:rsidRDefault="001B4288" w:rsidP="00434409">
            <w:pPr>
              <w:pStyle w:val="a5"/>
            </w:pPr>
            <w:r w:rsidRPr="00757B90">
              <w:rPr>
                <w:rFonts w:eastAsia="Times New Roman"/>
              </w:rPr>
              <w:t>Организация выполнения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>подготовительных и сопутствующих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 xml:space="preserve">мероприятий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="00381790" w:rsidRPr="00757B90">
              <w:rPr>
                <w:rFonts w:eastAsia="Times New Roman"/>
              </w:rPr>
              <w:t xml:space="preserve"> </w:t>
            </w:r>
          </w:p>
        </w:tc>
      </w:tr>
      <w:tr w:rsidR="002374AC" w:rsidRPr="00757B90" w14:paraId="2788466F" w14:textId="77777777" w:rsidTr="002374AC">
        <w:trPr>
          <w:trHeight w:val="472"/>
        </w:trPr>
        <w:tc>
          <w:tcPr>
            <w:tcW w:w="2731" w:type="dxa"/>
            <w:vMerge/>
            <w:shd w:val="clear" w:color="auto" w:fill="auto"/>
          </w:tcPr>
          <w:p w14:paraId="5F5E6911" w14:textId="77777777" w:rsidR="002374AC" w:rsidRPr="00757B90" w:rsidRDefault="002374A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43F19FB2" w14:textId="4C891C27" w:rsidR="002374AC" w:rsidRPr="00757B90" w:rsidRDefault="002374AC" w:rsidP="00434409">
            <w:pPr>
              <w:pStyle w:val="a5"/>
            </w:pPr>
            <w:r w:rsidRPr="00757B90">
              <w:rPr>
                <w:rFonts w:ascii="Times New Roman" w:hAnsi="Times New Roman" w:cs="Times New Roman"/>
              </w:rPr>
              <w:t>Разметка и</w:t>
            </w:r>
            <w:r>
              <w:rPr>
                <w:rFonts w:ascii="Times New Roman" w:hAnsi="Times New Roman" w:cs="Times New Roman"/>
              </w:rPr>
              <w:t xml:space="preserve"> устройство</w:t>
            </w:r>
            <w:r w:rsidRPr="00757B90">
              <w:rPr>
                <w:rFonts w:ascii="Times New Roman" w:hAnsi="Times New Roman" w:cs="Times New Roman"/>
              </w:rPr>
              <w:t xml:space="preserve"> противопожарных разделок (отступок) от конструкций из горючих материалов до очаг</w:t>
            </w:r>
            <w:r>
              <w:rPr>
                <w:rFonts w:ascii="Times New Roman" w:hAnsi="Times New Roman" w:cs="Times New Roman"/>
              </w:rPr>
              <w:t>ов</w:t>
            </w:r>
          </w:p>
        </w:tc>
      </w:tr>
      <w:tr w:rsidR="00757B90" w:rsidRPr="00757B90" w14:paraId="098D3F84" w14:textId="77777777" w:rsidTr="003E2E6E">
        <w:tc>
          <w:tcPr>
            <w:tcW w:w="2731" w:type="dxa"/>
            <w:vMerge/>
            <w:shd w:val="clear" w:color="auto" w:fill="auto"/>
          </w:tcPr>
          <w:p w14:paraId="3508B9E3" w14:textId="77777777" w:rsidR="001B4288" w:rsidRPr="00757B90" w:rsidRDefault="001B428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2AD00645" w14:textId="7668CF0E" w:rsidR="001B4288" w:rsidRPr="00757B90" w:rsidRDefault="0051320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Организационное обеспечение выполнения</w:t>
            </w:r>
            <w:r w:rsidR="001B4288" w:rsidRPr="00757B90">
              <w:rPr>
                <w:rFonts w:ascii="Times New Roman" w:hAnsi="Times New Roman" w:cs="Times New Roman"/>
              </w:rPr>
              <w:t xml:space="preserve"> комплекса работ, связанных с </w:t>
            </w:r>
            <w:r w:rsidR="00EF5E8B">
              <w:rPr>
                <w:rFonts w:ascii="Times New Roman" w:hAnsi="Times New Roman" w:cs="Times New Roman"/>
              </w:rPr>
              <w:t>изготовление</w:t>
            </w:r>
            <w:r w:rsidR="001B4288" w:rsidRPr="00757B90">
              <w:rPr>
                <w:rFonts w:ascii="Times New Roman" w:hAnsi="Times New Roman" w:cs="Times New Roman"/>
              </w:rPr>
              <w:t>м фундамент</w:t>
            </w:r>
            <w:r w:rsidR="002374AC">
              <w:rPr>
                <w:rFonts w:ascii="Times New Roman" w:hAnsi="Times New Roman" w:cs="Times New Roman"/>
              </w:rPr>
              <w:t xml:space="preserve">ов </w:t>
            </w:r>
            <w:r w:rsidR="006C2164">
              <w:rPr>
                <w:rFonts w:ascii="Times New Roman" w:hAnsi="Times New Roman" w:cs="Times New Roman"/>
              </w:rPr>
              <w:t>для</w:t>
            </w:r>
            <w:r w:rsidR="001B4288" w:rsidRPr="00757B90">
              <w:rPr>
                <w:rFonts w:ascii="Times New Roman" w:hAnsi="Times New Roman" w:cs="Times New Roman"/>
              </w:rPr>
              <w:t xml:space="preserve"> </w:t>
            </w:r>
            <w:r w:rsidR="002374AC">
              <w:rPr>
                <w:rFonts w:ascii="Times New Roman" w:hAnsi="Times New Roman" w:cs="Times New Roman"/>
              </w:rPr>
              <w:t>капитальны</w:t>
            </w:r>
            <w:r w:rsidR="006C2164">
              <w:rPr>
                <w:rFonts w:ascii="Times New Roman" w:hAnsi="Times New Roman" w:cs="Times New Roman"/>
              </w:rPr>
              <w:t>х</w:t>
            </w:r>
            <w:r w:rsidR="001B4288" w:rsidRPr="00757B90">
              <w:rPr>
                <w:rFonts w:ascii="Times New Roman" w:hAnsi="Times New Roman" w:cs="Times New Roman"/>
              </w:rPr>
              <w:t xml:space="preserve"> хозяйственно-бытов</w:t>
            </w:r>
            <w:r w:rsidR="002374AC">
              <w:rPr>
                <w:rFonts w:ascii="Times New Roman" w:hAnsi="Times New Roman" w:cs="Times New Roman"/>
              </w:rPr>
              <w:t>ы</w:t>
            </w:r>
            <w:r w:rsidR="006C2164">
              <w:rPr>
                <w:rFonts w:ascii="Times New Roman" w:hAnsi="Times New Roman" w:cs="Times New Roman"/>
              </w:rPr>
              <w:t>х</w:t>
            </w:r>
            <w:r w:rsidR="001B4288" w:rsidRPr="00757B90">
              <w:rPr>
                <w:rFonts w:ascii="Times New Roman" w:hAnsi="Times New Roman" w:cs="Times New Roman"/>
              </w:rPr>
              <w:t xml:space="preserve"> печ</w:t>
            </w:r>
            <w:r w:rsidR="006C2164">
              <w:rPr>
                <w:rFonts w:ascii="Times New Roman" w:hAnsi="Times New Roman" w:cs="Times New Roman"/>
              </w:rPr>
              <w:t>ей</w:t>
            </w:r>
            <w:r w:rsidR="00363222">
              <w:t xml:space="preserve"> </w:t>
            </w:r>
          </w:p>
        </w:tc>
      </w:tr>
      <w:tr w:rsidR="00363222" w:rsidRPr="00757B90" w14:paraId="2B66112D" w14:textId="77777777" w:rsidTr="00DD6EB6">
        <w:trPr>
          <w:trHeight w:val="482"/>
        </w:trPr>
        <w:tc>
          <w:tcPr>
            <w:tcW w:w="2731" w:type="dxa"/>
            <w:vMerge/>
            <w:shd w:val="clear" w:color="auto" w:fill="auto"/>
          </w:tcPr>
          <w:p w14:paraId="0ACA5225" w14:textId="77777777" w:rsidR="00363222" w:rsidRPr="00757B90" w:rsidRDefault="0036322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EBE08D8" w14:textId="6808C4E1" w:rsidR="00363222" w:rsidRPr="00757B90" w:rsidRDefault="00363222" w:rsidP="00434409">
            <w:pPr>
              <w:pStyle w:val="a5"/>
              <w:rPr>
                <w:rFonts w:ascii="Times New Roman" w:hAnsi="Times New Roman" w:cs="Times New Roman"/>
              </w:rPr>
            </w:pPr>
            <w:r w:rsidRPr="00363222">
              <w:rPr>
                <w:rFonts w:ascii="Times New Roman" w:eastAsiaTheme="minorHAnsi" w:hAnsi="Times New Roman" w:cs="Times New Roman"/>
                <w:lang w:eastAsia="en-US"/>
              </w:rPr>
              <w:t xml:space="preserve">Изготовление капитальных хозяйственно-бытовых </w:t>
            </w:r>
            <w:r w:rsidR="00434409">
              <w:rPr>
                <w:rFonts w:ascii="Times New Roman" w:eastAsiaTheme="minorHAnsi" w:hAnsi="Times New Roman" w:cs="Times New Roman"/>
                <w:lang w:eastAsia="en-US"/>
              </w:rPr>
              <w:t xml:space="preserve">печей </w:t>
            </w:r>
            <w:r w:rsidR="009A6E9D">
              <w:rPr>
                <w:rFonts w:ascii="Times New Roman" w:eastAsiaTheme="minorHAnsi" w:hAnsi="Times New Roman" w:cs="Times New Roman"/>
                <w:lang w:eastAsia="en-US"/>
              </w:rPr>
              <w:t xml:space="preserve">из мелкоштучных кладочных материалов </w:t>
            </w:r>
            <w:r w:rsidRPr="00363222">
              <w:rPr>
                <w:rFonts w:ascii="Times New Roman" w:eastAsiaTheme="minorHAnsi" w:hAnsi="Times New Roman" w:cs="Times New Roman"/>
                <w:lang w:eastAsia="en-US"/>
              </w:rPr>
              <w:t xml:space="preserve">с использованием готовой технической, проектной документации </w:t>
            </w:r>
          </w:p>
        </w:tc>
      </w:tr>
      <w:tr w:rsidR="00757B90" w:rsidRPr="00757B90" w14:paraId="1D205EDF" w14:textId="77777777" w:rsidTr="003E2E6E">
        <w:tc>
          <w:tcPr>
            <w:tcW w:w="2731" w:type="dxa"/>
            <w:vMerge/>
            <w:shd w:val="clear" w:color="auto" w:fill="auto"/>
          </w:tcPr>
          <w:p w14:paraId="11FE6490" w14:textId="77777777" w:rsidR="000303C7" w:rsidRPr="00757B90" w:rsidRDefault="000303C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6764B27D" w14:textId="7428CA14" w:rsidR="000303C7" w:rsidRPr="00757B90" w:rsidRDefault="000303C7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Установка закладных деталей и печных приборов в </w:t>
            </w:r>
            <w:r w:rsidR="00363222">
              <w:rPr>
                <w:rFonts w:ascii="Times New Roman" w:eastAsiaTheme="minorHAnsi" w:hAnsi="Times New Roman" w:cs="Times New Roman"/>
                <w:lang w:eastAsia="en-US"/>
              </w:rPr>
              <w:t xml:space="preserve">капитальные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хозяйственно-бытов</w:t>
            </w:r>
            <w:r w:rsidR="00363222">
              <w:rPr>
                <w:rFonts w:ascii="Times New Roman" w:eastAsiaTheme="minorHAnsi" w:hAnsi="Times New Roman" w:cs="Times New Roman"/>
                <w:lang w:eastAsia="en-US"/>
              </w:rPr>
              <w:t>ые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proofErr w:type="gramStart"/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печ</w:t>
            </w:r>
            <w:r w:rsidR="00363222">
              <w:rPr>
                <w:rFonts w:ascii="Times New Roman" w:eastAsiaTheme="minorHAnsi" w:hAnsi="Times New Roman" w:cs="Times New Roman"/>
                <w:lang w:eastAsia="en-US"/>
              </w:rPr>
              <w:t>и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="00363222">
              <w:rPr>
                <w:rFonts w:ascii="Times New Roman" w:eastAsiaTheme="minorHAnsi" w:hAnsi="Times New Roman" w:cs="Times New Roman"/>
                <w:lang w:eastAsia="en-US"/>
              </w:rPr>
              <w:t xml:space="preserve"> в</w:t>
            </w:r>
            <w:proofErr w:type="gramEnd"/>
            <w:r w:rsidR="00363222">
              <w:rPr>
                <w:rFonts w:ascii="Times New Roman" w:eastAsiaTheme="minorHAnsi" w:hAnsi="Times New Roman" w:cs="Times New Roman"/>
                <w:lang w:eastAsia="en-US"/>
              </w:rPr>
              <w:t xml:space="preserve"> соответствии с технической и проектной документацией</w:t>
            </w:r>
          </w:p>
        </w:tc>
      </w:tr>
      <w:tr w:rsidR="00363222" w:rsidRPr="00757B90" w14:paraId="5E44948A" w14:textId="77777777" w:rsidTr="00363222">
        <w:trPr>
          <w:trHeight w:val="649"/>
        </w:trPr>
        <w:tc>
          <w:tcPr>
            <w:tcW w:w="2731" w:type="dxa"/>
            <w:vMerge/>
            <w:shd w:val="clear" w:color="auto" w:fill="auto"/>
          </w:tcPr>
          <w:p w14:paraId="042A87D0" w14:textId="77777777" w:rsidR="00363222" w:rsidRPr="00757B90" w:rsidRDefault="0036322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6EA8D6C7" w14:textId="2DF1251C" w:rsidR="00363222" w:rsidRPr="00757B90" w:rsidRDefault="00363222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Устройство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757B90">
              <w:rPr>
                <w:rFonts w:ascii="Times New Roman" w:hAnsi="Times New Roman" w:cs="Times New Roman"/>
              </w:rPr>
              <w:t>элементов противопожарной защиты (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разделок из негорючих материалов, предтопочн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ых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лист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ов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)</w:t>
            </w:r>
            <w:r w:rsidRPr="00757B90">
              <w:rPr>
                <w:rFonts w:ascii="Times New Roman" w:hAnsi="Times New Roman" w:cs="Times New Roman"/>
              </w:rPr>
              <w:t xml:space="preserve"> в соответствии с </w:t>
            </w:r>
            <w:r>
              <w:rPr>
                <w:rFonts w:ascii="Times New Roman" w:hAnsi="Times New Roman" w:cs="Times New Roman"/>
              </w:rPr>
              <w:t>противопожарными нормами и правилами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68FC4E04" w14:textId="77777777" w:rsidTr="003E2E6E">
        <w:tc>
          <w:tcPr>
            <w:tcW w:w="2731" w:type="dxa"/>
            <w:vMerge/>
            <w:shd w:val="clear" w:color="auto" w:fill="auto"/>
          </w:tcPr>
          <w:p w14:paraId="3FD314D1" w14:textId="77777777" w:rsidR="000303C7" w:rsidRPr="00757B90" w:rsidRDefault="000303C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1FD27C6E" w14:textId="4B234E2A" w:rsidR="000303C7" w:rsidRPr="00757B90" w:rsidRDefault="000303C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Присоединение </w:t>
            </w:r>
            <w:r w:rsidR="00363222">
              <w:rPr>
                <w:rFonts w:ascii="Times New Roman" w:eastAsiaTheme="minorHAnsi" w:hAnsi="Times New Roman" w:cs="Times New Roman"/>
                <w:lang w:eastAsia="en-US"/>
              </w:rPr>
              <w:t xml:space="preserve">капитальных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хозяйственно-бытовой </w:t>
            </w:r>
            <w:r w:rsidR="00434409">
              <w:rPr>
                <w:rFonts w:ascii="Times New Roman" w:eastAsiaTheme="minorHAnsi" w:hAnsi="Times New Roman" w:cs="Times New Roman"/>
                <w:lang w:eastAsia="en-US"/>
              </w:rPr>
              <w:t xml:space="preserve">печей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к </w:t>
            </w:r>
            <w:r w:rsidR="000575DE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вентиляционным, газовым и дымовым каналам </w:t>
            </w:r>
            <w:r w:rsidR="00363222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</w:p>
        </w:tc>
      </w:tr>
      <w:tr w:rsidR="00757B90" w:rsidRPr="00757B90" w14:paraId="1AB3DFA4" w14:textId="77777777" w:rsidTr="003E2E6E">
        <w:tc>
          <w:tcPr>
            <w:tcW w:w="2731" w:type="dxa"/>
            <w:vMerge/>
            <w:shd w:val="clear" w:color="auto" w:fill="auto"/>
          </w:tcPr>
          <w:p w14:paraId="4D0B1D82" w14:textId="77777777" w:rsidR="000303C7" w:rsidRPr="00757B90" w:rsidRDefault="000303C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77F30C" w14:textId="0CD0BD3A" w:rsidR="000303C7" w:rsidRPr="00757B90" w:rsidRDefault="000303C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Осуществление сушки </w:t>
            </w:r>
            <w:r w:rsidR="009942AF" w:rsidRPr="009942AF">
              <w:rPr>
                <w:rFonts w:ascii="Times New Roman" w:hAnsi="Times New Roman" w:cs="Times New Roman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="002D760B" w:rsidRPr="00757B90">
              <w:rPr>
                <w:rFonts w:ascii="Times New Roman" w:hAnsi="Times New Roman" w:cs="Times New Roman"/>
              </w:rPr>
              <w:t xml:space="preserve">в соответствии с требованиями технической </w:t>
            </w:r>
            <w:r w:rsidR="009942AF">
              <w:rPr>
                <w:rFonts w:ascii="Times New Roman" w:hAnsi="Times New Roman" w:cs="Times New Roman"/>
              </w:rPr>
              <w:t xml:space="preserve">и проектной </w:t>
            </w:r>
            <w:r w:rsidR="002D760B" w:rsidRPr="00757B90">
              <w:rPr>
                <w:rFonts w:ascii="Times New Roman" w:hAnsi="Times New Roman" w:cs="Times New Roman"/>
              </w:rPr>
              <w:t xml:space="preserve">документации </w:t>
            </w:r>
          </w:p>
        </w:tc>
      </w:tr>
      <w:tr w:rsidR="00757B90" w:rsidRPr="00757B90" w14:paraId="7D1500E5" w14:textId="77777777" w:rsidTr="003E2E6E">
        <w:tc>
          <w:tcPr>
            <w:tcW w:w="2731" w:type="dxa"/>
            <w:vMerge/>
            <w:shd w:val="clear" w:color="auto" w:fill="auto"/>
          </w:tcPr>
          <w:p w14:paraId="0197469C" w14:textId="77777777" w:rsidR="00737AFF" w:rsidRPr="00757B90" w:rsidRDefault="00737AF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C92B5" w14:textId="2608ECB7" w:rsidR="00737AFF" w:rsidRPr="00757B90" w:rsidRDefault="00737AFF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 xml:space="preserve">Уборка рабочего места после окончания проведения </w:t>
            </w:r>
            <w:r w:rsidR="006A7612" w:rsidRPr="00757B90">
              <w:rPr>
                <w:rFonts w:ascii="Times New Roman" w:hAnsi="Times New Roman" w:cs="Times New Roman"/>
              </w:rPr>
              <w:t>трубо-печных работ</w:t>
            </w:r>
          </w:p>
        </w:tc>
      </w:tr>
      <w:tr w:rsidR="00757B90" w:rsidRPr="00757B90" w14:paraId="712BB46B" w14:textId="77777777" w:rsidTr="003E2E6E">
        <w:tc>
          <w:tcPr>
            <w:tcW w:w="2731" w:type="dxa"/>
            <w:vMerge/>
            <w:shd w:val="clear" w:color="auto" w:fill="auto"/>
          </w:tcPr>
          <w:p w14:paraId="29D0400D" w14:textId="77777777" w:rsidR="00737AFF" w:rsidRPr="00757B90" w:rsidRDefault="00737AF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5EF57" w14:textId="4EEFD13A" w:rsidR="00737AFF" w:rsidRPr="00757B90" w:rsidRDefault="00737AFF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 xml:space="preserve">Осуществление приемки-сдачи </w:t>
            </w:r>
            <w:r w:rsidR="006A7612" w:rsidRPr="00757B90">
              <w:rPr>
                <w:rFonts w:ascii="Times New Roman" w:hAnsi="Times New Roman" w:cs="Times New Roman"/>
              </w:rPr>
              <w:t>трубо-печных работ</w:t>
            </w:r>
            <w:r w:rsidRPr="00757B90">
              <w:rPr>
                <w:rFonts w:ascii="Times New Roman" w:hAnsi="Times New Roman" w:cs="Times New Roman"/>
              </w:rPr>
              <w:t xml:space="preserve"> путем проведения контрольн</w:t>
            </w:r>
            <w:r w:rsidR="009E79B5">
              <w:rPr>
                <w:rFonts w:ascii="Times New Roman" w:hAnsi="Times New Roman" w:cs="Times New Roman"/>
              </w:rPr>
              <w:t>ых топок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9E79B5">
              <w:rPr>
                <w:rFonts w:ascii="Times New Roman" w:hAnsi="Times New Roman" w:cs="Times New Roman"/>
              </w:rPr>
              <w:t xml:space="preserve">капитальных </w:t>
            </w:r>
            <w:r w:rsidR="009E79B5" w:rsidRPr="009E79B5">
              <w:rPr>
                <w:rFonts w:ascii="Times New Roman" w:hAnsi="Times New Roman" w:cs="Times New Roman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Pr="00757B90">
              <w:rPr>
                <w:rFonts w:ascii="Times New Roman" w:hAnsi="Times New Roman" w:cs="Times New Roman"/>
              </w:rPr>
              <w:t xml:space="preserve">в присутствии работника более высокого уровня квалификации и заказчика </w:t>
            </w:r>
          </w:p>
        </w:tc>
      </w:tr>
      <w:tr w:rsidR="00757B90" w:rsidRPr="00757B90" w14:paraId="117D463A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34B56894" w14:textId="77777777" w:rsidR="00737AFF" w:rsidRPr="00757B90" w:rsidRDefault="00737AF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2E79CB69" w14:textId="5AEFBDC1" w:rsidR="00737AFF" w:rsidRPr="00757B90" w:rsidRDefault="00737AFF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Своевременное информирование работника более высокого уровня квалификации при выявлении неисправностей, обнаружении дефектов или низкого качества материалов, а также работ, выполненных с отклонением от стандартных условий</w:t>
            </w:r>
          </w:p>
        </w:tc>
      </w:tr>
      <w:tr w:rsidR="00757B90" w:rsidRPr="00757B90" w14:paraId="0631A2FB" w14:textId="77777777" w:rsidTr="003E2E6E">
        <w:trPr>
          <w:trHeight w:val="161"/>
        </w:trPr>
        <w:tc>
          <w:tcPr>
            <w:tcW w:w="2731" w:type="dxa"/>
            <w:vMerge w:val="restart"/>
            <w:shd w:val="clear" w:color="auto" w:fill="auto"/>
          </w:tcPr>
          <w:p w14:paraId="01BC9AA5" w14:textId="14249F2E" w:rsidR="00737AFF" w:rsidRPr="00757B90" w:rsidRDefault="001462B5" w:rsidP="00434409">
            <w:pPr>
              <w:pStyle w:val="a6"/>
              <w:rPr>
                <w:rFonts w:ascii="Times New Roman" w:hAnsi="Times New Roman" w:cs="Times New Roman"/>
              </w:rPr>
            </w:pPr>
            <w:r w:rsidRPr="001462B5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04" w:type="dxa"/>
            <w:shd w:val="clear" w:color="auto" w:fill="auto"/>
          </w:tcPr>
          <w:p w14:paraId="3B855C45" w14:textId="62089FD7" w:rsidR="00737AFF" w:rsidRPr="00757B90" w:rsidRDefault="000575D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Проверка </w:t>
            </w:r>
            <w:r w:rsidR="009E79B5" w:rsidRPr="009E79B5">
              <w:rPr>
                <w:rFonts w:ascii="Times New Roman" w:hAnsi="Times New Roman" w:cs="Times New Roman"/>
              </w:rPr>
              <w:t>соответствия рабочих планов реальным привязкам планируемых к строительству капитальных хозяйственно-бытовых печей к фундаментам зданий (строений), вентиляционным, газовым и дымовым каналам</w:t>
            </w:r>
            <w:r w:rsidR="009E79B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3488E8FD" w14:textId="77777777" w:rsidTr="003E2E6E">
        <w:tc>
          <w:tcPr>
            <w:tcW w:w="2731" w:type="dxa"/>
            <w:vMerge/>
            <w:shd w:val="clear" w:color="auto" w:fill="auto"/>
          </w:tcPr>
          <w:p w14:paraId="39462E7B" w14:textId="77777777" w:rsidR="00737AFF" w:rsidRPr="00757B90" w:rsidRDefault="00737AF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54720078" w14:textId="6CFDE811" w:rsidR="00737AFF" w:rsidRPr="00757B90" w:rsidRDefault="00243A0A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Готовить схем</w:t>
            </w:r>
            <w:r w:rsidR="009E79B5">
              <w:rPr>
                <w:rFonts w:ascii="Times New Roman" w:hAnsi="Times New Roman" w:cs="Times New Roman"/>
              </w:rPr>
              <w:t xml:space="preserve">ы </w:t>
            </w:r>
            <w:r w:rsidR="009E79B5" w:rsidRPr="009E79B5">
              <w:rPr>
                <w:rFonts w:ascii="Times New Roman" w:hAnsi="Times New Roman" w:cs="Times New Roman"/>
              </w:rPr>
              <w:t xml:space="preserve">организации рабочего места при изготовлении </w:t>
            </w:r>
            <w:r w:rsidR="009A6E9D">
              <w:rPr>
                <w:rFonts w:ascii="Times New Roman" w:hAnsi="Times New Roman" w:cs="Times New Roman"/>
              </w:rPr>
              <w:t xml:space="preserve">из </w:t>
            </w:r>
            <w:r w:rsidR="009A6E9D">
              <w:rPr>
                <w:rFonts w:ascii="Times New Roman" w:hAnsi="Times New Roman" w:cs="Times New Roman"/>
              </w:rPr>
              <w:lastRenderedPageBreak/>
              <w:t xml:space="preserve">мелкоштучных кладочных материалов </w:t>
            </w:r>
            <w:r w:rsidR="009E79B5" w:rsidRPr="009E79B5">
              <w:rPr>
                <w:rFonts w:ascii="Times New Roman" w:hAnsi="Times New Roman" w:cs="Times New Roman"/>
              </w:rPr>
              <w:t xml:space="preserve">капитальных хозяйственно-бытовых печей </w:t>
            </w:r>
          </w:p>
        </w:tc>
      </w:tr>
      <w:tr w:rsidR="00757B90" w:rsidRPr="00757B90" w14:paraId="3EE2E3B1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035F133F" w14:textId="77777777" w:rsidR="006E2D9F" w:rsidRPr="00757B90" w:rsidRDefault="006E2D9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7172097D" w14:textId="0A1B43D1" w:rsidR="006E2D9F" w:rsidRPr="00757B90" w:rsidRDefault="006E2D9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Обустраивать рабочее место для выполнения </w:t>
            </w:r>
            <w:r w:rsidR="006A7612" w:rsidRPr="00757B90">
              <w:t>трубо-печных работ</w:t>
            </w:r>
            <w:r w:rsidRPr="00757B90">
              <w:t xml:space="preserve"> </w:t>
            </w:r>
          </w:p>
        </w:tc>
      </w:tr>
      <w:tr w:rsidR="00757B90" w:rsidRPr="00757B90" w14:paraId="3BB3624A" w14:textId="77777777" w:rsidTr="003E2E6E">
        <w:tc>
          <w:tcPr>
            <w:tcW w:w="2731" w:type="dxa"/>
            <w:vMerge/>
            <w:shd w:val="clear" w:color="auto" w:fill="auto"/>
          </w:tcPr>
          <w:p w14:paraId="2145CAB4" w14:textId="77777777" w:rsidR="006E2D9F" w:rsidRPr="00757B90" w:rsidRDefault="006E2D9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D7E2739" w14:textId="63BCD50D" w:rsidR="006E2D9F" w:rsidRPr="00757B90" w:rsidRDefault="006E2D9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Подбирать инструменты, инвентарь и инвентарные приспособления для проведения работ по </w:t>
            </w:r>
            <w:r w:rsidR="009E79B5" w:rsidRPr="009E79B5">
              <w:t>изготовлени</w:t>
            </w:r>
            <w:r w:rsidR="009E79B5">
              <w:t>ю</w:t>
            </w:r>
            <w:r w:rsidR="009E79B5" w:rsidRPr="009E79B5">
              <w:t xml:space="preserve"> </w:t>
            </w:r>
            <w:r w:rsidR="009A6E9D">
              <w:t xml:space="preserve">из мелкоштучных кладочных материалов </w:t>
            </w:r>
            <w:r w:rsidR="009E79B5" w:rsidRPr="009E79B5">
              <w:t xml:space="preserve">капитальных хозяйственно-бытовых печей </w:t>
            </w:r>
          </w:p>
        </w:tc>
      </w:tr>
      <w:tr w:rsidR="00757B90" w:rsidRPr="00757B90" w14:paraId="612B2EF0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6BCE8DA4" w14:textId="77777777" w:rsidR="006E2D9F" w:rsidRPr="00757B90" w:rsidRDefault="006E2D9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6E1CC7D5" w14:textId="459C8E24" w:rsidR="006E2D9F" w:rsidRPr="00757B90" w:rsidRDefault="006E2D9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Подбирать и определять исправность средств индивидуальной защиты</w:t>
            </w:r>
            <w:r w:rsidRPr="00757B90">
              <w:t xml:space="preserve"> </w:t>
            </w:r>
            <w:r w:rsidRPr="00757B90">
              <w:rPr>
                <w:rFonts w:eastAsia="Times New Roman"/>
              </w:rPr>
              <w:t xml:space="preserve">для проведения работ по кладке хозяйственно-бытовых печей </w:t>
            </w:r>
          </w:p>
        </w:tc>
      </w:tr>
      <w:tr w:rsidR="00757B90" w:rsidRPr="00757B90" w14:paraId="155729B9" w14:textId="77777777" w:rsidTr="003E2E6E">
        <w:tc>
          <w:tcPr>
            <w:tcW w:w="2731" w:type="dxa"/>
            <w:vMerge/>
            <w:shd w:val="clear" w:color="auto" w:fill="auto"/>
          </w:tcPr>
          <w:p w14:paraId="50B49111" w14:textId="77777777" w:rsidR="006E2D9F" w:rsidRPr="00757B90" w:rsidRDefault="006E2D9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3A2E17E3" w14:textId="0D91A5CB" w:rsidR="006E2D9F" w:rsidRPr="00757B90" w:rsidRDefault="006E2D9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Выполнять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>подготовительные и сопутствующие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 xml:space="preserve">мероприятия для производства </w:t>
            </w:r>
            <w:r w:rsidR="006A7612" w:rsidRPr="00757B90">
              <w:rPr>
                <w:rFonts w:eastAsia="Times New Roman"/>
              </w:rPr>
              <w:t>трубо-печных работ</w:t>
            </w:r>
          </w:p>
        </w:tc>
      </w:tr>
      <w:tr w:rsidR="00757B90" w:rsidRPr="00757B90" w14:paraId="1AEF1FF3" w14:textId="77777777" w:rsidTr="003E2E6E">
        <w:tc>
          <w:tcPr>
            <w:tcW w:w="2731" w:type="dxa"/>
            <w:vMerge/>
            <w:shd w:val="clear" w:color="auto" w:fill="auto"/>
          </w:tcPr>
          <w:p w14:paraId="4BE851E8" w14:textId="77777777" w:rsidR="006E2D9F" w:rsidRPr="00757B90" w:rsidRDefault="006E2D9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2A9B17DC" w14:textId="61919ED4" w:rsidR="00581217" w:rsidRPr="00581217" w:rsidRDefault="006E2D9F" w:rsidP="00434409">
            <w:pPr>
              <w:pStyle w:val="a5"/>
            </w:pPr>
            <w:r w:rsidRPr="00757B90">
              <w:rPr>
                <w:rFonts w:ascii="Times New Roman" w:hAnsi="Times New Roman" w:cs="Times New Roman"/>
              </w:rPr>
              <w:t>Размечать противопожарные разделки (отступки) от конструкций из горючих материалов до очагов</w:t>
            </w:r>
          </w:p>
        </w:tc>
      </w:tr>
      <w:tr w:rsidR="00581217" w:rsidRPr="00757B90" w14:paraId="33700424" w14:textId="77777777" w:rsidTr="00581217">
        <w:trPr>
          <w:trHeight w:val="756"/>
        </w:trPr>
        <w:tc>
          <w:tcPr>
            <w:tcW w:w="2731" w:type="dxa"/>
            <w:vMerge/>
            <w:shd w:val="clear" w:color="auto" w:fill="auto"/>
          </w:tcPr>
          <w:p w14:paraId="453A0340" w14:textId="77777777" w:rsidR="00581217" w:rsidRPr="00757B90" w:rsidRDefault="0058121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5D9B8CA8" w14:textId="5F3ACAA1" w:rsidR="00581217" w:rsidRPr="00757B90" w:rsidRDefault="0058121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Монтировать </w:t>
            </w:r>
            <w:r w:rsidRPr="001462B5">
              <w:rPr>
                <w:rFonts w:ascii="Times New Roman" w:hAnsi="Times New Roman" w:cs="Times New Roman"/>
              </w:rPr>
              <w:t>элемент</w:t>
            </w:r>
            <w:r>
              <w:rPr>
                <w:rFonts w:ascii="Times New Roman" w:hAnsi="Times New Roman" w:cs="Times New Roman"/>
              </w:rPr>
              <w:t>ы</w:t>
            </w:r>
            <w:r w:rsidRPr="001462B5">
              <w:rPr>
                <w:rFonts w:ascii="Times New Roman" w:hAnsi="Times New Roman" w:cs="Times New Roman"/>
              </w:rPr>
              <w:t xml:space="preserve"> противопожарной защиты (раздел</w:t>
            </w:r>
            <w:r>
              <w:rPr>
                <w:rFonts w:ascii="Times New Roman" w:hAnsi="Times New Roman" w:cs="Times New Roman"/>
              </w:rPr>
              <w:t>ки</w:t>
            </w:r>
            <w:r w:rsidRPr="001462B5">
              <w:rPr>
                <w:rFonts w:ascii="Times New Roman" w:hAnsi="Times New Roman" w:cs="Times New Roman"/>
              </w:rPr>
              <w:t xml:space="preserve"> из негорючих материалов, предтопочны</w:t>
            </w:r>
            <w:r>
              <w:rPr>
                <w:rFonts w:ascii="Times New Roman" w:hAnsi="Times New Roman" w:cs="Times New Roman"/>
              </w:rPr>
              <w:t>е</w:t>
            </w:r>
            <w:r w:rsidRPr="001462B5">
              <w:rPr>
                <w:rFonts w:ascii="Times New Roman" w:hAnsi="Times New Roman" w:cs="Times New Roman"/>
              </w:rPr>
              <w:t xml:space="preserve"> лист</w:t>
            </w:r>
            <w:r>
              <w:rPr>
                <w:rFonts w:ascii="Times New Roman" w:hAnsi="Times New Roman" w:cs="Times New Roman"/>
              </w:rPr>
              <w:t>ы</w:t>
            </w:r>
            <w:r w:rsidRPr="001462B5">
              <w:rPr>
                <w:rFonts w:ascii="Times New Roman" w:hAnsi="Times New Roman" w:cs="Times New Roman"/>
              </w:rPr>
              <w:t>) в соответствии с противопожарными нормами и правилами</w:t>
            </w:r>
          </w:p>
        </w:tc>
      </w:tr>
      <w:tr w:rsidR="008C6FA8" w:rsidRPr="00757B90" w14:paraId="059A5A62" w14:textId="77777777" w:rsidTr="008C6FA8">
        <w:trPr>
          <w:trHeight w:val="1323"/>
        </w:trPr>
        <w:tc>
          <w:tcPr>
            <w:tcW w:w="2731" w:type="dxa"/>
            <w:vMerge/>
            <w:shd w:val="clear" w:color="auto" w:fill="auto"/>
          </w:tcPr>
          <w:p w14:paraId="3F6E5700" w14:textId="77777777" w:rsidR="008C6FA8" w:rsidRPr="00757B90" w:rsidRDefault="008C6FA8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70C8015" w14:textId="1BCC0F2C" w:rsidR="008C6FA8" w:rsidRPr="00757B90" w:rsidRDefault="008C6FA8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Проводить кладку 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капитальных </w:t>
            </w:r>
            <w:r w:rsidRPr="008C6FA8">
              <w:rPr>
                <w:rFonts w:ascii="Times New Roman" w:eastAsiaTheme="minorHAnsi" w:hAnsi="Times New Roman" w:cs="Times New Roman"/>
                <w:lang w:eastAsia="en-US"/>
              </w:rPr>
              <w:t xml:space="preserve">хозяйственно-бытовых </w:t>
            </w:r>
            <w:r w:rsidR="00434409">
              <w:rPr>
                <w:rFonts w:ascii="Times New Roman" w:eastAsiaTheme="minorHAnsi" w:hAnsi="Times New Roman" w:cs="Times New Roman"/>
                <w:lang w:eastAsia="en-US"/>
              </w:rPr>
              <w:t xml:space="preserve">печей </w:t>
            </w:r>
            <w:r w:rsidR="009A6E9D">
              <w:rPr>
                <w:rFonts w:ascii="Times New Roman" w:eastAsiaTheme="minorHAnsi" w:hAnsi="Times New Roman" w:cs="Times New Roman"/>
                <w:lang w:eastAsia="en-US"/>
              </w:rPr>
              <w:t xml:space="preserve">из мелкоштучных кладочных материалов </w:t>
            </w:r>
            <w:r w:rsidRPr="008C6FA8">
              <w:rPr>
                <w:rFonts w:ascii="Times New Roman" w:eastAsiaTheme="minorHAnsi" w:hAnsi="Times New Roman" w:cs="Times New Roman"/>
                <w:lang w:eastAsia="en-US"/>
              </w:rPr>
              <w:t>с использованием готовой технической, проектной документации или ГОСТ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,</w:t>
            </w:r>
            <w:r w:rsidRPr="008C6FA8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согласно порядовке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,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с соблюдением горизонтальности рядов, вертикальности углов, формы и размеров внутренних каналов </w:t>
            </w:r>
          </w:p>
        </w:tc>
      </w:tr>
      <w:tr w:rsidR="009F252A" w:rsidRPr="00757B90" w14:paraId="1BB36E96" w14:textId="77777777" w:rsidTr="009F252A">
        <w:trPr>
          <w:trHeight w:val="491"/>
        </w:trPr>
        <w:tc>
          <w:tcPr>
            <w:tcW w:w="2731" w:type="dxa"/>
            <w:vMerge/>
            <w:shd w:val="clear" w:color="auto" w:fill="auto"/>
          </w:tcPr>
          <w:p w14:paraId="76BF3803" w14:textId="77777777" w:rsidR="009F252A" w:rsidRPr="00757B90" w:rsidRDefault="009F252A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20D4B86A" w14:textId="47BBA30D" w:rsidR="009F252A" w:rsidRPr="00757B90" w:rsidRDefault="009F252A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Производить у</w:t>
            </w:r>
            <w:r w:rsidRPr="00757B90">
              <w:rPr>
                <w:rFonts w:ascii="Times New Roman" w:hAnsi="Times New Roman" w:cs="Times New Roman"/>
              </w:rPr>
              <w:t xml:space="preserve">становку закладных деталей и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печных приборов в </w:t>
            </w:r>
            <w:r w:rsidRPr="009F252A">
              <w:rPr>
                <w:rFonts w:ascii="Times New Roman" w:eastAsiaTheme="minorHAnsi" w:hAnsi="Times New Roman" w:cs="Times New Roman"/>
                <w:lang w:eastAsia="en-US"/>
              </w:rPr>
              <w:t>капитальны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е</w:t>
            </w:r>
            <w:r w:rsidRPr="009F252A">
              <w:rPr>
                <w:rFonts w:ascii="Times New Roman" w:eastAsiaTheme="minorHAnsi" w:hAnsi="Times New Roman" w:cs="Times New Roman"/>
                <w:lang w:eastAsia="en-US"/>
              </w:rPr>
              <w:t xml:space="preserve"> хозяйственно-бытовы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е</w:t>
            </w:r>
            <w:r w:rsidRPr="009F252A">
              <w:rPr>
                <w:rFonts w:ascii="Times New Roman" w:eastAsiaTheme="minorHAnsi" w:hAnsi="Times New Roman" w:cs="Times New Roman"/>
                <w:lang w:eastAsia="en-US"/>
              </w:rPr>
              <w:t xml:space="preserve"> печ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и</w:t>
            </w:r>
            <w:r w:rsidRPr="009F252A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</w:p>
        </w:tc>
      </w:tr>
      <w:tr w:rsidR="00757B90" w:rsidRPr="00757B90" w14:paraId="4D4A6298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5766848D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12F7F3A3" w14:textId="046AFB53" w:rsidR="00592C41" w:rsidRPr="00757B90" w:rsidRDefault="00592C4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Присоединять </w:t>
            </w:r>
            <w:r w:rsidR="009F252A" w:rsidRPr="009F252A">
              <w:rPr>
                <w:rFonts w:ascii="Times New Roman" w:eastAsiaTheme="minorHAnsi" w:hAnsi="Times New Roman" w:cs="Times New Roman"/>
                <w:lang w:eastAsia="en-US"/>
              </w:rPr>
              <w:t xml:space="preserve">капитальные хозяйственно-бытовые </w:t>
            </w:r>
            <w:proofErr w:type="gramStart"/>
            <w:r w:rsidR="009F252A" w:rsidRPr="009F252A">
              <w:rPr>
                <w:rFonts w:ascii="Times New Roman" w:eastAsiaTheme="minorHAnsi" w:hAnsi="Times New Roman" w:cs="Times New Roman"/>
                <w:lang w:eastAsia="en-US"/>
              </w:rPr>
              <w:t xml:space="preserve">печи 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к</w:t>
            </w:r>
            <w:proofErr w:type="gramEnd"/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="000575DE" w:rsidRPr="00757B90">
              <w:rPr>
                <w:rFonts w:ascii="Times New Roman" w:eastAsiaTheme="minorHAnsi" w:hAnsi="Times New Roman" w:cs="Times New Roman"/>
                <w:lang w:eastAsia="en-US"/>
              </w:rPr>
              <w:t>вентиляционным, газовым и дымовым каналам</w:t>
            </w:r>
          </w:p>
        </w:tc>
      </w:tr>
      <w:tr w:rsidR="00757B90" w:rsidRPr="00757B90" w14:paraId="5C413C45" w14:textId="77777777" w:rsidTr="003E2E6E">
        <w:tc>
          <w:tcPr>
            <w:tcW w:w="2731" w:type="dxa"/>
            <w:vMerge/>
            <w:shd w:val="clear" w:color="auto" w:fill="auto"/>
          </w:tcPr>
          <w:p w14:paraId="39B54BC4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88347" w14:textId="17384B37" w:rsidR="00592C41" w:rsidRPr="00757B90" w:rsidRDefault="00592C4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Осуществлять сушку вновь смонтированных </w:t>
            </w:r>
            <w:r w:rsidR="009F252A" w:rsidRPr="009F252A">
              <w:rPr>
                <w:rFonts w:ascii="Times New Roman" w:hAnsi="Times New Roman" w:cs="Times New Roman"/>
              </w:rPr>
              <w:t xml:space="preserve">капитальных хозяйственно-бытовых печей </w:t>
            </w:r>
          </w:p>
        </w:tc>
      </w:tr>
      <w:tr w:rsidR="00757B90" w:rsidRPr="00757B90" w14:paraId="65C8EE07" w14:textId="77777777" w:rsidTr="003E2E6E">
        <w:trPr>
          <w:trHeight w:val="168"/>
        </w:trPr>
        <w:tc>
          <w:tcPr>
            <w:tcW w:w="2731" w:type="dxa"/>
            <w:vMerge/>
            <w:shd w:val="clear" w:color="auto" w:fill="auto"/>
          </w:tcPr>
          <w:p w14:paraId="4DB1F81C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3F882A3B" w14:textId="65AA28F6" w:rsidR="00592C41" w:rsidRPr="00757B90" w:rsidRDefault="00592C4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Проводить приёмо-сдаточные работы </w:t>
            </w:r>
            <w:r w:rsidR="009F252A">
              <w:rPr>
                <w:rFonts w:ascii="Times New Roman" w:hAnsi="Times New Roman" w:cs="Times New Roman"/>
              </w:rPr>
              <w:t xml:space="preserve">вводимых в эксплуатацию </w:t>
            </w:r>
            <w:r w:rsidR="009F252A" w:rsidRPr="009F252A">
              <w:rPr>
                <w:rFonts w:ascii="Times New Roman" w:hAnsi="Times New Roman" w:cs="Times New Roman"/>
              </w:rPr>
              <w:t xml:space="preserve">капитальных хозяйственно-бытовых печей </w:t>
            </w:r>
          </w:p>
        </w:tc>
      </w:tr>
      <w:tr w:rsidR="00757B90" w:rsidRPr="00757B90" w14:paraId="54A8D223" w14:textId="77777777" w:rsidTr="003E2E6E">
        <w:tc>
          <w:tcPr>
            <w:tcW w:w="2731" w:type="dxa"/>
            <w:vMerge w:val="restart"/>
            <w:shd w:val="clear" w:color="auto" w:fill="auto"/>
          </w:tcPr>
          <w:p w14:paraId="2B6CD949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893C0" w14:textId="77777777" w:rsidR="00592C41" w:rsidRPr="00757B90" w:rsidRDefault="00592C4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противопожарного режима в Российской Федерации</w:t>
            </w:r>
          </w:p>
        </w:tc>
      </w:tr>
      <w:tr w:rsidR="00757B90" w:rsidRPr="00757B90" w14:paraId="086A06B1" w14:textId="77777777" w:rsidTr="003E2E6E">
        <w:tc>
          <w:tcPr>
            <w:tcW w:w="2731" w:type="dxa"/>
            <w:vMerge/>
            <w:shd w:val="clear" w:color="auto" w:fill="auto"/>
          </w:tcPr>
          <w:p w14:paraId="6B927B0E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7A8F7" w14:textId="2C6DAAE3" w:rsidR="00592C41" w:rsidRPr="00757B90" w:rsidRDefault="00592C4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 xml:space="preserve">Требования охраны труда и производственной санитарии при проведении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Pr="00757B90">
              <w:t xml:space="preserve"> </w:t>
            </w:r>
            <w:r w:rsidRPr="00757B90">
              <w:rPr>
                <w:rFonts w:eastAsia="Times New Roman"/>
              </w:rPr>
              <w:t xml:space="preserve">средней сложности </w:t>
            </w:r>
          </w:p>
        </w:tc>
      </w:tr>
      <w:tr w:rsidR="00757B90" w:rsidRPr="00757B90" w14:paraId="6AF7AAF6" w14:textId="77777777" w:rsidTr="003E2E6E">
        <w:tc>
          <w:tcPr>
            <w:tcW w:w="2731" w:type="dxa"/>
            <w:vMerge/>
            <w:shd w:val="clear" w:color="auto" w:fill="auto"/>
          </w:tcPr>
          <w:p w14:paraId="668F6A9F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A4A0D" w14:textId="04D21BAF" w:rsidR="00592C41" w:rsidRPr="00757B90" w:rsidRDefault="00592C41" w:rsidP="00434409">
            <w:pPr>
              <w:pStyle w:val="a5"/>
              <w:rPr>
                <w:rFonts w:eastAsia="Times New Roman"/>
              </w:rPr>
            </w:pPr>
            <w:r w:rsidRPr="00757B90">
              <w:rPr>
                <w:rFonts w:eastAsia="Times New Roman"/>
              </w:rPr>
              <w:t>Методы подбора хозяйственно-бытовых печей</w:t>
            </w:r>
            <w:r w:rsidRPr="00757B90">
              <w:t xml:space="preserve"> </w:t>
            </w:r>
            <w:r w:rsidRPr="00757B90">
              <w:rPr>
                <w:rFonts w:eastAsia="Times New Roman"/>
              </w:rPr>
              <w:t>средней сложности</w:t>
            </w:r>
          </w:p>
        </w:tc>
      </w:tr>
      <w:tr w:rsidR="00757B90" w:rsidRPr="00757B90" w14:paraId="6FCADA6B" w14:textId="77777777" w:rsidTr="003E2E6E">
        <w:tc>
          <w:tcPr>
            <w:tcW w:w="2731" w:type="dxa"/>
            <w:vMerge/>
            <w:shd w:val="clear" w:color="auto" w:fill="auto"/>
          </w:tcPr>
          <w:p w14:paraId="3A66A231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0E691156" w14:textId="30AD21F9" w:rsidR="00592C41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="00592C41" w:rsidRPr="00757B90">
              <w:rPr>
                <w:rFonts w:eastAsia="Times New Roman"/>
              </w:rPr>
              <w:t xml:space="preserve">и принцип работы инвентаря и инвентарных приспособлений для ремонтных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="00592C41" w:rsidRPr="00757B90">
              <w:rPr>
                <w:rFonts w:eastAsia="Times New Roman"/>
              </w:rPr>
              <w:t xml:space="preserve"> средней сложности </w:t>
            </w:r>
          </w:p>
        </w:tc>
      </w:tr>
      <w:tr w:rsidR="00757B90" w:rsidRPr="00757B90" w14:paraId="46089B81" w14:textId="77777777" w:rsidTr="003E2E6E">
        <w:tc>
          <w:tcPr>
            <w:tcW w:w="2731" w:type="dxa"/>
            <w:vMerge/>
            <w:shd w:val="clear" w:color="auto" w:fill="auto"/>
          </w:tcPr>
          <w:p w14:paraId="542A3454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2266549" w14:textId="127B3298" w:rsidR="00592C41" w:rsidRPr="00757B90" w:rsidRDefault="00C01BE8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="00592C41" w:rsidRPr="00757B90">
              <w:rPr>
                <w:rFonts w:eastAsia="Times New Roman"/>
              </w:rPr>
              <w:t xml:space="preserve">и принцип работы ручного и механизированного инструмента для проведения </w:t>
            </w:r>
            <w:r w:rsidR="006A7612" w:rsidRPr="00757B90">
              <w:rPr>
                <w:rFonts w:eastAsia="Times New Roman"/>
              </w:rPr>
              <w:t>трубо-печных работ</w:t>
            </w:r>
            <w:r w:rsidR="00592C41" w:rsidRPr="00757B90">
              <w:t xml:space="preserve"> </w:t>
            </w:r>
            <w:r w:rsidR="00592C41" w:rsidRPr="00757B90">
              <w:rPr>
                <w:rFonts w:eastAsia="Times New Roman"/>
              </w:rPr>
              <w:t xml:space="preserve">средней сложности </w:t>
            </w:r>
          </w:p>
        </w:tc>
      </w:tr>
      <w:tr w:rsidR="00757B90" w:rsidRPr="00757B90" w14:paraId="586DEB62" w14:textId="77777777" w:rsidTr="003E2E6E">
        <w:tc>
          <w:tcPr>
            <w:tcW w:w="2731" w:type="dxa"/>
            <w:vMerge/>
            <w:shd w:val="clear" w:color="auto" w:fill="auto"/>
          </w:tcPr>
          <w:p w14:paraId="5342729D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33C734" w14:textId="044A9418" w:rsidR="00592C41" w:rsidRPr="00757B90" w:rsidRDefault="00592C4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Основные виды материалов, применяемых при производстве </w:t>
            </w:r>
            <w:r w:rsidR="006A7612" w:rsidRPr="00757B90">
              <w:rPr>
                <w:rFonts w:ascii="Times New Roman" w:hAnsi="Times New Roman" w:cs="Times New Roman"/>
              </w:rPr>
              <w:t>трубо-печных работ</w:t>
            </w:r>
            <w:r w:rsidRPr="00757B90">
              <w:t xml:space="preserve"> </w:t>
            </w:r>
            <w:r w:rsidR="00AA6F12">
              <w:t xml:space="preserve">по изготовлению </w:t>
            </w:r>
            <w:r w:rsidRPr="00757B90">
              <w:rPr>
                <w:rFonts w:ascii="Times New Roman" w:hAnsi="Times New Roman" w:cs="Times New Roman"/>
              </w:rPr>
              <w:t>хозяйственно-бытов</w:t>
            </w:r>
            <w:r w:rsidR="004471BF" w:rsidRPr="00757B90">
              <w:rPr>
                <w:rFonts w:ascii="Times New Roman" w:hAnsi="Times New Roman" w:cs="Times New Roman"/>
              </w:rPr>
              <w:t>ых</w:t>
            </w:r>
            <w:r w:rsidRPr="00757B90">
              <w:rPr>
                <w:rFonts w:ascii="Times New Roman" w:hAnsi="Times New Roman" w:cs="Times New Roman"/>
              </w:rPr>
              <w:t xml:space="preserve"> печ</w:t>
            </w:r>
            <w:r w:rsidR="004471BF" w:rsidRPr="00757B90">
              <w:rPr>
                <w:rFonts w:ascii="Times New Roman" w:hAnsi="Times New Roman" w:cs="Times New Roman"/>
              </w:rPr>
              <w:t>ей</w:t>
            </w:r>
            <w:r w:rsidRPr="00757B90">
              <w:rPr>
                <w:rFonts w:ascii="Times New Roman" w:hAnsi="Times New Roman" w:cs="Times New Roman"/>
              </w:rPr>
              <w:t xml:space="preserve"> средней сложности</w:t>
            </w:r>
          </w:p>
        </w:tc>
      </w:tr>
      <w:tr w:rsidR="00757B90" w:rsidRPr="00757B90" w14:paraId="0F73D67F" w14:textId="77777777" w:rsidTr="003E2E6E">
        <w:tc>
          <w:tcPr>
            <w:tcW w:w="2731" w:type="dxa"/>
            <w:vMerge/>
            <w:shd w:val="clear" w:color="auto" w:fill="auto"/>
          </w:tcPr>
          <w:p w14:paraId="0BEBF21C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B3D809" w14:textId="5ED6C113" w:rsidR="00592C41" w:rsidRPr="00757B90" w:rsidRDefault="00592C4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Виды и технологии устройства оснований для </w:t>
            </w:r>
            <w:r w:rsidR="004471BF" w:rsidRPr="00757B90">
              <w:rPr>
                <w:rFonts w:ascii="Times New Roman" w:hAnsi="Times New Roman" w:cs="Times New Roman"/>
              </w:rPr>
              <w:t>хозяйственно-бытовых печей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4471BF" w:rsidRPr="00757B90">
              <w:rPr>
                <w:rFonts w:ascii="Times New Roman" w:hAnsi="Times New Roman" w:cs="Times New Roman"/>
              </w:rPr>
              <w:t xml:space="preserve">средней сложности </w:t>
            </w:r>
            <w:r w:rsidRPr="00757B90">
              <w:rPr>
                <w:rFonts w:ascii="Times New Roman" w:hAnsi="Times New Roman" w:cs="Times New Roman"/>
              </w:rPr>
              <w:t>различных конструкций</w:t>
            </w:r>
            <w:r w:rsidR="004471BF"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2B57AC55" w14:textId="77777777" w:rsidTr="003E2E6E">
        <w:tc>
          <w:tcPr>
            <w:tcW w:w="2731" w:type="dxa"/>
            <w:vMerge/>
            <w:shd w:val="clear" w:color="auto" w:fill="auto"/>
          </w:tcPr>
          <w:p w14:paraId="69F8781D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24D04A" w14:textId="131A9BCF" w:rsidR="00592C41" w:rsidRPr="00757B90" w:rsidRDefault="00592C4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Рабочие операции кладки </w:t>
            </w:r>
            <w:r w:rsidR="004471BF" w:rsidRPr="00757B90">
              <w:rPr>
                <w:rFonts w:ascii="Times New Roman" w:hAnsi="Times New Roman" w:cs="Times New Roman"/>
              </w:rPr>
              <w:t xml:space="preserve">хозяйственно-бытовых печей средней сложности </w:t>
            </w:r>
          </w:p>
        </w:tc>
      </w:tr>
      <w:tr w:rsidR="00757B90" w:rsidRPr="00757B90" w14:paraId="3DB3071D" w14:textId="77777777" w:rsidTr="003E2E6E">
        <w:tc>
          <w:tcPr>
            <w:tcW w:w="2731" w:type="dxa"/>
            <w:vMerge/>
            <w:shd w:val="clear" w:color="auto" w:fill="auto"/>
          </w:tcPr>
          <w:p w14:paraId="5D7AFFAF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52AFCF5D" w14:textId="77777777" w:rsidR="00592C41" w:rsidRPr="00757B90" w:rsidRDefault="00592C4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Виды брака материалов и печных приборов, способы их выявления, предупреждения и устранения</w:t>
            </w:r>
          </w:p>
        </w:tc>
      </w:tr>
      <w:tr w:rsidR="00757B90" w:rsidRPr="00757B90" w14:paraId="65A5071C" w14:textId="77777777" w:rsidTr="003E2E6E">
        <w:tc>
          <w:tcPr>
            <w:tcW w:w="2731" w:type="dxa"/>
            <w:vMerge/>
            <w:shd w:val="clear" w:color="auto" w:fill="auto"/>
          </w:tcPr>
          <w:p w14:paraId="1824C5B2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55C0EF31" w14:textId="5460C197" w:rsidR="00592C41" w:rsidRPr="00757B90" w:rsidRDefault="00AF04EA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Профессиональную терминологию в области трубо-печных работ</w:t>
            </w:r>
          </w:p>
        </w:tc>
      </w:tr>
      <w:tr w:rsidR="00757B90" w:rsidRPr="00757B90" w14:paraId="2E08C97F" w14:textId="77777777" w:rsidTr="003E2E6E">
        <w:tc>
          <w:tcPr>
            <w:tcW w:w="2731" w:type="dxa"/>
            <w:vMerge/>
            <w:shd w:val="clear" w:color="auto" w:fill="auto"/>
          </w:tcPr>
          <w:p w14:paraId="070EB4FC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5A41EC08" w14:textId="77777777" w:rsidR="00592C41" w:rsidRPr="00757B90" w:rsidRDefault="00592C41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Правила использования вентиляционных, газовых и дымовых каналов</w:t>
            </w:r>
          </w:p>
        </w:tc>
      </w:tr>
      <w:tr w:rsidR="00757B90" w:rsidRPr="00757B90" w14:paraId="2396815C" w14:textId="77777777" w:rsidTr="003E2E6E">
        <w:tc>
          <w:tcPr>
            <w:tcW w:w="2731" w:type="dxa"/>
            <w:vMerge/>
            <w:shd w:val="clear" w:color="auto" w:fill="auto"/>
          </w:tcPr>
          <w:p w14:paraId="2226D7C4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473050BF" w14:textId="77777777" w:rsidR="00592C41" w:rsidRPr="00757B90" w:rsidRDefault="00592C41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Правила пользования индивидуальными средствами защиты</w:t>
            </w:r>
          </w:p>
        </w:tc>
      </w:tr>
      <w:tr w:rsidR="00757B90" w:rsidRPr="00757B90" w14:paraId="1BD45472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5FED7552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33BAAEE5" w14:textId="77777777" w:rsidR="00592C41" w:rsidRPr="00757B90" w:rsidRDefault="00592C41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Признаки отравления угарным газом</w:t>
            </w:r>
          </w:p>
        </w:tc>
      </w:tr>
      <w:tr w:rsidR="00757B90" w:rsidRPr="00757B90" w14:paraId="7CA4BEB0" w14:textId="77777777" w:rsidTr="003E2E6E">
        <w:trPr>
          <w:trHeight w:val="58"/>
        </w:trPr>
        <w:tc>
          <w:tcPr>
            <w:tcW w:w="2731" w:type="dxa"/>
            <w:vMerge/>
            <w:shd w:val="clear" w:color="auto" w:fill="auto"/>
          </w:tcPr>
          <w:p w14:paraId="3BB8574E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29FA2686" w14:textId="77777777" w:rsidR="00592C41" w:rsidRPr="00757B90" w:rsidRDefault="00592C41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Правила по оказанию первой доврачебной помощи</w:t>
            </w:r>
          </w:p>
        </w:tc>
      </w:tr>
      <w:tr w:rsidR="00592C41" w:rsidRPr="00757B90" w14:paraId="75F3C7F2" w14:textId="77777777" w:rsidTr="005B2CF4">
        <w:trPr>
          <w:trHeight w:val="131"/>
        </w:trPr>
        <w:tc>
          <w:tcPr>
            <w:tcW w:w="2731" w:type="dxa"/>
          </w:tcPr>
          <w:p w14:paraId="5734683D" w14:textId="77777777" w:rsidR="00592C41" w:rsidRPr="00757B90" w:rsidRDefault="00592C41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04" w:type="dxa"/>
          </w:tcPr>
          <w:p w14:paraId="108FC135" w14:textId="77777777" w:rsidR="00592C41" w:rsidRPr="00757B90" w:rsidRDefault="00592C4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05767434" w14:textId="28008613" w:rsidR="00CE6BE3" w:rsidRPr="00757B90" w:rsidRDefault="00CE6BE3" w:rsidP="00434409">
      <w:pPr>
        <w:rPr>
          <w:rFonts w:ascii="Times New Roman" w:hAnsi="Times New Roman" w:cs="Times New Roman"/>
        </w:rPr>
      </w:pPr>
    </w:p>
    <w:p w14:paraId="357E9F2D" w14:textId="0D9CD81E" w:rsidR="00353DB8" w:rsidRPr="00757B90" w:rsidRDefault="00353DB8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</w:t>
      </w:r>
      <w:r w:rsidR="00057821" w:rsidRPr="00757B90">
        <w:rPr>
          <w:rFonts w:ascii="Times New Roman" w:hAnsi="Times New Roman" w:cs="Times New Roman"/>
          <w:color w:val="auto"/>
        </w:rPr>
        <w:t>4</w:t>
      </w:r>
      <w:r w:rsidRPr="00757B90">
        <w:rPr>
          <w:rFonts w:ascii="Times New Roman" w:hAnsi="Times New Roman" w:cs="Times New Roman"/>
          <w:color w:val="auto"/>
        </w:rPr>
        <w:t>.</w:t>
      </w:r>
      <w:r w:rsidR="004B6AD5">
        <w:rPr>
          <w:rFonts w:ascii="Times New Roman" w:hAnsi="Times New Roman" w:cs="Times New Roman"/>
          <w:color w:val="auto"/>
        </w:rPr>
        <w:t>3</w:t>
      </w:r>
      <w:r w:rsidRPr="00757B90">
        <w:rPr>
          <w:rFonts w:ascii="Times New Roman" w:hAnsi="Times New Roman" w:cs="Times New Roman"/>
          <w:color w:val="auto"/>
        </w:rPr>
        <w:t>. Трудовая функция</w:t>
      </w:r>
    </w:p>
    <w:p w14:paraId="55AD489A" w14:textId="77777777" w:rsidR="00353DB8" w:rsidRPr="00757B90" w:rsidRDefault="00353DB8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77BDCAEE" w14:textId="77777777" w:rsidTr="00A72034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7322E" w14:textId="77777777" w:rsidR="00353DB8" w:rsidRPr="00757B90" w:rsidRDefault="00353DB8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D00AD" w14:textId="017838B0" w:rsidR="00353DB8" w:rsidRPr="00757B90" w:rsidRDefault="00DA389E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614438">
              <w:rPr>
                <w:rFonts w:ascii="Times New Roman" w:hAnsi="Times New Roman" w:cs="Times New Roman"/>
                <w:shd w:val="clear" w:color="auto" w:fill="FFFFFF"/>
              </w:rPr>
              <w:t xml:space="preserve">Изготовление </w:t>
            </w:r>
            <w:r w:rsidRPr="00863CFF">
              <w:rPr>
                <w:rFonts w:ascii="Times New Roman" w:hAnsi="Times New Roman" w:cs="Times New Roman"/>
                <w:shd w:val="clear" w:color="auto" w:fill="FFFFFF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  <w:shd w:val="clear" w:color="auto" w:fill="FFFFFF"/>
              </w:rPr>
              <w:t xml:space="preserve">печей </w:t>
            </w:r>
            <w:r w:rsidR="00BF0A61" w:rsidRPr="009B3F06">
              <w:rPr>
                <w:rFonts w:ascii="Times New Roman" w:hAnsi="Times New Roman" w:cs="Times New Roman"/>
                <w:color w:val="FF0000"/>
                <w:shd w:val="clear" w:color="auto" w:fill="FFFFFF"/>
              </w:rPr>
              <w:t>с использованием стандартизированных</w:t>
            </w:r>
            <w:r w:rsidR="009B3F06" w:rsidRPr="009B3F06">
              <w:rPr>
                <w:rFonts w:ascii="Times New Roman" w:hAnsi="Times New Roman" w:cs="Times New Roman"/>
                <w:color w:val="FF0000"/>
                <w:shd w:val="clear" w:color="auto" w:fill="FFFFFF"/>
              </w:rPr>
              <w:t xml:space="preserve"> </w:t>
            </w:r>
            <w:r w:rsidR="009B3F06" w:rsidRPr="009B3F06">
              <w:rPr>
                <w:color w:val="FF0000"/>
              </w:rPr>
              <w:t>элементов конструкций и топок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6FD154" w14:textId="77777777" w:rsidR="00353DB8" w:rsidRPr="00757B90" w:rsidRDefault="00353DB8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4D3E" w14:textId="585F1F60" w:rsidR="00353DB8" w:rsidRPr="00757B90" w:rsidRDefault="00353DB8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D</w:t>
            </w:r>
            <w:r w:rsidRPr="00757B90">
              <w:rPr>
                <w:rFonts w:ascii="Times New Roman" w:hAnsi="Times New Roman" w:cs="Times New Roman"/>
              </w:rPr>
              <w:t>/0</w:t>
            </w:r>
            <w:r w:rsidR="00EE2F63" w:rsidRPr="00757B90">
              <w:rPr>
                <w:rFonts w:ascii="Times New Roman" w:hAnsi="Times New Roman" w:cs="Times New Roman"/>
              </w:rPr>
              <w:t>4</w:t>
            </w:r>
            <w:r w:rsidRPr="00757B90">
              <w:rPr>
                <w:rFonts w:ascii="Times New Roman" w:hAnsi="Times New Roman" w:cs="Times New Roman"/>
              </w:rPr>
              <w:t>.</w:t>
            </w:r>
            <w:r w:rsidRPr="00757B90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A63988" w14:textId="77777777" w:rsidR="00353DB8" w:rsidRPr="00757B90" w:rsidRDefault="00353DB8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FA19D5" w14:textId="108DC5D5" w:rsidR="00353DB8" w:rsidRPr="004065D3" w:rsidRDefault="004065D3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14:paraId="471F0266" w14:textId="77777777" w:rsidR="00353DB8" w:rsidRPr="00757B90" w:rsidRDefault="00353DB8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757B90" w:rsidRPr="00757B90" w14:paraId="17291581" w14:textId="77777777" w:rsidTr="00A9127C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BD94D" w14:textId="77777777" w:rsidR="00353DB8" w:rsidRPr="00757B90" w:rsidRDefault="00353DB8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1512" w14:textId="77777777" w:rsidR="00353DB8" w:rsidRPr="00757B90" w:rsidRDefault="00353DB8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32EB" w14:textId="77777777" w:rsidR="00353DB8" w:rsidRPr="00757B90" w:rsidRDefault="00353DB8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6A58" w14:textId="77777777" w:rsidR="00353DB8" w:rsidRPr="00757B90" w:rsidRDefault="00353DB8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7B66F2" w14:textId="77777777" w:rsidR="00353DB8" w:rsidRPr="00757B90" w:rsidRDefault="00353DB8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353DB8" w:rsidRPr="00757B90" w14:paraId="1E973039" w14:textId="77777777" w:rsidTr="00A9127C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2AA333" w14:textId="77777777" w:rsidR="00353DB8" w:rsidRPr="00757B90" w:rsidRDefault="00353DB8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C38AE1" w14:textId="77777777" w:rsidR="00353DB8" w:rsidRPr="00757B90" w:rsidRDefault="00353DB8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B3D226" w14:textId="77777777" w:rsidR="00353DB8" w:rsidRPr="00757B90" w:rsidRDefault="00353DB8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91D1AC" w14:textId="77777777" w:rsidR="00353DB8" w:rsidRPr="00757B90" w:rsidRDefault="00353DB8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259378" w14:textId="77777777" w:rsidR="00353DB8" w:rsidRPr="00757B90" w:rsidRDefault="00353DB8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2921B514" w14:textId="77777777" w:rsidR="00353DB8" w:rsidRPr="00757B90" w:rsidRDefault="00353DB8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04"/>
      </w:tblGrid>
      <w:tr w:rsidR="00757B90" w:rsidRPr="00757B90" w14:paraId="68142D2C" w14:textId="77777777" w:rsidTr="003E2E6E">
        <w:tc>
          <w:tcPr>
            <w:tcW w:w="2731" w:type="dxa"/>
            <w:vMerge w:val="restart"/>
            <w:shd w:val="clear" w:color="auto" w:fill="auto"/>
          </w:tcPr>
          <w:p w14:paraId="0D2C86DA" w14:textId="77777777" w:rsidR="0051320F" w:rsidRPr="00757B90" w:rsidRDefault="0051320F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04" w:type="dxa"/>
            <w:shd w:val="clear" w:color="auto" w:fill="auto"/>
            <w:vAlign w:val="center"/>
          </w:tcPr>
          <w:p w14:paraId="003E10B9" w14:textId="73F9A8E8" w:rsidR="0051320F" w:rsidRPr="00757B90" w:rsidRDefault="0051320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Получение задания на </w:t>
            </w:r>
            <w:r w:rsidR="00EF5E8B">
              <w:rPr>
                <w:rFonts w:ascii="Times New Roman" w:hAnsi="Times New Roman" w:cs="Times New Roman"/>
              </w:rPr>
              <w:t>изготовление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6A4ADC" w:rsidRPr="006A4ADC">
              <w:rPr>
                <w:rFonts w:ascii="Times New Roman" w:hAnsi="Times New Roman" w:cs="Times New Roman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="006A4ADC" w:rsidRPr="006A4ADC">
              <w:rPr>
                <w:rFonts w:ascii="Times New Roman" w:hAnsi="Times New Roman" w:cs="Times New Roman"/>
              </w:rPr>
              <w:t>с использованием стандартизированных элементов конструкций и топок</w:t>
            </w:r>
            <w:r w:rsidR="006A4AD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A4ADC" w:rsidRPr="00757B90" w14:paraId="0D6DB45B" w14:textId="77777777" w:rsidTr="008A139F">
        <w:tc>
          <w:tcPr>
            <w:tcW w:w="2731" w:type="dxa"/>
            <w:vMerge/>
            <w:shd w:val="clear" w:color="auto" w:fill="auto"/>
          </w:tcPr>
          <w:p w14:paraId="08D61DF9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19488046" w14:textId="46CD2EC4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Изготовление схем организации рабочего места для устройства </w:t>
            </w:r>
            <w:r w:rsidRPr="006A4ADC">
              <w:rPr>
                <w:rFonts w:ascii="Times New Roman" w:hAnsi="Times New Roman" w:cs="Times New Roman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Pr="006A4ADC">
              <w:rPr>
                <w:rFonts w:ascii="Times New Roman" w:hAnsi="Times New Roman" w:cs="Times New Roman"/>
              </w:rPr>
              <w:t>с использованием стандартизированных элементов конструкций и топок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A4ADC" w:rsidRPr="00757B90" w14:paraId="01E3217C" w14:textId="77777777" w:rsidTr="003E2E6E">
        <w:tc>
          <w:tcPr>
            <w:tcW w:w="2731" w:type="dxa"/>
            <w:vMerge/>
            <w:shd w:val="clear" w:color="auto" w:fill="auto"/>
          </w:tcPr>
          <w:p w14:paraId="12755976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3AF5C714" w14:textId="293CC493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t xml:space="preserve">Обустройство рабочего места </w:t>
            </w:r>
            <w:r w:rsidRPr="00757B90">
              <w:t xml:space="preserve">для устройства </w:t>
            </w:r>
            <w:r w:rsidRPr="006A4ADC">
              <w:t xml:space="preserve">хозяйственно-бытовых печей </w:t>
            </w:r>
          </w:p>
        </w:tc>
      </w:tr>
      <w:tr w:rsidR="006A4ADC" w:rsidRPr="00757B90" w14:paraId="66A42807" w14:textId="77777777" w:rsidTr="008A139F">
        <w:tc>
          <w:tcPr>
            <w:tcW w:w="2731" w:type="dxa"/>
            <w:vMerge/>
            <w:shd w:val="clear" w:color="auto" w:fill="auto"/>
          </w:tcPr>
          <w:p w14:paraId="01885603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66585AE6" w14:textId="2026FEF9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 xml:space="preserve">Подбор и определение исправности </w:t>
            </w:r>
            <w:r w:rsidRPr="00757B90">
              <w:t>инструмент</w:t>
            </w:r>
            <w:r>
              <w:t>ов</w:t>
            </w:r>
            <w:r w:rsidRPr="00757B90">
              <w:t xml:space="preserve">, </w:t>
            </w:r>
            <w:r w:rsidRPr="00757B90">
              <w:rPr>
                <w:rFonts w:eastAsia="Times New Roman"/>
              </w:rPr>
              <w:t>средств индивидуальной защиты</w:t>
            </w:r>
            <w:r w:rsidRPr="00757B90">
              <w:t xml:space="preserve"> для </w:t>
            </w:r>
            <w:r w:rsidRPr="00757B90">
              <w:rPr>
                <w:rFonts w:eastAsia="Times New Roman"/>
              </w:rPr>
              <w:t xml:space="preserve">устройства </w:t>
            </w:r>
            <w:r w:rsidRPr="006A4ADC">
              <w:rPr>
                <w:rFonts w:eastAsia="Times New Roman"/>
              </w:rPr>
              <w:t xml:space="preserve">хозяйственно-бытовых </w:t>
            </w:r>
            <w:r w:rsidR="00434409">
              <w:rPr>
                <w:rFonts w:eastAsia="Times New Roman"/>
              </w:rPr>
              <w:t xml:space="preserve">печей </w:t>
            </w:r>
            <w:r w:rsidRPr="006A4ADC">
              <w:rPr>
                <w:rFonts w:eastAsia="Times New Roman"/>
              </w:rPr>
              <w:t>с использованием стандартизированных элементов конструкций и топок</w:t>
            </w:r>
            <w:r>
              <w:rPr>
                <w:rFonts w:eastAsia="Times New Roman"/>
              </w:rPr>
              <w:t xml:space="preserve"> </w:t>
            </w:r>
          </w:p>
        </w:tc>
      </w:tr>
      <w:tr w:rsidR="006A4ADC" w:rsidRPr="00757B90" w14:paraId="3DAB3037" w14:textId="77777777" w:rsidTr="003E2E6E">
        <w:tc>
          <w:tcPr>
            <w:tcW w:w="2731" w:type="dxa"/>
            <w:vMerge/>
            <w:shd w:val="clear" w:color="auto" w:fill="auto"/>
          </w:tcPr>
          <w:p w14:paraId="6915D204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526D44D" w14:textId="188FB6E1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Организация выполнения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>подготовительных и сопутствующих</w:t>
            </w:r>
            <w:r w:rsidRPr="00757B90">
              <w:rPr>
                <w:rFonts w:eastAsia="Times New Roman"/>
                <w:b/>
                <w:bCs/>
              </w:rPr>
              <w:t xml:space="preserve"> </w:t>
            </w:r>
            <w:r w:rsidRPr="00757B90">
              <w:rPr>
                <w:rFonts w:eastAsia="Times New Roman"/>
              </w:rPr>
              <w:t xml:space="preserve">мероприятий для производства трубо-печных работ </w:t>
            </w:r>
          </w:p>
        </w:tc>
      </w:tr>
      <w:tr w:rsidR="006A4ADC" w:rsidRPr="00757B90" w14:paraId="34E04C49" w14:textId="77777777" w:rsidTr="003E2E6E">
        <w:tc>
          <w:tcPr>
            <w:tcW w:w="2731" w:type="dxa"/>
            <w:vMerge/>
            <w:shd w:val="clear" w:color="auto" w:fill="auto"/>
          </w:tcPr>
          <w:p w14:paraId="6B658831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3126B451" w14:textId="5C678551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757B90">
              <w:rPr>
                <w:rFonts w:ascii="Times New Roman" w:hAnsi="Times New Roman" w:cs="Times New Roman"/>
              </w:rPr>
              <w:t xml:space="preserve">Разметка и </w:t>
            </w:r>
            <w:r>
              <w:rPr>
                <w:rFonts w:ascii="Times New Roman" w:hAnsi="Times New Roman" w:cs="Times New Roman"/>
              </w:rPr>
              <w:t>устройство</w:t>
            </w:r>
            <w:r w:rsidRPr="00757B90">
              <w:rPr>
                <w:rFonts w:ascii="Times New Roman" w:hAnsi="Times New Roman" w:cs="Times New Roman"/>
              </w:rPr>
              <w:t xml:space="preserve"> противопожарных разделок (отступок) от конструкций из горючих материалов до очаг</w:t>
            </w:r>
            <w:r>
              <w:rPr>
                <w:rFonts w:ascii="Times New Roman" w:hAnsi="Times New Roman" w:cs="Times New Roman"/>
              </w:rPr>
              <w:t>ов</w:t>
            </w:r>
          </w:p>
        </w:tc>
      </w:tr>
      <w:tr w:rsidR="006A4ADC" w:rsidRPr="00757B90" w14:paraId="6A208927" w14:textId="77777777" w:rsidTr="006A4ADC">
        <w:trPr>
          <w:trHeight w:val="445"/>
        </w:trPr>
        <w:tc>
          <w:tcPr>
            <w:tcW w:w="2731" w:type="dxa"/>
            <w:vMerge/>
            <w:shd w:val="clear" w:color="auto" w:fill="auto"/>
          </w:tcPr>
          <w:p w14:paraId="1BDB6397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4A884DE1" w14:textId="0A725B61" w:rsidR="006A4ADC" w:rsidRPr="00757B90" w:rsidRDefault="006A4ADC" w:rsidP="00434409">
            <w:pPr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Организационное обеспечение выполнения комплекса работ, связанных с </w:t>
            </w:r>
            <w:r>
              <w:rPr>
                <w:rFonts w:ascii="Times New Roman" w:hAnsi="Times New Roman" w:cs="Times New Roman"/>
              </w:rPr>
              <w:t>изготовление</w:t>
            </w:r>
            <w:r w:rsidRPr="00757B90">
              <w:rPr>
                <w:rFonts w:ascii="Times New Roman" w:hAnsi="Times New Roman" w:cs="Times New Roman"/>
              </w:rPr>
              <w:t>м основани</w:t>
            </w:r>
            <w:r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и фундамент</w:t>
            </w:r>
            <w:r>
              <w:rPr>
                <w:rFonts w:ascii="Times New Roman" w:hAnsi="Times New Roman" w:cs="Times New Roman"/>
              </w:rPr>
              <w:t>ов</w:t>
            </w:r>
            <w:r w:rsidRPr="00757B90">
              <w:rPr>
                <w:rFonts w:ascii="Times New Roman" w:hAnsi="Times New Roman" w:cs="Times New Roman"/>
              </w:rPr>
              <w:t xml:space="preserve"> под хозяйственно-бытов</w:t>
            </w:r>
            <w:r>
              <w:rPr>
                <w:rFonts w:ascii="Times New Roman" w:hAnsi="Times New Roman" w:cs="Times New Roman"/>
              </w:rPr>
              <w:t>ыми</w:t>
            </w:r>
            <w:r w:rsidRPr="00757B90">
              <w:rPr>
                <w:rFonts w:ascii="Times New Roman" w:hAnsi="Times New Roman" w:cs="Times New Roman"/>
              </w:rPr>
              <w:t xml:space="preserve"> печ</w:t>
            </w:r>
            <w:r>
              <w:rPr>
                <w:rFonts w:ascii="Times New Roman" w:hAnsi="Times New Roman" w:cs="Times New Roman"/>
              </w:rPr>
              <w:t>ами</w:t>
            </w:r>
          </w:p>
        </w:tc>
      </w:tr>
      <w:tr w:rsidR="006A4ADC" w:rsidRPr="00757B90" w14:paraId="2CD7AF29" w14:textId="77777777" w:rsidTr="00AC1E92">
        <w:trPr>
          <w:trHeight w:val="120"/>
        </w:trPr>
        <w:tc>
          <w:tcPr>
            <w:tcW w:w="2731" w:type="dxa"/>
            <w:vMerge/>
            <w:shd w:val="clear" w:color="auto" w:fill="auto"/>
          </w:tcPr>
          <w:p w14:paraId="3CABDAD0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27F63EE5" w14:textId="579B9024" w:rsidR="006A4ADC" w:rsidRPr="00757B90" w:rsidRDefault="006A4ADC" w:rsidP="00434409">
            <w:pPr>
              <w:ind w:firstLine="0"/>
              <w:rPr>
                <w:rFonts w:ascii="Times New Roman" w:hAnsi="Times New Roman" w:cs="Times New Roman"/>
              </w:rPr>
            </w:pPr>
            <w:r w:rsidRPr="00BE5B0D">
              <w:rPr>
                <w:rFonts w:ascii="Times New Roman" w:hAnsi="Times New Roman" w:cs="Times New Roman"/>
              </w:rPr>
              <w:t xml:space="preserve">Изготовление каминов из строительных мелкоштучных материалов, с </w:t>
            </w:r>
            <w:r>
              <w:rPr>
                <w:rFonts w:ascii="Times New Roman" w:hAnsi="Times New Roman" w:cs="Times New Roman"/>
              </w:rPr>
              <w:t>встраиванием</w:t>
            </w:r>
            <w:r w:rsidRPr="00BE5B0D">
              <w:rPr>
                <w:rFonts w:ascii="Times New Roman" w:hAnsi="Times New Roman" w:cs="Times New Roman"/>
              </w:rPr>
              <w:t xml:space="preserve"> стандартизированных </w:t>
            </w:r>
            <w:r w:rsidRPr="0006784F">
              <w:rPr>
                <w:rFonts w:ascii="Times New Roman" w:hAnsi="Times New Roman" w:cs="Times New Roman"/>
                <w:b/>
                <w:bCs/>
              </w:rPr>
              <w:t xml:space="preserve">открытых каминов и </w:t>
            </w:r>
            <w:bookmarkStart w:id="44" w:name="_Hlk94978137"/>
            <w:r w:rsidRPr="0006784F">
              <w:rPr>
                <w:rFonts w:ascii="Times New Roman" w:hAnsi="Times New Roman" w:cs="Times New Roman"/>
                <w:b/>
                <w:bCs/>
              </w:rPr>
              <w:t>каминных вставок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DE02FA">
              <w:rPr>
                <w:rFonts w:ascii="Times New Roman" w:hAnsi="Times New Roman" w:cs="Times New Roman"/>
                <w:b/>
                <w:bCs/>
              </w:rPr>
              <w:t xml:space="preserve">(каминных футляров) с дверцами топочных камерах </w:t>
            </w:r>
            <w:bookmarkEnd w:id="44"/>
            <w:r w:rsidRPr="00DE02FA">
              <w:rPr>
                <w:rFonts w:ascii="Times New Roman" w:hAnsi="Times New Roman" w:cs="Times New Roman"/>
                <w:b/>
                <w:bCs/>
              </w:rPr>
              <w:t>или без них</w:t>
            </w:r>
            <w:r w:rsidRPr="00196AFA">
              <w:rPr>
                <w:rFonts w:ascii="Times New Roman" w:hAnsi="Times New Roman" w:cs="Times New Roman"/>
              </w:rPr>
              <w:t>, работающих на твердом топливе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42F77">
              <w:rPr>
                <w:rFonts w:ascii="Times New Roman" w:hAnsi="Times New Roman" w:cs="Times New Roman"/>
                <w:color w:val="FF0000"/>
              </w:rPr>
              <w:t>(ГОСТ 33</w:t>
            </w:r>
            <w:r>
              <w:rPr>
                <w:rFonts w:ascii="Times New Roman" w:hAnsi="Times New Roman" w:cs="Times New Roman"/>
                <w:color w:val="FF0000"/>
              </w:rPr>
              <w:t>0</w:t>
            </w:r>
            <w:r w:rsidRPr="00942F77">
              <w:rPr>
                <w:rFonts w:ascii="Times New Roman" w:hAnsi="Times New Roman" w:cs="Times New Roman"/>
                <w:color w:val="FF0000"/>
              </w:rPr>
              <w:t>08-2014)</w:t>
            </w:r>
            <w:r>
              <w:rPr>
                <w:rFonts w:ascii="Times New Roman" w:hAnsi="Times New Roman" w:cs="Times New Roman"/>
                <w:color w:val="FF0000"/>
              </w:rPr>
              <w:t xml:space="preserve">   </w:t>
            </w:r>
          </w:p>
        </w:tc>
      </w:tr>
      <w:tr w:rsidR="006A4ADC" w:rsidRPr="00757B90" w14:paraId="2D24A1C9" w14:textId="77777777" w:rsidTr="00AC1E92">
        <w:trPr>
          <w:trHeight w:val="120"/>
        </w:trPr>
        <w:tc>
          <w:tcPr>
            <w:tcW w:w="2731" w:type="dxa"/>
            <w:vMerge/>
            <w:shd w:val="clear" w:color="auto" w:fill="auto"/>
          </w:tcPr>
          <w:p w14:paraId="62E72782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58E39053" w14:textId="52CA57A6" w:rsidR="006A4ADC" w:rsidRPr="00757B90" w:rsidRDefault="006A4ADC" w:rsidP="00434409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Изготовление </w:t>
            </w:r>
            <w:r w:rsidRPr="0012779C">
              <w:rPr>
                <w:rFonts w:ascii="Times New Roman" w:hAnsi="Times New Roman" w:cs="Times New Roman"/>
              </w:rPr>
              <w:t>хозяйственно-бытовых печей</w:t>
            </w:r>
            <w:r w:rsidRPr="00410B05">
              <w:rPr>
                <w:rFonts w:ascii="Times New Roman" w:hAnsi="Times New Roman" w:cs="Times New Roman"/>
              </w:rPr>
              <w:t xml:space="preserve"> из строительных мелкоштучных материалов,</w:t>
            </w:r>
            <w:r>
              <w:rPr>
                <w:rFonts w:ascii="Times New Roman" w:hAnsi="Times New Roman" w:cs="Times New Roman"/>
              </w:rPr>
              <w:t xml:space="preserve"> с </w:t>
            </w:r>
            <w:r w:rsidRPr="005D4CA3">
              <w:rPr>
                <w:rFonts w:ascii="Times New Roman" w:hAnsi="Times New Roman" w:cs="Times New Roman"/>
              </w:rPr>
              <w:t>встраиван</w:t>
            </w:r>
            <w:r>
              <w:rPr>
                <w:rFonts w:ascii="Times New Roman" w:hAnsi="Times New Roman" w:cs="Times New Roman"/>
              </w:rPr>
              <w:t>ием</w:t>
            </w:r>
            <w:r w:rsidRPr="005D4CA3">
              <w:rPr>
                <w:rFonts w:ascii="Times New Roman" w:hAnsi="Times New Roman" w:cs="Times New Roman"/>
              </w:rPr>
              <w:t xml:space="preserve"> в кирпичную (каменную) кладку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2779C">
              <w:rPr>
                <w:rFonts w:ascii="Times New Roman" w:hAnsi="Times New Roman" w:cs="Times New Roman"/>
                <w:b/>
                <w:bCs/>
              </w:rPr>
              <w:t xml:space="preserve">камина неполной заводской готовности с различными способами передачи тепла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и </w:t>
            </w:r>
            <w:r w:rsidRPr="0012779C">
              <w:rPr>
                <w:rFonts w:ascii="Times New Roman" w:hAnsi="Times New Roman" w:cs="Times New Roman"/>
                <w:b/>
                <w:bCs/>
              </w:rPr>
              <w:t xml:space="preserve">с дополнительной функцией нагрева водяного теплоносителя </w:t>
            </w:r>
            <w:r w:rsidRPr="00942F77">
              <w:rPr>
                <w:rFonts w:ascii="Times New Roman" w:hAnsi="Times New Roman" w:cs="Times New Roman"/>
                <w:color w:val="FF0000"/>
              </w:rPr>
              <w:t>(ГОСТ 52133-2003)</w:t>
            </w:r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</w:tr>
      <w:tr w:rsidR="006A4ADC" w:rsidRPr="00757B90" w14:paraId="1F8569D9" w14:textId="77777777" w:rsidTr="00AC1E92">
        <w:trPr>
          <w:trHeight w:val="120"/>
        </w:trPr>
        <w:tc>
          <w:tcPr>
            <w:tcW w:w="2731" w:type="dxa"/>
            <w:vMerge/>
            <w:shd w:val="clear" w:color="auto" w:fill="auto"/>
          </w:tcPr>
          <w:p w14:paraId="5F6DC2CC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10D6E7C0" w14:textId="77D94EFA" w:rsidR="006A4ADC" w:rsidRPr="00757B90" w:rsidRDefault="006A4ADC" w:rsidP="00434409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Изготовление</w:t>
            </w:r>
            <w:r w:rsidRPr="00757B90">
              <w:rPr>
                <w:rFonts w:ascii="Times New Roman" w:hAnsi="Times New Roman" w:cs="Times New Roman"/>
              </w:rPr>
              <w:t xml:space="preserve">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="009A6E9D">
              <w:rPr>
                <w:rFonts w:ascii="Times New Roman" w:hAnsi="Times New Roman" w:cs="Times New Roman"/>
              </w:rPr>
              <w:t xml:space="preserve">из мелкоштучных кладочных материалов </w:t>
            </w:r>
            <w:r w:rsidRPr="00757B90">
              <w:rPr>
                <w:rFonts w:ascii="Times New Roman" w:hAnsi="Times New Roman" w:cs="Times New Roman"/>
              </w:rPr>
              <w:t xml:space="preserve">со стандартизованными </w:t>
            </w:r>
            <w:bookmarkStart w:id="45" w:name="_Hlk94978197"/>
            <w:r w:rsidRPr="00920873">
              <w:rPr>
                <w:rFonts w:ascii="Times New Roman" w:hAnsi="Times New Roman" w:cs="Times New Roman"/>
                <w:b/>
                <w:bCs/>
              </w:rPr>
              <w:t>водоводными элементами</w:t>
            </w:r>
            <w:r w:rsidRPr="00757B90">
              <w:rPr>
                <w:rFonts w:ascii="Times New Roman" w:hAnsi="Times New Roman" w:cs="Times New Roman"/>
              </w:rPr>
              <w:t xml:space="preserve"> конструкций </w:t>
            </w:r>
            <w:bookmarkEnd w:id="45"/>
            <w:r w:rsidRPr="00942F77">
              <w:rPr>
                <w:rFonts w:ascii="Times New Roman" w:hAnsi="Times New Roman" w:cs="Times New Roman"/>
                <w:color w:val="FF0000"/>
              </w:rPr>
              <w:t>(ГОСТ 3308-2014)</w:t>
            </w:r>
          </w:p>
        </w:tc>
      </w:tr>
      <w:tr w:rsidR="006A4ADC" w:rsidRPr="00757B90" w14:paraId="104066B1" w14:textId="77777777" w:rsidTr="00AC1E92">
        <w:trPr>
          <w:trHeight w:val="120"/>
        </w:trPr>
        <w:tc>
          <w:tcPr>
            <w:tcW w:w="2731" w:type="dxa"/>
            <w:vMerge/>
            <w:shd w:val="clear" w:color="auto" w:fill="auto"/>
          </w:tcPr>
          <w:p w14:paraId="4FC81A83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4AADFFF0" w14:textId="5290DB2A" w:rsidR="006A4ADC" w:rsidRDefault="006A4ADC" w:rsidP="00434409">
            <w:pPr>
              <w:ind w:firstLine="0"/>
              <w:rPr>
                <w:rFonts w:ascii="Times New Roman" w:hAnsi="Times New Roman" w:cs="Times New Roman"/>
              </w:rPr>
            </w:pPr>
            <w:r w:rsidRPr="00032C15">
              <w:rPr>
                <w:rFonts w:ascii="Times New Roman" w:hAnsi="Times New Roman" w:cs="Times New Roman"/>
              </w:rPr>
              <w:t xml:space="preserve">Изготовление хозяйственно-бытовых печей </w:t>
            </w:r>
            <w:r w:rsidR="009A6E9D">
              <w:rPr>
                <w:rFonts w:ascii="Times New Roman" w:hAnsi="Times New Roman" w:cs="Times New Roman"/>
              </w:rPr>
              <w:t xml:space="preserve">из мелкоштучных кладочных материалов </w:t>
            </w:r>
            <w:r>
              <w:rPr>
                <w:rFonts w:ascii="Times New Roman" w:hAnsi="Times New Roman" w:cs="Times New Roman"/>
              </w:rPr>
              <w:t>с встраиванием</w:t>
            </w:r>
            <w:r w:rsidRPr="00032C15">
              <w:rPr>
                <w:rFonts w:ascii="Times New Roman" w:hAnsi="Times New Roman" w:cs="Times New Roman"/>
              </w:rPr>
              <w:t xml:space="preserve"> стандартизованны</w:t>
            </w:r>
            <w:r>
              <w:rPr>
                <w:rFonts w:ascii="Times New Roman" w:hAnsi="Times New Roman" w:cs="Times New Roman"/>
              </w:rPr>
              <w:t xml:space="preserve">х </w:t>
            </w:r>
            <w:r w:rsidRPr="00DC5443">
              <w:rPr>
                <w:rFonts w:ascii="Times New Roman" w:hAnsi="Times New Roman" w:cs="Times New Roman"/>
                <w:b/>
                <w:bCs/>
              </w:rPr>
              <w:t>комнатных обогревателей</w:t>
            </w:r>
            <w:r w:rsidRPr="00DC5443">
              <w:rPr>
                <w:rFonts w:ascii="Times New Roman" w:hAnsi="Times New Roman" w:cs="Times New Roman"/>
              </w:rPr>
              <w:t xml:space="preserve"> (отопительных аппаратов), работающих на твердом топливе </w:t>
            </w:r>
            <w:r w:rsidRPr="00DC5443">
              <w:rPr>
                <w:rFonts w:ascii="Times New Roman" w:hAnsi="Times New Roman" w:cs="Times New Roman"/>
                <w:color w:val="FF0000"/>
              </w:rPr>
              <w:t>(ГОСТ 33013-2014)</w:t>
            </w:r>
          </w:p>
        </w:tc>
      </w:tr>
      <w:tr w:rsidR="006A4ADC" w:rsidRPr="00757B90" w14:paraId="2FD61BB0" w14:textId="77777777" w:rsidTr="00AC1E92">
        <w:trPr>
          <w:trHeight w:val="79"/>
        </w:trPr>
        <w:tc>
          <w:tcPr>
            <w:tcW w:w="2731" w:type="dxa"/>
            <w:vMerge/>
            <w:shd w:val="clear" w:color="auto" w:fill="auto"/>
          </w:tcPr>
          <w:p w14:paraId="696774CF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40F91CE4" w14:textId="34834E07" w:rsidR="006A4ADC" w:rsidRPr="00757B90" w:rsidRDefault="006A4ADC" w:rsidP="00434409">
            <w:pPr>
              <w:ind w:firstLine="0"/>
              <w:rPr>
                <w:rFonts w:ascii="Times New Roman" w:hAnsi="Times New Roman" w:cs="Times New Roman"/>
              </w:rPr>
            </w:pPr>
            <w:r w:rsidRPr="00CC63F3">
              <w:rPr>
                <w:rFonts w:ascii="Times New Roman" w:hAnsi="Times New Roman" w:cs="Times New Roman"/>
              </w:rPr>
              <w:t xml:space="preserve">Изготовление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="009A6E9D">
              <w:rPr>
                <w:rFonts w:ascii="Times New Roman" w:hAnsi="Times New Roman" w:cs="Times New Roman"/>
              </w:rPr>
              <w:t xml:space="preserve">из мелкоштучных кладочных материалов </w:t>
            </w:r>
            <w:r w:rsidRPr="00CC63F3">
              <w:rPr>
                <w:rFonts w:ascii="Times New Roman" w:hAnsi="Times New Roman" w:cs="Times New Roman"/>
              </w:rPr>
              <w:t xml:space="preserve">с </w:t>
            </w:r>
            <w:r>
              <w:rPr>
                <w:rFonts w:ascii="Times New Roman" w:hAnsi="Times New Roman" w:cs="Times New Roman"/>
              </w:rPr>
              <w:t>встраиванием</w:t>
            </w:r>
            <w:r w:rsidRPr="00CC63F3">
              <w:rPr>
                <w:rFonts w:ascii="Times New Roman" w:hAnsi="Times New Roman" w:cs="Times New Roman"/>
              </w:rPr>
              <w:t xml:space="preserve"> стандартизированных </w:t>
            </w:r>
            <w:r w:rsidRPr="005759AC">
              <w:rPr>
                <w:rFonts w:ascii="Times New Roman" w:hAnsi="Times New Roman" w:cs="Times New Roman"/>
                <w:b/>
                <w:bCs/>
              </w:rPr>
              <w:t>бытовых аппаратов, работающих на твердом топливе</w:t>
            </w:r>
            <w:r>
              <w:t xml:space="preserve"> </w:t>
            </w:r>
            <w:r w:rsidRPr="00920873">
              <w:rPr>
                <w:color w:val="FF0000"/>
              </w:rPr>
              <w:t>(</w:t>
            </w:r>
            <w:r w:rsidRPr="00920873">
              <w:rPr>
                <w:rFonts w:ascii="Times New Roman" w:hAnsi="Times New Roman" w:cs="Times New Roman"/>
                <w:color w:val="FF0000"/>
              </w:rPr>
              <w:t>ГОСТ 9817-95)</w:t>
            </w:r>
          </w:p>
        </w:tc>
      </w:tr>
      <w:tr w:rsidR="006A4ADC" w:rsidRPr="00757B90" w14:paraId="05ADB22B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0E95591A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1287FAD0" w14:textId="39EECBD0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Уборка рабочего места после окончания проведения ремонтных трубо-печных работ</w:t>
            </w:r>
          </w:p>
        </w:tc>
      </w:tr>
      <w:tr w:rsidR="006A4ADC" w:rsidRPr="00757B90" w14:paraId="399833D6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7398BC5D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457F2416" w14:textId="3922E629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Осуществление приемки-сдачи выполненных трубо-печных работ работнику более высокого уровня квалификации и заказчика</w:t>
            </w:r>
            <w:r>
              <w:rPr>
                <w:rFonts w:ascii="Times New Roman" w:hAnsi="Times New Roman" w:cs="Times New Roman"/>
              </w:rPr>
              <w:t>м</w:t>
            </w:r>
          </w:p>
        </w:tc>
      </w:tr>
      <w:tr w:rsidR="006A4ADC" w:rsidRPr="00757B90" w14:paraId="020AB48B" w14:textId="77777777" w:rsidTr="003E2E6E">
        <w:trPr>
          <w:trHeight w:val="90"/>
        </w:trPr>
        <w:tc>
          <w:tcPr>
            <w:tcW w:w="2731" w:type="dxa"/>
            <w:vMerge/>
            <w:shd w:val="clear" w:color="auto" w:fill="auto"/>
          </w:tcPr>
          <w:p w14:paraId="1F097C66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49F61EDC" w14:textId="3A1405D5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Своевременное информирование работника более высокого уровня квалификации при выявлении неисправностей, обнаружении дефектов или низкого качества материалов, а также работ, выполненных с отклонением от стандартных условий</w:t>
            </w:r>
          </w:p>
        </w:tc>
      </w:tr>
      <w:tr w:rsidR="006A4ADC" w:rsidRPr="00757B90" w14:paraId="09DD0D29" w14:textId="77777777" w:rsidTr="003E2E6E">
        <w:tc>
          <w:tcPr>
            <w:tcW w:w="2731" w:type="dxa"/>
            <w:vMerge w:val="restart"/>
            <w:shd w:val="clear" w:color="auto" w:fill="auto"/>
          </w:tcPr>
          <w:p w14:paraId="68DD9AEE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04" w:type="dxa"/>
            <w:shd w:val="clear" w:color="auto" w:fill="auto"/>
          </w:tcPr>
          <w:p w14:paraId="188D9014" w14:textId="1DF022F5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Оформлять планы помещений с привязками к имеющимся системам вентиляции, дымоотводов, дымовых труб и фундаментов</w:t>
            </w:r>
          </w:p>
        </w:tc>
      </w:tr>
      <w:tr w:rsidR="006A4ADC" w:rsidRPr="00757B90" w14:paraId="26AC4580" w14:textId="77777777" w:rsidTr="003E2E6E">
        <w:tc>
          <w:tcPr>
            <w:tcW w:w="2731" w:type="dxa"/>
            <w:vMerge/>
            <w:shd w:val="clear" w:color="auto" w:fill="auto"/>
          </w:tcPr>
          <w:p w14:paraId="004E92B9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615F78DB" w14:textId="08BAE600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Проводить осмотр стен и фундаментов зданий (строений) для сбора сведений об их конструкциях и видах применяемых при строительстве материалов </w:t>
            </w:r>
          </w:p>
        </w:tc>
      </w:tr>
      <w:tr w:rsidR="006A4ADC" w:rsidRPr="00757B90" w14:paraId="126C6D48" w14:textId="77777777" w:rsidTr="003E2E6E">
        <w:tc>
          <w:tcPr>
            <w:tcW w:w="2731" w:type="dxa"/>
            <w:vMerge/>
            <w:shd w:val="clear" w:color="auto" w:fill="auto"/>
          </w:tcPr>
          <w:p w14:paraId="39F2FC7E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39CD4212" w14:textId="3C85173D" w:rsidR="006A4ADC" w:rsidRPr="00757B90" w:rsidRDefault="006A4ADC" w:rsidP="00434409">
            <w:pPr>
              <w:pStyle w:val="a5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 xml:space="preserve">Подбирать и определять исправность инструмента, средств индивидуальной защиты </w:t>
            </w:r>
          </w:p>
        </w:tc>
      </w:tr>
      <w:tr w:rsidR="006A4ADC" w:rsidRPr="00757B90" w14:paraId="785DAF91" w14:textId="77777777" w:rsidTr="003E2E6E">
        <w:trPr>
          <w:trHeight w:val="317"/>
        </w:trPr>
        <w:tc>
          <w:tcPr>
            <w:tcW w:w="2731" w:type="dxa"/>
            <w:vMerge/>
            <w:shd w:val="clear" w:color="auto" w:fill="auto"/>
          </w:tcPr>
          <w:p w14:paraId="64A9143B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457A1AA9" w14:textId="3806655A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Организовывать выполнение подготовительных и сопутствующих мероприятий для производства трубо-печных работ</w:t>
            </w:r>
          </w:p>
        </w:tc>
      </w:tr>
      <w:tr w:rsidR="006A4ADC" w:rsidRPr="00757B90" w14:paraId="31D883FA" w14:textId="77777777" w:rsidTr="003E2E6E">
        <w:tc>
          <w:tcPr>
            <w:tcW w:w="2731" w:type="dxa"/>
            <w:vMerge/>
            <w:shd w:val="clear" w:color="auto" w:fill="auto"/>
          </w:tcPr>
          <w:p w14:paraId="3D253647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57A00B26" w14:textId="2389C44D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Организационно обеспечивать выполнение комплекса работ, связанных с </w:t>
            </w:r>
            <w:r>
              <w:rPr>
                <w:rFonts w:ascii="Times New Roman" w:hAnsi="Times New Roman" w:cs="Times New Roman"/>
              </w:rPr>
              <w:t>изготовление</w:t>
            </w:r>
            <w:r w:rsidRPr="00757B90">
              <w:rPr>
                <w:rFonts w:ascii="Times New Roman" w:hAnsi="Times New Roman" w:cs="Times New Roman"/>
              </w:rPr>
              <w:t xml:space="preserve">м оснований и фундаментов под хозяйственно-бытовые печи, камины, другие очаги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6A4ADC" w:rsidRPr="00757B90" w14:paraId="660B9388" w14:textId="77777777" w:rsidTr="003E2E6E">
        <w:tc>
          <w:tcPr>
            <w:tcW w:w="2731" w:type="dxa"/>
            <w:vMerge/>
            <w:shd w:val="clear" w:color="auto" w:fill="auto"/>
          </w:tcPr>
          <w:p w14:paraId="0C6D463F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572CA039" w14:textId="144C0440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Читать эскизы и чертежи, содержащиеся в </w:t>
            </w:r>
            <w:r w:rsidR="00AC1E92">
              <w:rPr>
                <w:rFonts w:ascii="Times New Roman" w:hAnsi="Times New Roman" w:cs="Times New Roman"/>
              </w:rPr>
              <w:t xml:space="preserve">государственных стандартах </w:t>
            </w:r>
          </w:p>
        </w:tc>
      </w:tr>
      <w:tr w:rsidR="006A4ADC" w:rsidRPr="00757B90" w14:paraId="36F6DAE4" w14:textId="77777777" w:rsidTr="003E2E6E">
        <w:tc>
          <w:tcPr>
            <w:tcW w:w="2731" w:type="dxa"/>
            <w:vMerge/>
            <w:shd w:val="clear" w:color="auto" w:fill="auto"/>
          </w:tcPr>
          <w:p w14:paraId="6527A6AA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3D31B4EE" w14:textId="04EDDA24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Читать планировочные решения здания (строения) </w:t>
            </w:r>
          </w:p>
        </w:tc>
      </w:tr>
      <w:tr w:rsidR="006A4ADC" w:rsidRPr="00757B90" w14:paraId="1396D8D0" w14:textId="77777777" w:rsidTr="003E2E6E">
        <w:tc>
          <w:tcPr>
            <w:tcW w:w="2731" w:type="dxa"/>
            <w:vMerge/>
            <w:shd w:val="clear" w:color="auto" w:fill="auto"/>
          </w:tcPr>
          <w:p w14:paraId="37381ACB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7E68BFE6" w14:textId="4BC17C22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Изготавливать сложные хозяйственно-бытовые печи  </w:t>
            </w:r>
          </w:p>
        </w:tc>
      </w:tr>
      <w:tr w:rsidR="00AC1E92" w:rsidRPr="00757B90" w14:paraId="11735603" w14:textId="77777777" w:rsidTr="00AC1E92">
        <w:trPr>
          <w:trHeight w:val="246"/>
        </w:trPr>
        <w:tc>
          <w:tcPr>
            <w:tcW w:w="2731" w:type="dxa"/>
            <w:vMerge/>
            <w:shd w:val="clear" w:color="auto" w:fill="auto"/>
          </w:tcPr>
          <w:p w14:paraId="1D085997" w14:textId="77777777" w:rsidR="00AC1E92" w:rsidRPr="00757B90" w:rsidRDefault="00AC1E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6461A7E8" w14:textId="5C4AF529" w:rsidR="00AC1E92" w:rsidRPr="00757B90" w:rsidRDefault="00AC1E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Осуществлять сушку </w:t>
            </w:r>
            <w:r>
              <w:rPr>
                <w:rFonts w:ascii="Times New Roman" w:hAnsi="Times New Roman" w:cs="Times New Roman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</w:p>
        </w:tc>
      </w:tr>
      <w:tr w:rsidR="006A4ADC" w:rsidRPr="00757B90" w14:paraId="2E60C415" w14:textId="77777777" w:rsidTr="003E2E6E">
        <w:trPr>
          <w:trHeight w:val="79"/>
        </w:trPr>
        <w:tc>
          <w:tcPr>
            <w:tcW w:w="2731" w:type="dxa"/>
            <w:vMerge/>
            <w:shd w:val="clear" w:color="auto" w:fill="auto"/>
          </w:tcPr>
          <w:p w14:paraId="10B765B1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66C4FE68" w14:textId="64F21485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Проводить приёмо-сдаточные печные работы</w:t>
            </w:r>
          </w:p>
        </w:tc>
      </w:tr>
      <w:tr w:rsidR="006A4ADC" w:rsidRPr="00757B90" w14:paraId="3420D49D" w14:textId="77777777" w:rsidTr="003E2E6E">
        <w:tc>
          <w:tcPr>
            <w:tcW w:w="2731" w:type="dxa"/>
            <w:vMerge w:val="restart"/>
            <w:shd w:val="clear" w:color="auto" w:fill="auto"/>
          </w:tcPr>
          <w:p w14:paraId="431B0290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E3915" w14:textId="36FC880A" w:rsidR="006A4ADC" w:rsidRPr="00757B90" w:rsidRDefault="006A4ADC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противопожарного режима в Российской Федерации</w:t>
            </w:r>
          </w:p>
        </w:tc>
      </w:tr>
      <w:tr w:rsidR="006A4ADC" w:rsidRPr="00757B90" w14:paraId="4D98E8EE" w14:textId="77777777" w:rsidTr="003E2E6E">
        <w:tc>
          <w:tcPr>
            <w:tcW w:w="2731" w:type="dxa"/>
            <w:vMerge/>
            <w:shd w:val="clear" w:color="auto" w:fill="auto"/>
          </w:tcPr>
          <w:p w14:paraId="6A8959C8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64A30" w14:textId="3F535641" w:rsidR="006A4ADC" w:rsidRPr="00757B90" w:rsidRDefault="006A4ADC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>Требования охраны труда и производственной санитарии при проведении сложных трубо-печных работ</w:t>
            </w:r>
            <w:r w:rsidRPr="00757B90">
              <w:t xml:space="preserve"> </w:t>
            </w:r>
          </w:p>
        </w:tc>
      </w:tr>
      <w:tr w:rsidR="006A4ADC" w:rsidRPr="00757B90" w14:paraId="79C42A4C" w14:textId="77777777" w:rsidTr="003E2E6E">
        <w:tc>
          <w:tcPr>
            <w:tcW w:w="2731" w:type="dxa"/>
            <w:vMerge/>
            <w:shd w:val="clear" w:color="auto" w:fill="auto"/>
          </w:tcPr>
          <w:p w14:paraId="7E2CD5F6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946F7" w14:textId="32017DC0" w:rsidR="006A4ADC" w:rsidRPr="00757B90" w:rsidRDefault="006A4ADC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eastAsia="Times New Roman"/>
              </w:rPr>
              <w:t xml:space="preserve">Методы подбора хозяйственно-бытовых </w:t>
            </w:r>
          </w:p>
        </w:tc>
      </w:tr>
      <w:tr w:rsidR="006A4ADC" w:rsidRPr="00757B90" w14:paraId="7B0D6B3D" w14:textId="77777777" w:rsidTr="003E2E6E">
        <w:tc>
          <w:tcPr>
            <w:tcW w:w="2731" w:type="dxa"/>
            <w:vMerge/>
            <w:shd w:val="clear" w:color="auto" w:fill="auto"/>
          </w:tcPr>
          <w:p w14:paraId="7597AB21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568D0533" w14:textId="33AFC480" w:rsidR="006A4ADC" w:rsidRPr="00757B90" w:rsidRDefault="006A4ADC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Pr="00757B90">
              <w:rPr>
                <w:rFonts w:eastAsia="Times New Roman"/>
              </w:rPr>
              <w:t xml:space="preserve">и принцип работы инвентаря и инвентарных приспособлений для сложных трубо-печных работ </w:t>
            </w:r>
          </w:p>
        </w:tc>
      </w:tr>
      <w:tr w:rsidR="006A4ADC" w:rsidRPr="00757B90" w14:paraId="40D5839B" w14:textId="77777777" w:rsidTr="003E2E6E">
        <w:tc>
          <w:tcPr>
            <w:tcW w:w="2731" w:type="dxa"/>
            <w:vMerge/>
            <w:shd w:val="clear" w:color="auto" w:fill="auto"/>
          </w:tcPr>
          <w:p w14:paraId="4CD7EAB6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2542328" w14:textId="4B9347EC" w:rsidR="006A4ADC" w:rsidRPr="00757B90" w:rsidRDefault="006A4ADC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eastAsia="Times New Roman"/>
              </w:rPr>
              <w:t xml:space="preserve">Виды, назначение, обустройство </w:t>
            </w:r>
            <w:r w:rsidRPr="00757B90">
              <w:rPr>
                <w:rFonts w:eastAsia="Times New Roman"/>
              </w:rPr>
              <w:t>и принцип работы ручного и механизированного инструмента для сложных трубо-печных работ</w:t>
            </w:r>
          </w:p>
        </w:tc>
      </w:tr>
      <w:tr w:rsidR="006A4ADC" w:rsidRPr="00757B90" w14:paraId="0BDB10A0" w14:textId="77777777" w:rsidTr="003E2E6E">
        <w:tc>
          <w:tcPr>
            <w:tcW w:w="2731" w:type="dxa"/>
            <w:vMerge/>
            <w:shd w:val="clear" w:color="auto" w:fill="auto"/>
          </w:tcPr>
          <w:p w14:paraId="5A26B57D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A0D50A2" w14:textId="5073257E" w:rsidR="006A4ADC" w:rsidRPr="00757B90" w:rsidRDefault="006A4ADC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 xml:space="preserve">Основные виды материалов, применяемых при производстве трубо-печных работ </w:t>
            </w:r>
          </w:p>
        </w:tc>
      </w:tr>
      <w:tr w:rsidR="006A4ADC" w:rsidRPr="00757B90" w14:paraId="39CC6059" w14:textId="77777777" w:rsidTr="003E2E6E">
        <w:tc>
          <w:tcPr>
            <w:tcW w:w="2731" w:type="dxa"/>
            <w:vMerge/>
            <w:shd w:val="clear" w:color="auto" w:fill="auto"/>
          </w:tcPr>
          <w:p w14:paraId="6E197F52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366BA4" w14:textId="07350387" w:rsidR="006A4ADC" w:rsidRPr="00757B90" w:rsidRDefault="006A4ADC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 xml:space="preserve">Виды и технологии устройства оснований для хозяйственно-бытовых печей, каминов, других очагов  </w:t>
            </w:r>
          </w:p>
        </w:tc>
      </w:tr>
      <w:tr w:rsidR="006A4ADC" w:rsidRPr="00757B90" w14:paraId="005AA7B4" w14:textId="77777777" w:rsidTr="003E2E6E">
        <w:tc>
          <w:tcPr>
            <w:tcW w:w="2731" w:type="dxa"/>
            <w:vMerge/>
            <w:shd w:val="clear" w:color="auto" w:fill="auto"/>
          </w:tcPr>
          <w:p w14:paraId="70991424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A692CD" w14:textId="1B5FE82E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Рабочие операции сложных кладок хозяйственно-бытовых печей, каминов, других очагов</w:t>
            </w:r>
          </w:p>
        </w:tc>
      </w:tr>
      <w:tr w:rsidR="006A4ADC" w:rsidRPr="00757B90" w14:paraId="2D50765F" w14:textId="77777777" w:rsidTr="003E2E6E">
        <w:tc>
          <w:tcPr>
            <w:tcW w:w="2731" w:type="dxa"/>
            <w:vMerge/>
            <w:shd w:val="clear" w:color="auto" w:fill="auto"/>
          </w:tcPr>
          <w:p w14:paraId="30E06714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2BDF3712" w14:textId="5D325C65" w:rsidR="006A4ADC" w:rsidRPr="00757B90" w:rsidRDefault="006A4ADC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Виды брака материалов и печных приборов, способы их выявления и устранения</w:t>
            </w:r>
          </w:p>
        </w:tc>
      </w:tr>
      <w:tr w:rsidR="006A4ADC" w:rsidRPr="00757B90" w14:paraId="56CB8A78" w14:textId="77777777" w:rsidTr="003E2E6E">
        <w:tc>
          <w:tcPr>
            <w:tcW w:w="2731" w:type="dxa"/>
            <w:vMerge/>
            <w:shd w:val="clear" w:color="auto" w:fill="auto"/>
          </w:tcPr>
          <w:p w14:paraId="02D9E345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7BF08FDA" w14:textId="6DA007E7" w:rsidR="006A4ADC" w:rsidRPr="00757B90" w:rsidRDefault="006A4ADC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Профессиональную терминологию в области трубо-печных работ</w:t>
            </w:r>
          </w:p>
        </w:tc>
      </w:tr>
      <w:tr w:rsidR="006A4ADC" w:rsidRPr="00757B90" w14:paraId="27ED4450" w14:textId="77777777" w:rsidTr="003E2E6E">
        <w:tc>
          <w:tcPr>
            <w:tcW w:w="2731" w:type="dxa"/>
            <w:vMerge/>
            <w:shd w:val="clear" w:color="auto" w:fill="auto"/>
          </w:tcPr>
          <w:p w14:paraId="41C681D9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77703D51" w14:textId="55A12A1E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Соблюдать нормы делового этикета при согласовании условий сделки</w:t>
            </w:r>
          </w:p>
        </w:tc>
      </w:tr>
      <w:tr w:rsidR="006A4ADC" w:rsidRPr="00757B90" w14:paraId="6A28346B" w14:textId="77777777" w:rsidTr="003E2E6E">
        <w:tc>
          <w:tcPr>
            <w:tcW w:w="2731" w:type="dxa"/>
            <w:vMerge/>
            <w:shd w:val="clear" w:color="auto" w:fill="auto"/>
          </w:tcPr>
          <w:p w14:paraId="4129B668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784780E1" w14:textId="0717BC49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Правила делового этикета</w:t>
            </w:r>
          </w:p>
        </w:tc>
      </w:tr>
      <w:tr w:rsidR="006A4ADC" w:rsidRPr="00757B90" w14:paraId="214AE1C8" w14:textId="77777777" w:rsidTr="003E2E6E">
        <w:tc>
          <w:tcPr>
            <w:tcW w:w="2731" w:type="dxa"/>
            <w:vMerge/>
            <w:shd w:val="clear" w:color="auto" w:fill="auto"/>
          </w:tcPr>
          <w:p w14:paraId="236FD04E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</w:tcPr>
          <w:p w14:paraId="1396F53D" w14:textId="349EF517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Правила ведения деловой переписки</w:t>
            </w:r>
          </w:p>
        </w:tc>
      </w:tr>
      <w:tr w:rsidR="006A4ADC" w:rsidRPr="00757B90" w14:paraId="431EAA17" w14:textId="77777777" w:rsidTr="003E2E6E">
        <w:tc>
          <w:tcPr>
            <w:tcW w:w="2731" w:type="dxa"/>
            <w:vMerge/>
            <w:shd w:val="clear" w:color="auto" w:fill="auto"/>
          </w:tcPr>
          <w:p w14:paraId="598BFA21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6A07AA57" w14:textId="512D5284" w:rsidR="006A4ADC" w:rsidRPr="00757B90" w:rsidRDefault="006A4ADC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Признаки отравления угарным газом</w:t>
            </w:r>
          </w:p>
        </w:tc>
      </w:tr>
      <w:tr w:rsidR="006A4ADC" w:rsidRPr="00757B90" w14:paraId="145B811B" w14:textId="77777777" w:rsidTr="003E2E6E">
        <w:trPr>
          <w:trHeight w:val="79"/>
        </w:trPr>
        <w:tc>
          <w:tcPr>
            <w:tcW w:w="2731" w:type="dxa"/>
            <w:vMerge/>
            <w:shd w:val="clear" w:color="auto" w:fill="auto"/>
          </w:tcPr>
          <w:p w14:paraId="00528E75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tcBorders>
              <w:top w:val="single" w:sz="4" w:space="0" w:color="auto"/>
              <w:left w:val="single" w:sz="4" w:space="0" w:color="808080"/>
              <w:right w:val="single" w:sz="4" w:space="0" w:color="auto"/>
            </w:tcBorders>
            <w:shd w:val="clear" w:color="auto" w:fill="auto"/>
            <w:vAlign w:val="center"/>
          </w:tcPr>
          <w:p w14:paraId="7A2FBC66" w14:textId="52C35FA7" w:rsidR="006A4ADC" w:rsidRPr="00757B90" w:rsidRDefault="006A4ADC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Правила по оказанию первой доврачебной помощи</w:t>
            </w:r>
          </w:p>
        </w:tc>
      </w:tr>
      <w:tr w:rsidR="006A4ADC" w:rsidRPr="00757B90" w14:paraId="3B7E59F5" w14:textId="77777777" w:rsidTr="00A9127C">
        <w:trPr>
          <w:trHeight w:val="131"/>
        </w:trPr>
        <w:tc>
          <w:tcPr>
            <w:tcW w:w="2731" w:type="dxa"/>
          </w:tcPr>
          <w:p w14:paraId="731E67A5" w14:textId="77777777" w:rsidR="006A4ADC" w:rsidRPr="00757B90" w:rsidRDefault="006A4ADC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04" w:type="dxa"/>
          </w:tcPr>
          <w:p w14:paraId="707B0BBE" w14:textId="77777777" w:rsidR="006A4ADC" w:rsidRPr="00757B90" w:rsidRDefault="006A4AD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57245F00" w14:textId="6068CCA6" w:rsidR="00212C4D" w:rsidRPr="00757B90" w:rsidRDefault="00212C4D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lastRenderedPageBreak/>
        <w:t>3.</w:t>
      </w:r>
      <w:r w:rsidR="00325F52" w:rsidRPr="00757B90">
        <w:rPr>
          <w:rFonts w:ascii="Times New Roman" w:hAnsi="Times New Roman" w:cs="Times New Roman"/>
          <w:color w:val="auto"/>
        </w:rPr>
        <w:t>5</w:t>
      </w:r>
      <w:r w:rsidRPr="00757B90">
        <w:rPr>
          <w:rFonts w:ascii="Times New Roman" w:hAnsi="Times New Roman" w:cs="Times New Roman"/>
          <w:color w:val="auto"/>
        </w:rPr>
        <w:t>. Обобщенная трудовая функция</w:t>
      </w:r>
    </w:p>
    <w:p w14:paraId="295D6635" w14:textId="77777777" w:rsidR="00212C4D" w:rsidRPr="00757B90" w:rsidRDefault="00212C4D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1CA8422C" w14:textId="77777777" w:rsidTr="00CE11AC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6C59C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7E105" w14:textId="4FAD3C47" w:rsidR="00212C4D" w:rsidRPr="00757B90" w:rsidRDefault="00EA378F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EA378F">
              <w:rPr>
                <w:rFonts w:ascii="Times New Roman" w:hAnsi="Times New Roman" w:cs="Times New Roman"/>
              </w:rPr>
              <w:t xml:space="preserve">Организация производственной деятельности подразделений организации по изготовлению и ремонту хозяйственно-бытовых печей 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002D4B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8417" w14:textId="6CA052D5" w:rsidR="00212C4D" w:rsidRPr="00757B90" w:rsidRDefault="00C3266C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964B23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CD3CF4" w14:textId="75379B1F" w:rsidR="00212C4D" w:rsidRPr="00757B90" w:rsidRDefault="00C3266C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5</w:t>
            </w:r>
          </w:p>
        </w:tc>
      </w:tr>
    </w:tbl>
    <w:p w14:paraId="7DFF4A2D" w14:textId="77777777" w:rsidR="00212C4D" w:rsidRPr="00757B90" w:rsidRDefault="00212C4D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757B90" w:rsidRPr="00757B90" w14:paraId="513AD1DE" w14:textId="77777777" w:rsidTr="00220DA5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A964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обобщенной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43B5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638D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E82C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5CB28D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212C4D" w:rsidRPr="00757B90" w14:paraId="7B1FAFF8" w14:textId="77777777" w:rsidTr="00220DA5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921B39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2B30EC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00B80F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A1E7B3" w14:textId="77777777" w:rsidR="00212C4D" w:rsidRPr="00757B90" w:rsidRDefault="00212C4D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42861D" w14:textId="77777777" w:rsidR="00212C4D" w:rsidRPr="00757B90" w:rsidRDefault="00212C4D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09AEA818" w14:textId="77777777" w:rsidR="00212C4D" w:rsidRPr="00757B90" w:rsidRDefault="00212C4D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9"/>
        <w:gridCol w:w="7006"/>
      </w:tblGrid>
      <w:tr w:rsidR="00757B90" w:rsidRPr="00757B90" w14:paraId="7AC1A4B3" w14:textId="77777777" w:rsidTr="00220DA5">
        <w:trPr>
          <w:trHeight w:val="394"/>
        </w:trPr>
        <w:tc>
          <w:tcPr>
            <w:tcW w:w="32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62E2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Возможные наименования должностей, профессий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9644B2" w14:textId="48B4CF09" w:rsidR="00A33AE6" w:rsidRPr="00757B90" w:rsidRDefault="00A33AE6" w:rsidP="00434409">
            <w:pPr>
              <w:ind w:firstLine="0"/>
            </w:pPr>
            <w:r w:rsidRPr="00757B90">
              <w:t>Мастер</w:t>
            </w:r>
            <w:r w:rsidR="00663804" w:rsidRPr="00757B90">
              <w:t xml:space="preserve"> трубо-печных работ</w:t>
            </w:r>
          </w:p>
          <w:p w14:paraId="3BE12AD4" w14:textId="0C44DFD6" w:rsidR="00A33AE6" w:rsidRPr="00757B90" w:rsidRDefault="00A33AE6" w:rsidP="00434409">
            <w:pPr>
              <w:ind w:firstLine="0"/>
            </w:pPr>
            <w:r w:rsidRPr="00757B90">
              <w:t xml:space="preserve">Заведующий </w:t>
            </w:r>
            <w:r w:rsidR="00663804" w:rsidRPr="00757B90">
              <w:t xml:space="preserve">трубо-печным </w:t>
            </w:r>
            <w:r w:rsidRPr="00757B90">
              <w:t>производством</w:t>
            </w:r>
          </w:p>
          <w:p w14:paraId="2EADB784" w14:textId="2C251A4B" w:rsidR="003057E2" w:rsidRPr="00757B90" w:rsidRDefault="003057E2" w:rsidP="00434409">
            <w:pPr>
              <w:ind w:firstLine="0"/>
            </w:pPr>
            <w:r w:rsidRPr="00757B90">
              <w:t>Заведующий складом</w:t>
            </w:r>
            <w:r w:rsidRPr="00757B90">
              <w:cr/>
              <w:t>Руководитель службы по снабжению</w:t>
            </w:r>
          </w:p>
          <w:p w14:paraId="6562AED5" w14:textId="1F706318" w:rsidR="00D41375" w:rsidRPr="00757B90" w:rsidRDefault="00D41375" w:rsidP="00434409">
            <w:pPr>
              <w:ind w:firstLine="0"/>
            </w:pPr>
            <w:r w:rsidRPr="00757B90">
              <w:t>Заместитель директора строительной организации</w:t>
            </w:r>
          </w:p>
          <w:p w14:paraId="15DA06D6" w14:textId="77777777" w:rsidR="00D41375" w:rsidRPr="00757B90" w:rsidRDefault="00D41375" w:rsidP="00434409">
            <w:pPr>
              <w:ind w:firstLine="0"/>
            </w:pPr>
            <w:r w:rsidRPr="00757B90">
              <w:t>Заместитель генерального директора строительной организации</w:t>
            </w:r>
          </w:p>
          <w:p w14:paraId="6844F0F8" w14:textId="77777777" w:rsidR="00D41375" w:rsidRPr="00757B90" w:rsidRDefault="00D41375" w:rsidP="00434409">
            <w:pPr>
              <w:ind w:firstLine="0"/>
            </w:pPr>
            <w:r w:rsidRPr="00757B90">
              <w:t>Заместитель управляющего строительной организации</w:t>
            </w:r>
          </w:p>
          <w:p w14:paraId="37DD40E5" w14:textId="77777777" w:rsidR="00D41375" w:rsidRPr="00757B90" w:rsidRDefault="00D41375" w:rsidP="00434409">
            <w:pPr>
              <w:ind w:firstLine="0"/>
            </w:pPr>
            <w:r w:rsidRPr="00757B90">
              <w:t>Заместитель руководителя строительной организации</w:t>
            </w:r>
          </w:p>
          <w:p w14:paraId="41A53A7D" w14:textId="266E7202" w:rsidR="00D41375" w:rsidRPr="00757B90" w:rsidRDefault="00D41375" w:rsidP="00434409">
            <w:pPr>
              <w:ind w:firstLine="0"/>
            </w:pPr>
            <w:r w:rsidRPr="00757B90">
              <w:t>Главный инженер строительной организации</w:t>
            </w:r>
          </w:p>
        </w:tc>
      </w:tr>
    </w:tbl>
    <w:p w14:paraId="71D85851" w14:textId="77777777" w:rsidR="00212C4D" w:rsidRPr="00757B90" w:rsidRDefault="00212C4D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9"/>
        <w:gridCol w:w="6996"/>
      </w:tblGrid>
      <w:tr w:rsidR="00757B90" w:rsidRPr="00757B90" w14:paraId="0F70E831" w14:textId="77777777" w:rsidTr="00220DA5">
        <w:tc>
          <w:tcPr>
            <w:tcW w:w="3239" w:type="dxa"/>
          </w:tcPr>
          <w:p w14:paraId="13C10DD8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к образованию и обучению</w:t>
            </w:r>
          </w:p>
        </w:tc>
        <w:tc>
          <w:tcPr>
            <w:tcW w:w="6996" w:type="dxa"/>
            <w:shd w:val="clear" w:color="000000" w:fill="FFFFFF"/>
          </w:tcPr>
          <w:p w14:paraId="772248B7" w14:textId="77777777" w:rsidR="0028515E" w:rsidRPr="00757B90" w:rsidRDefault="0028515E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программы подготовки</w:t>
            </w:r>
          </w:p>
          <w:p w14:paraId="794C7CC7" w14:textId="096BF2AD" w:rsidR="0028515E" w:rsidRPr="00757B90" w:rsidRDefault="0028515E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специалистов среднего звена</w:t>
            </w:r>
          </w:p>
          <w:p w14:paraId="065BD881" w14:textId="5A85B5BA" w:rsidR="0028515E" w:rsidRPr="00757B90" w:rsidRDefault="0028515E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или</w:t>
            </w:r>
          </w:p>
          <w:p w14:paraId="0C8D8A3C" w14:textId="77777777" w:rsidR="0028515E" w:rsidRPr="00757B90" w:rsidRDefault="0028515E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программы подготовки</w:t>
            </w:r>
          </w:p>
          <w:p w14:paraId="2CFCCA35" w14:textId="77777777" w:rsidR="0028515E" w:rsidRPr="00757B90" w:rsidRDefault="0028515E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специалистов среднего звена (непрофильное) и дополнительное</w:t>
            </w:r>
          </w:p>
          <w:p w14:paraId="78E625BF" w14:textId="77777777" w:rsidR="0028515E" w:rsidRPr="00757B90" w:rsidRDefault="0028515E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профессиональное образование - программы профессиональной</w:t>
            </w:r>
          </w:p>
          <w:p w14:paraId="30431011" w14:textId="4703B077" w:rsidR="0028515E" w:rsidRPr="00757B90" w:rsidRDefault="0028515E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переподготовки по профилю деятельности</w:t>
            </w:r>
          </w:p>
          <w:p w14:paraId="17CC236F" w14:textId="22DEEBE6" w:rsidR="0028515E" w:rsidRPr="00757B90" w:rsidRDefault="0028515E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или</w:t>
            </w:r>
          </w:p>
          <w:p w14:paraId="0D782934" w14:textId="33CEE2C8" w:rsidR="0028515E" w:rsidRPr="00757B90" w:rsidRDefault="0028515E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 xml:space="preserve">Высшее образование </w:t>
            </w:r>
            <w:r w:rsidR="00B2133C" w:rsidRPr="00757B90">
              <w:rPr>
                <w:rFonts w:ascii="Times New Roman" w:eastAsia="Times New Roman" w:hAnsi="Times New Roman" w:cs="Times New Roman"/>
              </w:rPr>
              <w:t>–</w:t>
            </w:r>
            <w:r w:rsidRPr="00757B90">
              <w:rPr>
                <w:rFonts w:ascii="Times New Roman" w:eastAsia="Times New Roman" w:hAnsi="Times New Roman" w:cs="Times New Roman"/>
              </w:rPr>
              <w:t xml:space="preserve"> бакалавриат</w:t>
            </w:r>
          </w:p>
          <w:p w14:paraId="55D15521" w14:textId="5969A296" w:rsidR="0028515E" w:rsidRPr="00757B90" w:rsidRDefault="00B2133C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и</w:t>
            </w:r>
            <w:r w:rsidR="0028515E" w:rsidRPr="00757B90">
              <w:rPr>
                <w:rFonts w:ascii="Times New Roman" w:eastAsia="Times New Roman" w:hAnsi="Times New Roman" w:cs="Times New Roman"/>
              </w:rPr>
              <w:t>ли</w:t>
            </w:r>
          </w:p>
          <w:p w14:paraId="77A85279" w14:textId="6A216DC9" w:rsidR="00212C4D" w:rsidRPr="00757B90" w:rsidRDefault="0028515E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Высшее образование - бакалавриат (непрофильное) и дополнительное профессиональное образование - программы профессиональной переподготовки по профилю деятельности</w:t>
            </w:r>
          </w:p>
        </w:tc>
      </w:tr>
      <w:tr w:rsidR="00757B90" w:rsidRPr="00757B90" w14:paraId="1B6D1997" w14:textId="77777777" w:rsidTr="00220DA5">
        <w:tc>
          <w:tcPr>
            <w:tcW w:w="3239" w:type="dxa"/>
          </w:tcPr>
          <w:p w14:paraId="79885991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к опыту практической работы</w:t>
            </w:r>
          </w:p>
        </w:tc>
        <w:tc>
          <w:tcPr>
            <w:tcW w:w="6996" w:type="dxa"/>
            <w:shd w:val="clear" w:color="000000" w:fill="FFFFFF"/>
          </w:tcPr>
          <w:p w14:paraId="62DF0FFC" w14:textId="445BA9F5" w:rsidR="00B2133C" w:rsidRPr="00757B90" w:rsidRDefault="00B2133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Не менее </w:t>
            </w:r>
            <w:r w:rsidR="0037083B" w:rsidRPr="00757B90">
              <w:rPr>
                <w:rFonts w:ascii="Times New Roman" w:hAnsi="Times New Roman" w:cs="Times New Roman"/>
              </w:rPr>
              <w:t>пяти</w:t>
            </w:r>
            <w:r w:rsidR="005448DC" w:rsidRPr="00757B90">
              <w:rPr>
                <w:rFonts w:ascii="Times New Roman" w:hAnsi="Times New Roman" w:cs="Times New Roman"/>
              </w:rPr>
              <w:t xml:space="preserve"> </w:t>
            </w:r>
            <w:r w:rsidRPr="00757B90">
              <w:rPr>
                <w:rFonts w:ascii="Times New Roman" w:hAnsi="Times New Roman" w:cs="Times New Roman"/>
              </w:rPr>
              <w:t>лет в области строительства при наличии среднего</w:t>
            </w:r>
          </w:p>
          <w:p w14:paraId="227520F2" w14:textId="75BE2258" w:rsidR="00B2133C" w:rsidRPr="00757B90" w:rsidRDefault="00B2133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профессионального образования</w:t>
            </w:r>
          </w:p>
          <w:p w14:paraId="1A388813" w14:textId="77777777" w:rsidR="00B2133C" w:rsidRPr="00757B90" w:rsidRDefault="00B2133C" w:rsidP="00434409"/>
          <w:p w14:paraId="027DBB0F" w14:textId="515FFF76" w:rsidR="00B2133C" w:rsidRPr="00757B90" w:rsidRDefault="00B2133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Не менее </w:t>
            </w:r>
            <w:r w:rsidR="0037083B" w:rsidRPr="00757B90">
              <w:rPr>
                <w:rFonts w:ascii="Times New Roman" w:hAnsi="Times New Roman" w:cs="Times New Roman"/>
              </w:rPr>
              <w:t>трех</w:t>
            </w:r>
            <w:r w:rsidR="005448DC" w:rsidRPr="00757B90">
              <w:rPr>
                <w:rFonts w:ascii="Times New Roman" w:hAnsi="Times New Roman" w:cs="Times New Roman"/>
              </w:rPr>
              <w:t xml:space="preserve"> лет</w:t>
            </w:r>
            <w:r w:rsidRPr="00757B90">
              <w:rPr>
                <w:rFonts w:ascii="Times New Roman" w:hAnsi="Times New Roman" w:cs="Times New Roman"/>
              </w:rPr>
              <w:t xml:space="preserve"> в области строительства при наличии</w:t>
            </w:r>
          </w:p>
          <w:p w14:paraId="0D5ED05B" w14:textId="77777777" w:rsidR="00B2133C" w:rsidRPr="00757B90" w:rsidRDefault="00B2133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непрофильного высшего образования</w:t>
            </w:r>
            <w:r w:rsidRPr="00757B90">
              <w:rPr>
                <w:rFonts w:ascii="Times New Roman" w:hAnsi="Times New Roman" w:cs="Times New Roman"/>
              </w:rPr>
              <w:cr/>
            </w:r>
          </w:p>
          <w:p w14:paraId="300EB20D" w14:textId="13F2AAC9" w:rsidR="00284360" w:rsidRPr="00757B90" w:rsidRDefault="00284360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Не менее </w:t>
            </w:r>
            <w:r w:rsidR="005448DC" w:rsidRPr="00757B90">
              <w:rPr>
                <w:rFonts w:ascii="Times New Roman" w:hAnsi="Times New Roman" w:cs="Times New Roman"/>
              </w:rPr>
              <w:t>одного года</w:t>
            </w:r>
            <w:r w:rsidRPr="00757B90">
              <w:rPr>
                <w:rFonts w:ascii="Times New Roman" w:hAnsi="Times New Roman" w:cs="Times New Roman"/>
              </w:rPr>
              <w:t xml:space="preserve"> на руководящих должностях по профилю</w:t>
            </w:r>
          </w:p>
          <w:p w14:paraId="7EE11199" w14:textId="3ED17750" w:rsidR="00212C4D" w:rsidRPr="00757B90" w:rsidRDefault="00284360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профессиональной деятельности в строительстве</w:t>
            </w:r>
          </w:p>
        </w:tc>
      </w:tr>
      <w:tr w:rsidR="00757B90" w:rsidRPr="00757B90" w14:paraId="5568302C" w14:textId="77777777" w:rsidTr="00220DA5">
        <w:tc>
          <w:tcPr>
            <w:tcW w:w="3239" w:type="dxa"/>
          </w:tcPr>
          <w:p w14:paraId="437B64D6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Особые условия допуска к работе</w:t>
            </w:r>
          </w:p>
        </w:tc>
        <w:tc>
          <w:tcPr>
            <w:tcW w:w="6996" w:type="dxa"/>
            <w:shd w:val="clear" w:color="000000" w:fill="FFFFFF"/>
            <w:vAlign w:val="center"/>
          </w:tcPr>
          <w:p w14:paraId="6FD83B4F" w14:textId="73060377" w:rsidR="00212C4D" w:rsidRPr="00757B90" w:rsidRDefault="00C5604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  <w:tr w:rsidR="00757B90" w:rsidRPr="00757B90" w14:paraId="1B0BA034" w14:textId="77777777" w:rsidTr="00220DA5">
        <w:tc>
          <w:tcPr>
            <w:tcW w:w="3239" w:type="dxa"/>
          </w:tcPr>
          <w:p w14:paraId="190CE62C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6996" w:type="dxa"/>
            <w:shd w:val="clear" w:color="000000" w:fill="FFFFFF"/>
            <w:vAlign w:val="center"/>
          </w:tcPr>
          <w:p w14:paraId="1EE6E5D3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2F055C5D" w14:textId="77777777" w:rsidR="00212C4D" w:rsidRPr="00757B90" w:rsidRDefault="00212C4D" w:rsidP="00434409">
      <w:pPr>
        <w:rPr>
          <w:rFonts w:ascii="Times New Roman" w:hAnsi="Times New Roman" w:cs="Times New Roman"/>
        </w:rPr>
      </w:pPr>
      <w:r w:rsidRPr="00757B90">
        <w:rPr>
          <w:rFonts w:ascii="Times New Roman" w:hAnsi="Times New Roman" w:cs="Times New Roman"/>
        </w:rPr>
        <w:t>Дополнительные характеристики:</w:t>
      </w:r>
    </w:p>
    <w:p w14:paraId="7BB521EA" w14:textId="77777777" w:rsidR="00212C4D" w:rsidRPr="00757B90" w:rsidRDefault="00212C4D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48"/>
        <w:gridCol w:w="1275"/>
        <w:gridCol w:w="5812"/>
      </w:tblGrid>
      <w:tr w:rsidR="00757B90" w:rsidRPr="00757B90" w14:paraId="2AE47E0A" w14:textId="77777777" w:rsidTr="002E26F1">
        <w:tc>
          <w:tcPr>
            <w:tcW w:w="3148" w:type="dxa"/>
          </w:tcPr>
          <w:p w14:paraId="6EE30ECF" w14:textId="77777777" w:rsidR="00212C4D" w:rsidRPr="00757B90" w:rsidRDefault="00212C4D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275" w:type="dxa"/>
          </w:tcPr>
          <w:p w14:paraId="17BBFE55" w14:textId="77777777" w:rsidR="00212C4D" w:rsidRPr="00757B90" w:rsidRDefault="00212C4D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5812" w:type="dxa"/>
          </w:tcPr>
          <w:p w14:paraId="2218C258" w14:textId="77777777" w:rsidR="00212C4D" w:rsidRPr="00757B90" w:rsidRDefault="00212C4D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757B90" w:rsidRPr="00757B90" w14:paraId="60EB6C5B" w14:textId="77777777" w:rsidTr="00584E97">
        <w:trPr>
          <w:trHeight w:val="175"/>
        </w:trPr>
        <w:tc>
          <w:tcPr>
            <w:tcW w:w="3148" w:type="dxa"/>
            <w:vMerge w:val="restart"/>
            <w:shd w:val="clear" w:color="auto" w:fill="auto"/>
          </w:tcPr>
          <w:p w14:paraId="1AC417D5" w14:textId="77777777" w:rsidR="002E26F1" w:rsidRPr="00757B90" w:rsidRDefault="002F4639" w:rsidP="00434409">
            <w:pPr>
              <w:pStyle w:val="a6"/>
              <w:rPr>
                <w:rFonts w:ascii="Times New Roman" w:hAnsi="Times New Roman" w:cs="Times New Roman"/>
              </w:rPr>
            </w:pPr>
            <w:hyperlink r:id="rId21" w:history="1">
              <w:r w:rsidR="002E26F1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ОКЗ</w:t>
              </w:r>
            </w:hyperlink>
          </w:p>
        </w:tc>
        <w:tc>
          <w:tcPr>
            <w:tcW w:w="1275" w:type="dxa"/>
            <w:shd w:val="clear" w:color="auto" w:fill="auto"/>
          </w:tcPr>
          <w:p w14:paraId="6FD303D1" w14:textId="7916BCBD" w:rsidR="002E26F1" w:rsidRPr="00757B90" w:rsidRDefault="002E26F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1323</w:t>
            </w:r>
          </w:p>
        </w:tc>
        <w:tc>
          <w:tcPr>
            <w:tcW w:w="5812" w:type="dxa"/>
            <w:shd w:val="clear" w:color="auto" w:fill="auto"/>
          </w:tcPr>
          <w:p w14:paraId="0D466709" w14:textId="24B09FE4" w:rsidR="002E26F1" w:rsidRPr="00757B90" w:rsidRDefault="002E26F1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Руководители подразделений (управляющие) в строительстве</w:t>
            </w:r>
          </w:p>
        </w:tc>
      </w:tr>
      <w:tr w:rsidR="00757B90" w:rsidRPr="00757B90" w14:paraId="173E0D69" w14:textId="77777777" w:rsidTr="00584E97">
        <w:trPr>
          <w:trHeight w:val="175"/>
        </w:trPr>
        <w:tc>
          <w:tcPr>
            <w:tcW w:w="3148" w:type="dxa"/>
            <w:vMerge/>
            <w:shd w:val="clear" w:color="auto" w:fill="auto"/>
          </w:tcPr>
          <w:p w14:paraId="5D882263" w14:textId="77777777" w:rsidR="002E26F1" w:rsidRPr="00757B90" w:rsidRDefault="002E26F1" w:rsidP="00434409">
            <w:pPr>
              <w:pStyle w:val="a6"/>
            </w:pPr>
          </w:p>
        </w:tc>
        <w:tc>
          <w:tcPr>
            <w:tcW w:w="1275" w:type="dxa"/>
            <w:shd w:val="clear" w:color="auto" w:fill="auto"/>
          </w:tcPr>
          <w:p w14:paraId="4A9C1D23" w14:textId="6C423D1D" w:rsidR="002E26F1" w:rsidRPr="00757B90" w:rsidRDefault="002E26F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4321</w:t>
            </w:r>
          </w:p>
        </w:tc>
        <w:tc>
          <w:tcPr>
            <w:tcW w:w="5812" w:type="dxa"/>
            <w:shd w:val="clear" w:color="auto" w:fill="auto"/>
          </w:tcPr>
          <w:p w14:paraId="62169424" w14:textId="19509F86" w:rsidR="002E26F1" w:rsidRPr="00757B90" w:rsidRDefault="002E26F1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Служащие, занятые учетом, приемом и выдачей товаров на складе</w:t>
            </w:r>
          </w:p>
        </w:tc>
      </w:tr>
      <w:tr w:rsidR="00757B90" w:rsidRPr="00757B90" w14:paraId="4D9F0A8B" w14:textId="77777777" w:rsidTr="00584E97">
        <w:trPr>
          <w:trHeight w:val="178"/>
        </w:trPr>
        <w:tc>
          <w:tcPr>
            <w:tcW w:w="3148" w:type="dxa"/>
            <w:vMerge w:val="restart"/>
            <w:shd w:val="clear" w:color="auto" w:fill="auto"/>
          </w:tcPr>
          <w:p w14:paraId="42A8BFB7" w14:textId="77777777" w:rsidR="002E26F1" w:rsidRPr="00757B90" w:rsidRDefault="002F4639" w:rsidP="00434409">
            <w:pPr>
              <w:pStyle w:val="a6"/>
              <w:rPr>
                <w:rFonts w:ascii="Times New Roman" w:hAnsi="Times New Roman" w:cs="Times New Roman"/>
              </w:rPr>
            </w:pPr>
            <w:hyperlink r:id="rId22" w:history="1">
              <w:r w:rsidR="002E26F1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ЕКС</w:t>
              </w:r>
            </w:hyperlink>
          </w:p>
        </w:tc>
        <w:tc>
          <w:tcPr>
            <w:tcW w:w="1275" w:type="dxa"/>
            <w:shd w:val="clear" w:color="auto" w:fill="auto"/>
            <w:vAlign w:val="center"/>
          </w:tcPr>
          <w:p w14:paraId="5ECFB575" w14:textId="69C67A2C" w:rsidR="002E26F1" w:rsidRPr="00757B90" w:rsidRDefault="002E26F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1712B82" w14:textId="728CE9CB" w:rsidR="002E26F1" w:rsidRPr="00757B90" w:rsidRDefault="002E26F1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Заместитель директора по коммерческим вопросам</w:t>
            </w:r>
          </w:p>
        </w:tc>
      </w:tr>
      <w:tr w:rsidR="00757B90" w:rsidRPr="00757B90" w14:paraId="1A0AA275" w14:textId="77777777" w:rsidTr="00584E97">
        <w:trPr>
          <w:trHeight w:val="82"/>
        </w:trPr>
        <w:tc>
          <w:tcPr>
            <w:tcW w:w="3148" w:type="dxa"/>
            <w:vMerge/>
            <w:shd w:val="clear" w:color="auto" w:fill="auto"/>
          </w:tcPr>
          <w:p w14:paraId="6A6A25AB" w14:textId="77777777" w:rsidR="002E26F1" w:rsidRPr="00757B90" w:rsidRDefault="002E26F1" w:rsidP="00434409">
            <w:pPr>
              <w:pStyle w:val="a6"/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053401F8" w14:textId="1A28168F" w:rsidR="002E26F1" w:rsidRPr="00757B90" w:rsidRDefault="002E26F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373C2956" w14:textId="5F1D299F" w:rsidR="002E26F1" w:rsidRPr="00757B90" w:rsidRDefault="002E26F1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Главный инженер</w:t>
            </w:r>
          </w:p>
        </w:tc>
      </w:tr>
      <w:tr w:rsidR="00757B90" w:rsidRPr="00757B90" w14:paraId="3EB4C22C" w14:textId="77777777" w:rsidTr="00584E97">
        <w:trPr>
          <w:trHeight w:val="82"/>
        </w:trPr>
        <w:tc>
          <w:tcPr>
            <w:tcW w:w="3148" w:type="dxa"/>
            <w:vMerge/>
            <w:shd w:val="clear" w:color="auto" w:fill="auto"/>
          </w:tcPr>
          <w:p w14:paraId="7FBE1670" w14:textId="77777777" w:rsidR="002E26F1" w:rsidRPr="00757B90" w:rsidRDefault="002E26F1" w:rsidP="00434409">
            <w:pPr>
              <w:pStyle w:val="a6"/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3A6FCED5" w14:textId="00F84212" w:rsidR="002E26F1" w:rsidRPr="00757B90" w:rsidRDefault="002E26F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E5E9CDD" w14:textId="20F20D63" w:rsidR="002E26F1" w:rsidRPr="00757B90" w:rsidRDefault="002E26F1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Техник</w:t>
            </w:r>
          </w:p>
        </w:tc>
      </w:tr>
      <w:tr w:rsidR="00757B90" w:rsidRPr="00757B90" w14:paraId="5A68CA46" w14:textId="77777777" w:rsidTr="00584E97">
        <w:trPr>
          <w:trHeight w:val="155"/>
        </w:trPr>
        <w:tc>
          <w:tcPr>
            <w:tcW w:w="3148" w:type="dxa"/>
            <w:vMerge w:val="restart"/>
            <w:shd w:val="clear" w:color="auto" w:fill="auto"/>
          </w:tcPr>
          <w:p w14:paraId="69645B0C" w14:textId="77777777" w:rsidR="002E26F1" w:rsidRPr="00757B90" w:rsidRDefault="002F4639" w:rsidP="00434409">
            <w:pPr>
              <w:pStyle w:val="a6"/>
              <w:rPr>
                <w:rFonts w:ascii="Times New Roman" w:hAnsi="Times New Roman" w:cs="Times New Roman"/>
              </w:rPr>
            </w:pPr>
            <w:hyperlink r:id="rId23" w:history="1">
              <w:r w:rsidR="002E26F1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ОКПДТР</w:t>
              </w:r>
            </w:hyperlink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05D26C" w14:textId="4FC32F3E" w:rsidR="002E26F1" w:rsidRPr="00757B90" w:rsidRDefault="002E26F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24681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6644C3" w14:textId="0DF84F91" w:rsidR="002E26F1" w:rsidRPr="00757B90" w:rsidRDefault="002E26F1" w:rsidP="00434409">
            <w:pPr>
              <w:ind w:right="-20" w:firstLine="0"/>
              <w:jc w:val="left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Начальник отдела (в строительстве)</w:t>
            </w:r>
          </w:p>
        </w:tc>
      </w:tr>
      <w:tr w:rsidR="00757B90" w:rsidRPr="00757B90" w14:paraId="25B7B5C6" w14:textId="77777777" w:rsidTr="00584E97">
        <w:trPr>
          <w:trHeight w:val="155"/>
        </w:trPr>
        <w:tc>
          <w:tcPr>
            <w:tcW w:w="314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CEB4031" w14:textId="77777777" w:rsidR="002E26F1" w:rsidRPr="00757B90" w:rsidRDefault="002E26F1" w:rsidP="00434409">
            <w:pPr>
              <w:pStyle w:val="a6"/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0A8AD2" w14:textId="3D673B0C" w:rsidR="002E26F1" w:rsidRPr="00757B90" w:rsidRDefault="002E26F1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22141 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7C46DF" w14:textId="3C511978" w:rsidR="002E26F1" w:rsidRPr="00757B90" w:rsidRDefault="002E26F1" w:rsidP="00434409">
            <w:pPr>
              <w:ind w:right="-20" w:firstLine="0"/>
              <w:jc w:val="left"/>
              <w:rPr>
                <w:rFonts w:ascii="Times New Roman" w:hAnsi="Times New Roman" w:cs="Times New Roman"/>
              </w:rPr>
            </w:pPr>
            <w:r w:rsidRPr="00757B90">
              <w:t>Заведующий складом</w:t>
            </w:r>
          </w:p>
        </w:tc>
      </w:tr>
      <w:tr w:rsidR="00757B90" w:rsidRPr="00757B90" w14:paraId="52B6F201" w14:textId="77777777" w:rsidTr="00584E97">
        <w:trPr>
          <w:trHeight w:val="155"/>
        </w:trPr>
        <w:tc>
          <w:tcPr>
            <w:tcW w:w="3148" w:type="dxa"/>
            <w:vMerge w:val="restart"/>
            <w:shd w:val="clear" w:color="auto" w:fill="auto"/>
          </w:tcPr>
          <w:p w14:paraId="0124CCAE" w14:textId="77777777" w:rsidR="00C56044" w:rsidRPr="00757B90" w:rsidRDefault="00C56044" w:rsidP="00434409">
            <w:pPr>
              <w:pStyle w:val="a6"/>
            </w:pPr>
            <w:r w:rsidRPr="00757B90">
              <w:rPr>
                <w:rFonts w:ascii="Times New Roman" w:eastAsia="Times New Roman" w:hAnsi="Times New Roman" w:cs="Times New Roman"/>
                <w:szCs w:val="22"/>
              </w:rPr>
              <w:t>ОКСО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7BCCDC3D" w14:textId="51F11663" w:rsidR="00C56044" w:rsidRPr="00757B90" w:rsidRDefault="00772012" w:rsidP="00434409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2.08.02.01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A16BB" w14:textId="6115FE9E" w:rsidR="00C56044" w:rsidRPr="00757B90" w:rsidRDefault="00772012" w:rsidP="00434409">
            <w:pPr>
              <w:ind w:right="-20" w:firstLine="0"/>
              <w:jc w:val="left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Строительство и эксплуатация зданий и сооружений</w:t>
            </w:r>
          </w:p>
        </w:tc>
      </w:tr>
      <w:tr w:rsidR="00757B90" w:rsidRPr="00757B90" w14:paraId="4A6691D1" w14:textId="77777777" w:rsidTr="00584E97">
        <w:trPr>
          <w:trHeight w:val="155"/>
        </w:trPr>
        <w:tc>
          <w:tcPr>
            <w:tcW w:w="3148" w:type="dxa"/>
            <w:vMerge/>
            <w:shd w:val="clear" w:color="auto" w:fill="auto"/>
          </w:tcPr>
          <w:p w14:paraId="1F8F1CE0" w14:textId="77777777" w:rsidR="00772012" w:rsidRPr="00757B90" w:rsidRDefault="00772012" w:rsidP="00434409">
            <w:pPr>
              <w:pStyle w:val="a6"/>
              <w:rPr>
                <w:rFonts w:ascii="Times New Roman" w:eastAsia="Times New Roman" w:hAnsi="Times New Roman" w:cs="Times New Roman"/>
                <w:szCs w:val="22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14:paraId="5053884D" w14:textId="0C158DC5" w:rsidR="00772012" w:rsidRPr="00757B90" w:rsidRDefault="0077201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2.08.03.01</w:t>
            </w:r>
          </w:p>
        </w:tc>
        <w:tc>
          <w:tcPr>
            <w:tcW w:w="58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A0E464" w14:textId="31EC7E42" w:rsidR="00772012" w:rsidRPr="00757B90" w:rsidRDefault="00772012" w:rsidP="00434409">
            <w:pPr>
              <w:ind w:right="-20" w:firstLine="0"/>
              <w:jc w:val="left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Строительство</w:t>
            </w:r>
          </w:p>
        </w:tc>
      </w:tr>
      <w:tr w:rsidR="00757B90" w:rsidRPr="00757B90" w14:paraId="67897D40" w14:textId="77777777" w:rsidTr="00584E97">
        <w:trPr>
          <w:trHeight w:val="232"/>
        </w:trPr>
        <w:tc>
          <w:tcPr>
            <w:tcW w:w="3148" w:type="dxa"/>
            <w:vMerge/>
            <w:shd w:val="clear" w:color="auto" w:fill="auto"/>
          </w:tcPr>
          <w:p w14:paraId="4F6EE3C2" w14:textId="77777777" w:rsidR="002E26F1" w:rsidRPr="00757B90" w:rsidRDefault="002E26F1" w:rsidP="00434409">
            <w:pPr>
              <w:pStyle w:val="a6"/>
            </w:pPr>
          </w:p>
        </w:tc>
        <w:tc>
          <w:tcPr>
            <w:tcW w:w="1275" w:type="dxa"/>
            <w:shd w:val="clear" w:color="auto" w:fill="auto"/>
          </w:tcPr>
          <w:p w14:paraId="6C2469AF" w14:textId="76F066C4" w:rsidR="002E26F1" w:rsidRPr="00757B90" w:rsidRDefault="002E26F1" w:rsidP="00434409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757B90">
              <w:rPr>
                <w:rFonts w:ascii="Times New Roman" w:hAnsi="Times New Roman" w:cs="Times New Roman"/>
              </w:rPr>
              <w:t>5.38.03.02</w:t>
            </w:r>
          </w:p>
        </w:tc>
        <w:tc>
          <w:tcPr>
            <w:tcW w:w="5812" w:type="dxa"/>
            <w:shd w:val="clear" w:color="auto" w:fill="auto"/>
          </w:tcPr>
          <w:p w14:paraId="4BF7411B" w14:textId="7FA36143" w:rsidR="002E26F1" w:rsidRPr="00757B90" w:rsidRDefault="002E26F1" w:rsidP="00434409">
            <w:pPr>
              <w:ind w:right="-20" w:firstLine="0"/>
              <w:jc w:val="left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Менеджмент</w:t>
            </w:r>
          </w:p>
        </w:tc>
      </w:tr>
    </w:tbl>
    <w:p w14:paraId="49ACFF6C" w14:textId="77777777" w:rsidR="00212C4D" w:rsidRPr="00757B90" w:rsidRDefault="00212C4D" w:rsidP="00434409">
      <w:pPr>
        <w:rPr>
          <w:rFonts w:ascii="Times New Roman" w:hAnsi="Times New Roman" w:cs="Times New Roman"/>
        </w:rPr>
      </w:pPr>
    </w:p>
    <w:p w14:paraId="0CCF9F57" w14:textId="5832A4FF" w:rsidR="00212C4D" w:rsidRPr="00757B90" w:rsidRDefault="00212C4D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</w:t>
      </w:r>
      <w:r w:rsidR="00325F52" w:rsidRPr="00757B90">
        <w:rPr>
          <w:rFonts w:ascii="Times New Roman" w:hAnsi="Times New Roman" w:cs="Times New Roman"/>
          <w:color w:val="auto"/>
        </w:rPr>
        <w:t>5</w:t>
      </w:r>
      <w:r w:rsidRPr="00757B90">
        <w:rPr>
          <w:rFonts w:ascii="Times New Roman" w:hAnsi="Times New Roman" w:cs="Times New Roman"/>
          <w:color w:val="auto"/>
        </w:rPr>
        <w:t>.1. Трудовая функция</w:t>
      </w:r>
    </w:p>
    <w:p w14:paraId="14207C90" w14:textId="77777777" w:rsidR="00212C4D" w:rsidRPr="00757B90" w:rsidRDefault="00212C4D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27C34AB1" w14:textId="77777777" w:rsidTr="00A72034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75D61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62D80" w14:textId="5E9ADD25" w:rsidR="00212C4D" w:rsidRPr="00757B90" w:rsidRDefault="00EA378F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EA378F">
              <w:rPr>
                <w:rFonts w:ascii="Times New Roman" w:hAnsi="Times New Roman" w:cs="Times New Roman"/>
              </w:rPr>
              <w:t xml:space="preserve">Обеспечение объектов строительства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Pr="00EA378F">
              <w:rPr>
                <w:rFonts w:ascii="Times New Roman" w:hAnsi="Times New Roman" w:cs="Times New Roman"/>
              </w:rPr>
              <w:t>материалами, инструментами, инвентарем, инвентарными приспособлениями и печными изделиями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2C6A7C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C87F" w14:textId="3960AE9E" w:rsidR="00212C4D" w:rsidRPr="00757B90" w:rsidRDefault="00325F5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Е</w:t>
            </w:r>
            <w:r w:rsidR="00212C4D" w:rsidRPr="00757B90">
              <w:rPr>
                <w:rFonts w:ascii="Times New Roman" w:hAnsi="Times New Roman" w:cs="Times New Roman"/>
              </w:rPr>
              <w:t>/01.</w:t>
            </w:r>
            <w:r w:rsidR="00BD4434" w:rsidRPr="00757B9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601ABD7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2A531D" w14:textId="1FA482C9" w:rsidR="00212C4D" w:rsidRPr="00757B90" w:rsidRDefault="00BD4434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5</w:t>
            </w:r>
          </w:p>
        </w:tc>
      </w:tr>
    </w:tbl>
    <w:p w14:paraId="0A1522E6" w14:textId="77777777" w:rsidR="00212C4D" w:rsidRPr="00757B90" w:rsidRDefault="00212C4D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757B90" w:rsidRPr="00757B90" w14:paraId="7D907D17" w14:textId="77777777" w:rsidTr="00220DA5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86AD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392BB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01BF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F937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81A47E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212C4D" w:rsidRPr="00757B90" w14:paraId="15CC5985" w14:textId="77777777" w:rsidTr="00220DA5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B1BDD5C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07CB97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1A5066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B2C26" w14:textId="77777777" w:rsidR="00212C4D" w:rsidRPr="00757B90" w:rsidRDefault="00212C4D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299881" w14:textId="77777777" w:rsidR="00212C4D" w:rsidRPr="00757B90" w:rsidRDefault="00212C4D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5B92EFD3" w14:textId="77777777" w:rsidR="00212C4D" w:rsidRPr="00757B90" w:rsidRDefault="00212C4D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04"/>
      </w:tblGrid>
      <w:tr w:rsidR="00757B90" w:rsidRPr="00757B90" w14:paraId="2B7282B6" w14:textId="77777777" w:rsidTr="003E2E6E">
        <w:tc>
          <w:tcPr>
            <w:tcW w:w="2731" w:type="dxa"/>
            <w:vMerge w:val="restart"/>
            <w:shd w:val="clear" w:color="auto" w:fill="auto"/>
          </w:tcPr>
          <w:p w14:paraId="2F074772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04" w:type="dxa"/>
            <w:shd w:val="clear" w:color="auto" w:fill="auto"/>
            <w:vAlign w:val="center"/>
          </w:tcPr>
          <w:p w14:paraId="454CB96E" w14:textId="7589B339" w:rsidR="008B57CB" w:rsidRPr="00757B90" w:rsidRDefault="002A207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Приемка и хранение строительных материалов, инструментов, инвентаря, инвентарных приспособлений, печных изделий </w:t>
            </w:r>
          </w:p>
        </w:tc>
      </w:tr>
      <w:tr w:rsidR="00757B90" w:rsidRPr="00757B90" w14:paraId="336E76F0" w14:textId="77777777" w:rsidTr="003E2E6E">
        <w:tc>
          <w:tcPr>
            <w:tcW w:w="2731" w:type="dxa"/>
            <w:vMerge/>
            <w:shd w:val="clear" w:color="auto" w:fill="auto"/>
          </w:tcPr>
          <w:p w14:paraId="2689E157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129684B9" w14:textId="22399B30" w:rsidR="008B57CB" w:rsidRPr="00757B90" w:rsidRDefault="002A207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Планирование и контроль отпуска строительных материалов, инструментов, инвентаря, инвентарных приспособлений, печных изделий </w:t>
            </w:r>
          </w:p>
        </w:tc>
      </w:tr>
      <w:tr w:rsidR="00757B90" w:rsidRPr="00757B90" w14:paraId="22FFDBDE" w14:textId="77777777" w:rsidTr="003E2E6E">
        <w:tc>
          <w:tcPr>
            <w:tcW w:w="2731" w:type="dxa"/>
            <w:vMerge/>
            <w:shd w:val="clear" w:color="auto" w:fill="auto"/>
          </w:tcPr>
          <w:p w14:paraId="714214A3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0F1E9326" w14:textId="3E23567B" w:rsidR="008B57CB" w:rsidRPr="00757B90" w:rsidRDefault="008B57C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Составление картотеки складского учета, внесение в нее </w:t>
            </w:r>
            <w:r w:rsidR="002A207B" w:rsidRPr="00757B90">
              <w:rPr>
                <w:rFonts w:ascii="Times New Roman" w:hAnsi="Times New Roman" w:cs="Times New Roman"/>
              </w:rPr>
              <w:t xml:space="preserve">соответствующих </w:t>
            </w:r>
            <w:r w:rsidRPr="00757B90">
              <w:rPr>
                <w:rFonts w:ascii="Times New Roman" w:hAnsi="Times New Roman" w:cs="Times New Roman"/>
              </w:rPr>
              <w:t>запис</w:t>
            </w:r>
            <w:r w:rsidR="002A207B" w:rsidRPr="00757B90">
              <w:rPr>
                <w:rFonts w:ascii="Times New Roman" w:hAnsi="Times New Roman" w:cs="Times New Roman"/>
              </w:rPr>
              <w:t>ей</w:t>
            </w:r>
            <w:r w:rsidRPr="00757B90">
              <w:rPr>
                <w:rFonts w:ascii="Times New Roman" w:hAnsi="Times New Roman" w:cs="Times New Roman"/>
              </w:rPr>
              <w:t xml:space="preserve"> на</w:t>
            </w:r>
            <w:r w:rsidR="002A207B" w:rsidRPr="00757B90">
              <w:rPr>
                <w:rFonts w:ascii="Times New Roman" w:hAnsi="Times New Roman" w:cs="Times New Roman"/>
              </w:rPr>
              <w:t xml:space="preserve"> </w:t>
            </w:r>
            <w:r w:rsidRPr="00757B90">
              <w:rPr>
                <w:rFonts w:ascii="Times New Roman" w:hAnsi="Times New Roman" w:cs="Times New Roman"/>
              </w:rPr>
              <w:t>основании оформленных и исполненных первичных документов</w:t>
            </w:r>
          </w:p>
        </w:tc>
      </w:tr>
      <w:tr w:rsidR="00757B90" w:rsidRPr="00757B90" w14:paraId="1848F8D9" w14:textId="77777777" w:rsidTr="003E2E6E">
        <w:tc>
          <w:tcPr>
            <w:tcW w:w="2731" w:type="dxa"/>
            <w:vMerge/>
            <w:shd w:val="clear" w:color="auto" w:fill="auto"/>
          </w:tcPr>
          <w:p w14:paraId="7ADCA7D4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7E1F77EF" w14:textId="14BAC5D4" w:rsidR="008B57CB" w:rsidRPr="00757B90" w:rsidRDefault="002A207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Ведение учета остатков хранящихся на складе строительных материалов, инструментов, инвентаря, инвентарных приспособлений, печных изделий</w:t>
            </w:r>
            <w:r w:rsidR="008B57CB" w:rsidRPr="00757B90">
              <w:rPr>
                <w:rFonts w:ascii="Times New Roman" w:hAnsi="Times New Roman" w:cs="Times New Roman"/>
              </w:rPr>
              <w:t>, сопоставление количества, указанного в первичных документах с определенным</w:t>
            </w:r>
            <w:r w:rsidRPr="00757B90">
              <w:rPr>
                <w:rFonts w:ascii="Times New Roman" w:hAnsi="Times New Roman" w:cs="Times New Roman"/>
              </w:rPr>
              <w:t>и</w:t>
            </w:r>
            <w:r w:rsidR="008B57CB" w:rsidRPr="00757B90">
              <w:rPr>
                <w:rFonts w:ascii="Times New Roman" w:hAnsi="Times New Roman" w:cs="Times New Roman"/>
              </w:rPr>
              <w:t xml:space="preserve"> локальными нормативными актами лимит</w:t>
            </w:r>
            <w:r w:rsidRPr="00757B90">
              <w:rPr>
                <w:rFonts w:ascii="Times New Roman" w:hAnsi="Times New Roman" w:cs="Times New Roman"/>
              </w:rPr>
              <w:t>ами</w:t>
            </w:r>
            <w:r w:rsidR="008B57CB" w:rsidRPr="00757B90">
              <w:rPr>
                <w:rFonts w:ascii="Times New Roman" w:hAnsi="Times New Roman" w:cs="Times New Roman"/>
              </w:rPr>
              <w:t xml:space="preserve"> расход</w:t>
            </w:r>
            <w:r w:rsidRPr="00757B90">
              <w:rPr>
                <w:rFonts w:ascii="Times New Roman" w:hAnsi="Times New Roman" w:cs="Times New Roman"/>
              </w:rPr>
              <w:t>ов</w:t>
            </w:r>
          </w:p>
        </w:tc>
      </w:tr>
      <w:tr w:rsidR="00757B90" w:rsidRPr="00757B90" w14:paraId="7E6E5DA3" w14:textId="77777777" w:rsidTr="003E2E6E">
        <w:tc>
          <w:tcPr>
            <w:tcW w:w="2731" w:type="dxa"/>
            <w:vMerge/>
            <w:shd w:val="clear" w:color="auto" w:fill="auto"/>
          </w:tcPr>
          <w:p w14:paraId="2D56CC7C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75EF7527" w14:textId="346380D4" w:rsidR="008B57CB" w:rsidRPr="00757B90" w:rsidRDefault="008B57C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Выдача </w:t>
            </w:r>
            <w:r w:rsidR="002A207B" w:rsidRPr="00757B90">
              <w:rPr>
                <w:rFonts w:ascii="Times New Roman" w:hAnsi="Times New Roman" w:cs="Times New Roman"/>
              </w:rPr>
              <w:t>строительных материалов, инструментов, инвентаря, инвентарных приспособлений, печных изделий</w:t>
            </w:r>
            <w:r w:rsidRPr="00757B90">
              <w:rPr>
                <w:rFonts w:ascii="Times New Roman" w:hAnsi="Times New Roman" w:cs="Times New Roman"/>
              </w:rPr>
              <w:t>, отгрузка и внесение соответствующих записей в систему учета</w:t>
            </w:r>
            <w:r w:rsidR="002A207B"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611015B6" w14:textId="77777777" w:rsidTr="003E2E6E">
        <w:tc>
          <w:tcPr>
            <w:tcW w:w="2731" w:type="dxa"/>
            <w:vMerge/>
            <w:shd w:val="clear" w:color="auto" w:fill="auto"/>
          </w:tcPr>
          <w:p w14:paraId="5D74EDF5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69D9BC0C" w14:textId="0C5D1710" w:rsidR="008B57CB" w:rsidRPr="00757B90" w:rsidRDefault="008B57C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Обеспечение персонала </w:t>
            </w:r>
            <w:r w:rsidR="00CA66DA" w:rsidRPr="00757B90">
              <w:rPr>
                <w:rFonts w:ascii="Times New Roman" w:hAnsi="Times New Roman" w:cs="Times New Roman"/>
              </w:rPr>
              <w:t xml:space="preserve">бесплатной специальной одеждой, обувью и другими средствами индивидуальной защиты в соответствии с типовыми нормами </w:t>
            </w:r>
          </w:p>
        </w:tc>
      </w:tr>
      <w:tr w:rsidR="00757B90" w:rsidRPr="00757B90" w14:paraId="500A4EB5" w14:textId="77777777" w:rsidTr="003E2E6E">
        <w:tc>
          <w:tcPr>
            <w:tcW w:w="2731" w:type="dxa"/>
            <w:vMerge/>
            <w:shd w:val="clear" w:color="auto" w:fill="auto"/>
          </w:tcPr>
          <w:p w14:paraId="411DE2E6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32966E18" w14:textId="058A9924" w:rsidR="008B57CB" w:rsidRPr="00757B90" w:rsidRDefault="008B57C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Оформление и представление в бухгалтерию организации материальных отчетов, отражающих движение (приход, расход) </w:t>
            </w:r>
            <w:r w:rsidR="00CA66DA" w:rsidRPr="00757B90">
              <w:rPr>
                <w:rFonts w:ascii="Times New Roman" w:hAnsi="Times New Roman" w:cs="Times New Roman"/>
              </w:rPr>
              <w:t>строительных материалов, инструментов, инвентаря, инвентарных приспособлений, печных изделий</w:t>
            </w:r>
          </w:p>
        </w:tc>
      </w:tr>
      <w:tr w:rsidR="00757B90" w:rsidRPr="00757B90" w14:paraId="48B37FE3" w14:textId="77777777" w:rsidTr="003E2E6E">
        <w:tc>
          <w:tcPr>
            <w:tcW w:w="2731" w:type="dxa"/>
            <w:vMerge/>
            <w:shd w:val="clear" w:color="auto" w:fill="auto"/>
          </w:tcPr>
          <w:p w14:paraId="4A43F1A3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4A1BBB8D" w14:textId="77777777" w:rsidR="008B57CB" w:rsidRPr="00757B90" w:rsidRDefault="008B57C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Контроль безопасного хранения и сохранности складируемых</w:t>
            </w:r>
          </w:p>
          <w:p w14:paraId="2B99DCAC" w14:textId="178A2783" w:rsidR="008B57CB" w:rsidRPr="00757B90" w:rsidRDefault="00CA66DA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строительных материалов, инструментов, инвентаря, инвентарных приспособлений, печных изделий</w:t>
            </w:r>
          </w:p>
        </w:tc>
      </w:tr>
      <w:tr w:rsidR="00757B90" w:rsidRPr="00757B90" w14:paraId="4A9F43B4" w14:textId="77777777" w:rsidTr="003E2E6E">
        <w:tc>
          <w:tcPr>
            <w:tcW w:w="2731" w:type="dxa"/>
            <w:vMerge/>
            <w:shd w:val="clear" w:color="auto" w:fill="auto"/>
          </w:tcPr>
          <w:p w14:paraId="630D3A1C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0D7B34A5" w14:textId="7BBAAE35" w:rsidR="008B57CB" w:rsidRPr="00757B90" w:rsidRDefault="008B57C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Обеспечение соблюдения технических условий хранения </w:t>
            </w:r>
            <w:r w:rsidR="00CA66DA" w:rsidRPr="00757B90">
              <w:rPr>
                <w:rFonts w:ascii="Times New Roman" w:hAnsi="Times New Roman" w:cs="Times New Roman"/>
              </w:rPr>
              <w:t xml:space="preserve">строительных материалов, инструментов, инвентаря, инвентарных приспособлений, печных изделий </w:t>
            </w:r>
          </w:p>
        </w:tc>
      </w:tr>
      <w:tr w:rsidR="00757B90" w:rsidRPr="00757B90" w14:paraId="06891596" w14:textId="77777777" w:rsidTr="003E2E6E">
        <w:tc>
          <w:tcPr>
            <w:tcW w:w="2731" w:type="dxa"/>
            <w:vMerge/>
            <w:shd w:val="clear" w:color="auto" w:fill="auto"/>
          </w:tcPr>
          <w:p w14:paraId="5AF53F35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0D86C6E6" w14:textId="2C7664DA" w:rsidR="008B57CB" w:rsidRPr="00757B90" w:rsidRDefault="008B57CB" w:rsidP="00434409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757B90">
              <w:rPr>
                <w:rFonts w:ascii="Times New Roman" w:hAnsi="Times New Roman" w:cs="Times New Roman"/>
              </w:rPr>
              <w:t>Определение потребности в</w:t>
            </w:r>
            <w:r w:rsidR="00CA66DA" w:rsidRPr="00757B90">
              <w:rPr>
                <w:rFonts w:ascii="Times New Roman" w:hAnsi="Times New Roman" w:cs="Times New Roman"/>
              </w:rPr>
              <w:t xml:space="preserve"> дополнительных </w:t>
            </w:r>
            <w:r w:rsidRPr="00757B90">
              <w:rPr>
                <w:rFonts w:ascii="Times New Roman" w:hAnsi="Times New Roman" w:cs="Times New Roman"/>
              </w:rPr>
              <w:t xml:space="preserve">материалах и инструменте для производства </w:t>
            </w:r>
            <w:r w:rsidR="00352A4E" w:rsidRPr="00757B90">
              <w:rPr>
                <w:rFonts w:ascii="Times New Roman" w:hAnsi="Times New Roman" w:cs="Times New Roman"/>
              </w:rPr>
              <w:t>трубо-печных работ</w:t>
            </w:r>
            <w:r w:rsidRPr="00757B90">
              <w:rPr>
                <w:rFonts w:ascii="Times New Roman" w:hAnsi="Times New Roman" w:cs="Times New Roman"/>
              </w:rPr>
              <w:t>, потребности в спецодежде и средствах защиты в соответствии с инструкциями по охране труда, определение их номенклатуры, объемов и сроков поставки</w:t>
            </w:r>
            <w:r w:rsidR="00352A4E"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57B90" w:rsidRPr="00757B90" w14:paraId="7C4A8F6D" w14:textId="77777777" w:rsidTr="003E2E6E">
        <w:trPr>
          <w:trHeight w:val="163"/>
        </w:trPr>
        <w:tc>
          <w:tcPr>
            <w:tcW w:w="2731" w:type="dxa"/>
            <w:vMerge/>
            <w:shd w:val="clear" w:color="auto" w:fill="auto"/>
          </w:tcPr>
          <w:p w14:paraId="540DDF87" w14:textId="77777777" w:rsidR="00352A4E" w:rsidRPr="00757B90" w:rsidRDefault="00352A4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33451530" w14:textId="10B9F591" w:rsidR="00352A4E" w:rsidRPr="00757B90" w:rsidRDefault="00352A4E" w:rsidP="00434409">
            <w:pPr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Подготовка предложений о закупках строительных материалов, изделий, конструкций и оборудования</w:t>
            </w:r>
          </w:p>
        </w:tc>
      </w:tr>
      <w:tr w:rsidR="00757B90" w:rsidRPr="00757B90" w14:paraId="5BA215A5" w14:textId="77777777" w:rsidTr="003E2E6E">
        <w:tc>
          <w:tcPr>
            <w:tcW w:w="2731" w:type="dxa"/>
            <w:vMerge w:val="restart"/>
            <w:shd w:val="clear" w:color="auto" w:fill="auto"/>
          </w:tcPr>
          <w:p w14:paraId="4C2EBFFD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04" w:type="dxa"/>
            <w:shd w:val="clear" w:color="auto" w:fill="auto"/>
            <w:vAlign w:val="center"/>
          </w:tcPr>
          <w:p w14:paraId="38882FE4" w14:textId="248ACCF2" w:rsidR="008B57CB" w:rsidRPr="00757B90" w:rsidRDefault="008B57C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Размещать на складской территории материальные ресурсы с учетом рационального использования складских площадей, облегчения поиска складируемой продукции и доступа к ней для погрузки и вывоза с территории склада </w:t>
            </w:r>
          </w:p>
        </w:tc>
      </w:tr>
      <w:tr w:rsidR="00757B90" w:rsidRPr="00757B90" w14:paraId="6FB9D49D" w14:textId="77777777" w:rsidTr="003E2E6E">
        <w:tc>
          <w:tcPr>
            <w:tcW w:w="2731" w:type="dxa"/>
            <w:vMerge/>
            <w:shd w:val="clear" w:color="auto" w:fill="auto"/>
          </w:tcPr>
          <w:p w14:paraId="74253048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51BA3616" w14:textId="1EBCAB01" w:rsidR="008B57CB" w:rsidRPr="00757B90" w:rsidRDefault="008B57C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Классифицировать первичные документы по поступающим на склад </w:t>
            </w:r>
            <w:r w:rsidR="00352A4E" w:rsidRPr="00757B90">
              <w:t>строительным материалам, инструментам, инвентарю, инвентарным приспособлениям, печным изделиям</w:t>
            </w:r>
          </w:p>
        </w:tc>
      </w:tr>
      <w:tr w:rsidR="00757B90" w:rsidRPr="00757B90" w14:paraId="6D2763EB" w14:textId="77777777" w:rsidTr="003E2E6E">
        <w:tc>
          <w:tcPr>
            <w:tcW w:w="2731" w:type="dxa"/>
            <w:vMerge/>
            <w:shd w:val="clear" w:color="auto" w:fill="auto"/>
          </w:tcPr>
          <w:p w14:paraId="471E7715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76CB37C4" w14:textId="53EF0308" w:rsidR="008B57CB" w:rsidRPr="00757B90" w:rsidRDefault="008B57CB" w:rsidP="00434409">
            <w:pPr>
              <w:pStyle w:val="a5"/>
              <w:rPr>
                <w:rFonts w:ascii="Times New Roman" w:eastAsia="Times New Roman" w:hAnsi="Times New Roman" w:cs="Times New Roman"/>
              </w:rPr>
            </w:pPr>
            <w:r w:rsidRPr="00757B90">
              <w:t xml:space="preserve">Формировать и поддерживать систему учетно-отчетной документации по движению (приходу, расходу) </w:t>
            </w:r>
            <w:r w:rsidR="00352A4E" w:rsidRPr="00757B90">
              <w:t>строительных материалов, инструментов, инвентаря, инвентарных приспособлений, печных изделий</w:t>
            </w:r>
          </w:p>
        </w:tc>
      </w:tr>
      <w:tr w:rsidR="00757B90" w:rsidRPr="00757B90" w14:paraId="19B6BD0A" w14:textId="77777777" w:rsidTr="003E2E6E">
        <w:trPr>
          <w:trHeight w:val="317"/>
        </w:trPr>
        <w:tc>
          <w:tcPr>
            <w:tcW w:w="2731" w:type="dxa"/>
            <w:vMerge/>
            <w:shd w:val="clear" w:color="auto" w:fill="auto"/>
          </w:tcPr>
          <w:p w14:paraId="1B31292E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48059876" w14:textId="3020F619" w:rsidR="008B57CB" w:rsidRPr="00757B90" w:rsidRDefault="008B57C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>Использовать автоматизированные средства планирования и управления материально-техническим обеспечением организации</w:t>
            </w:r>
          </w:p>
        </w:tc>
      </w:tr>
      <w:tr w:rsidR="00757B90" w:rsidRPr="00757B90" w14:paraId="4CE00D33" w14:textId="77777777" w:rsidTr="003E2E6E">
        <w:tc>
          <w:tcPr>
            <w:tcW w:w="2731" w:type="dxa"/>
            <w:vMerge/>
            <w:shd w:val="clear" w:color="auto" w:fill="auto"/>
          </w:tcPr>
          <w:p w14:paraId="127ED7C4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27283759" w14:textId="2DAAEC7A" w:rsidR="00550A6A" w:rsidRPr="00757B90" w:rsidRDefault="008B57CB" w:rsidP="00434409">
            <w:pPr>
              <w:pStyle w:val="a5"/>
            </w:pPr>
            <w:r w:rsidRPr="00757B90">
              <w:rPr>
                <w:rFonts w:ascii="Times New Roman" w:hAnsi="Times New Roman" w:cs="Times New Roman"/>
              </w:rPr>
              <w:t xml:space="preserve">Применять правила инвентаризации </w:t>
            </w:r>
            <w:r w:rsidR="00352A4E" w:rsidRPr="00757B90">
              <w:rPr>
                <w:rFonts w:ascii="Times New Roman" w:hAnsi="Times New Roman" w:cs="Times New Roman"/>
              </w:rPr>
              <w:t>строительных материалов, инструментов, инвентаря, инвентарных приспособлений, печных изделий</w:t>
            </w:r>
          </w:p>
        </w:tc>
      </w:tr>
      <w:tr w:rsidR="00757B90" w:rsidRPr="00757B90" w14:paraId="4CC94EB0" w14:textId="77777777" w:rsidTr="003E2E6E">
        <w:tc>
          <w:tcPr>
            <w:tcW w:w="2731" w:type="dxa"/>
            <w:vMerge/>
            <w:shd w:val="clear" w:color="auto" w:fill="auto"/>
          </w:tcPr>
          <w:p w14:paraId="3741C450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7114FA0A" w14:textId="32DDE4FF" w:rsidR="008B57CB" w:rsidRPr="00757B90" w:rsidRDefault="008B57C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Пользоваться системой видеонаблюдения </w:t>
            </w:r>
          </w:p>
        </w:tc>
      </w:tr>
      <w:tr w:rsidR="00757B90" w:rsidRPr="00757B90" w14:paraId="7D2E4627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61DC95EB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66704C5C" w14:textId="5B07FC63" w:rsidR="008B57CB" w:rsidRPr="00757B90" w:rsidRDefault="008B57C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Работать с проектно-сметной документацией </w:t>
            </w:r>
          </w:p>
        </w:tc>
      </w:tr>
      <w:tr w:rsidR="00757B90" w:rsidRPr="00757B90" w14:paraId="64B0CA4A" w14:textId="77777777" w:rsidTr="003E2E6E">
        <w:tc>
          <w:tcPr>
            <w:tcW w:w="2731" w:type="dxa"/>
            <w:vMerge/>
            <w:shd w:val="clear" w:color="auto" w:fill="auto"/>
          </w:tcPr>
          <w:p w14:paraId="0407BA2A" w14:textId="77777777" w:rsidR="00550A6A" w:rsidRPr="00757B90" w:rsidRDefault="00550A6A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377D8053" w14:textId="7FA1B1D0" w:rsidR="00550A6A" w:rsidRPr="00757B90" w:rsidRDefault="00550A6A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Порядок действий при возникновении возгорания, заливов, чрезвычайных ситуаций</w:t>
            </w:r>
          </w:p>
        </w:tc>
      </w:tr>
      <w:tr w:rsidR="00757B90" w:rsidRPr="00757B90" w14:paraId="4FE1E655" w14:textId="77777777" w:rsidTr="003E2E6E">
        <w:trPr>
          <w:trHeight w:val="459"/>
        </w:trPr>
        <w:tc>
          <w:tcPr>
            <w:tcW w:w="2731" w:type="dxa"/>
            <w:vMerge/>
            <w:shd w:val="clear" w:color="auto" w:fill="auto"/>
          </w:tcPr>
          <w:p w14:paraId="51D36CE1" w14:textId="77777777" w:rsidR="00550A6A" w:rsidRPr="00757B90" w:rsidRDefault="00550A6A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3704D811" w14:textId="792F6222" w:rsidR="00550A6A" w:rsidRPr="00757B90" w:rsidRDefault="00550A6A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Методы обработки информации с использованием компьютерных средств</w:t>
            </w:r>
          </w:p>
        </w:tc>
      </w:tr>
      <w:tr w:rsidR="00757B90" w:rsidRPr="00757B90" w14:paraId="7E3DA1A0" w14:textId="77777777" w:rsidTr="003E2E6E">
        <w:tc>
          <w:tcPr>
            <w:tcW w:w="2731" w:type="dxa"/>
            <w:vMerge w:val="restart"/>
            <w:shd w:val="clear" w:color="auto" w:fill="auto"/>
          </w:tcPr>
          <w:p w14:paraId="54E5BE05" w14:textId="77777777" w:rsidR="00550A6A" w:rsidRPr="00757B90" w:rsidRDefault="00550A6A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04" w:type="dxa"/>
            <w:shd w:val="clear" w:color="auto" w:fill="auto"/>
            <w:vAlign w:val="center"/>
          </w:tcPr>
          <w:p w14:paraId="4988F9EC" w14:textId="77777777" w:rsidR="00550A6A" w:rsidRPr="00757B90" w:rsidRDefault="00550A6A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Основные положения нормативных правовых актов, регулирующих</w:t>
            </w:r>
          </w:p>
          <w:p w14:paraId="26E8B3EB" w14:textId="77777777" w:rsidR="00550A6A" w:rsidRPr="00757B90" w:rsidRDefault="00550A6A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строительную деятельность, нормативные технические, методические</w:t>
            </w:r>
          </w:p>
          <w:p w14:paraId="0CB7B23E" w14:textId="484B0866" w:rsidR="00550A6A" w:rsidRPr="00757B90" w:rsidRDefault="00550A6A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документы по технологии и организации строительного производства</w:t>
            </w:r>
          </w:p>
        </w:tc>
      </w:tr>
      <w:tr w:rsidR="00757B90" w:rsidRPr="00757B90" w14:paraId="54F357D0" w14:textId="77777777" w:rsidTr="003E2E6E">
        <w:tc>
          <w:tcPr>
            <w:tcW w:w="2731" w:type="dxa"/>
            <w:vMerge/>
            <w:shd w:val="clear" w:color="auto" w:fill="auto"/>
          </w:tcPr>
          <w:p w14:paraId="1A3B87A7" w14:textId="77777777" w:rsidR="00550A6A" w:rsidRPr="00757B90" w:rsidRDefault="00550A6A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0311E316" w14:textId="77777777" w:rsidR="00550A6A" w:rsidRPr="00757B90" w:rsidRDefault="00550A6A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Номенклатура и основные характеристики строительных материалов,</w:t>
            </w:r>
          </w:p>
          <w:p w14:paraId="78CFBF85" w14:textId="6041847A" w:rsidR="00550A6A" w:rsidRPr="00757B90" w:rsidRDefault="00550A6A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изделий, конструкций и оборудования</w:t>
            </w:r>
          </w:p>
        </w:tc>
      </w:tr>
      <w:tr w:rsidR="00757B90" w:rsidRPr="00757B90" w14:paraId="584DC23C" w14:textId="77777777" w:rsidTr="003E2E6E">
        <w:tc>
          <w:tcPr>
            <w:tcW w:w="2731" w:type="dxa"/>
            <w:vMerge/>
            <w:shd w:val="clear" w:color="auto" w:fill="auto"/>
          </w:tcPr>
          <w:p w14:paraId="1D6E84AB" w14:textId="77777777" w:rsidR="00550A6A" w:rsidRPr="00757B90" w:rsidRDefault="00550A6A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33E44C3E" w14:textId="12876484" w:rsidR="00550A6A" w:rsidRPr="00757B90" w:rsidRDefault="00550A6A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Порядок приемки, хранения, учета, выдачи, списания строительных материалов, изделий, конструкций и оборудования</w:t>
            </w:r>
          </w:p>
        </w:tc>
      </w:tr>
      <w:tr w:rsidR="00757B90" w:rsidRPr="00757B90" w14:paraId="09157A7D" w14:textId="77777777" w:rsidTr="003E2E6E">
        <w:tc>
          <w:tcPr>
            <w:tcW w:w="2731" w:type="dxa"/>
            <w:vMerge/>
            <w:shd w:val="clear" w:color="auto" w:fill="auto"/>
          </w:tcPr>
          <w:p w14:paraId="3A215E39" w14:textId="77777777" w:rsidR="00550A6A" w:rsidRPr="00757B90" w:rsidRDefault="00550A6A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2D289629" w14:textId="2AB2FB3B" w:rsidR="00550A6A" w:rsidRPr="00757B90" w:rsidRDefault="00550A6A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Стандарты и технические условия на хранение строительных материалов,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>изделий, конструкций и оборудования</w:t>
            </w:r>
          </w:p>
        </w:tc>
      </w:tr>
      <w:tr w:rsidR="00757B90" w:rsidRPr="00757B90" w14:paraId="090E2531" w14:textId="77777777" w:rsidTr="003E2E6E">
        <w:tc>
          <w:tcPr>
            <w:tcW w:w="2731" w:type="dxa"/>
            <w:vMerge/>
            <w:shd w:val="clear" w:color="auto" w:fill="auto"/>
          </w:tcPr>
          <w:p w14:paraId="1808CDDA" w14:textId="77777777" w:rsidR="00550A6A" w:rsidRPr="00757B90" w:rsidRDefault="00550A6A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24CDDFC4" w14:textId="17E6B40F" w:rsidR="00550A6A" w:rsidRPr="00757B90" w:rsidRDefault="00550A6A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складского учета и составления материальных отчетов движения грузов, а также первичных документов</w:t>
            </w:r>
          </w:p>
        </w:tc>
      </w:tr>
      <w:tr w:rsidR="00757B90" w:rsidRPr="00757B90" w14:paraId="77796494" w14:textId="77777777" w:rsidTr="003E2E6E">
        <w:tc>
          <w:tcPr>
            <w:tcW w:w="2731" w:type="dxa"/>
            <w:vMerge/>
            <w:shd w:val="clear" w:color="auto" w:fill="auto"/>
          </w:tcPr>
          <w:p w14:paraId="5D097C2F" w14:textId="77777777" w:rsidR="00550A6A" w:rsidRPr="00757B90" w:rsidRDefault="00550A6A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4FEDF914" w14:textId="69031FDB" w:rsidR="00550A6A" w:rsidRPr="00757B90" w:rsidRDefault="00550A6A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Правила проведения инвентаризации строительных материалов, изделий, конструкций и оборудования</w:t>
            </w:r>
          </w:p>
        </w:tc>
      </w:tr>
      <w:tr w:rsidR="00757B90" w:rsidRPr="00757B90" w14:paraId="358271F9" w14:textId="77777777" w:rsidTr="003E2E6E">
        <w:tc>
          <w:tcPr>
            <w:tcW w:w="2731" w:type="dxa"/>
            <w:vMerge/>
            <w:shd w:val="clear" w:color="auto" w:fill="auto"/>
          </w:tcPr>
          <w:p w14:paraId="7EB58B1C" w14:textId="77777777" w:rsidR="00550A6A" w:rsidRPr="00757B90" w:rsidRDefault="00550A6A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15A6A7DC" w14:textId="18169DE0" w:rsidR="00550A6A" w:rsidRPr="00757B90" w:rsidRDefault="00550A6A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Основные виды программного обеспечения планирования и управления материально-техническим обеспечением организации</w:t>
            </w:r>
          </w:p>
        </w:tc>
      </w:tr>
      <w:tr w:rsidR="00757B90" w:rsidRPr="00757B90" w14:paraId="70FDE635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685B2922" w14:textId="77777777" w:rsidR="00550A6A" w:rsidRPr="00757B90" w:rsidRDefault="00550A6A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6F36154E" w14:textId="77777777" w:rsidR="00550A6A" w:rsidRPr="00757B90" w:rsidRDefault="00550A6A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Состав, требования к оформлению и хранению отчетности о наличии и</w:t>
            </w:r>
          </w:p>
          <w:p w14:paraId="0C45E8BA" w14:textId="08DC4687" w:rsidR="00550A6A" w:rsidRPr="00757B90" w:rsidRDefault="00550A6A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движении материально-технических ресурсов</w:t>
            </w:r>
          </w:p>
        </w:tc>
      </w:tr>
      <w:tr w:rsidR="00757B90" w:rsidRPr="00757B90" w14:paraId="78BA4AF1" w14:textId="77777777" w:rsidTr="003E2E6E">
        <w:tc>
          <w:tcPr>
            <w:tcW w:w="2731" w:type="dxa"/>
            <w:vMerge/>
            <w:shd w:val="clear" w:color="auto" w:fill="auto"/>
          </w:tcPr>
          <w:p w14:paraId="2257126E" w14:textId="77777777" w:rsidR="00550A6A" w:rsidRPr="00757B90" w:rsidRDefault="00550A6A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016AC954" w14:textId="4830C207" w:rsidR="00550A6A" w:rsidRPr="00757B90" w:rsidRDefault="00550A6A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Типовые нормы бесплатной выдачи специальной одежды, специальной обуви и других средств индивидуальной защиты работникам сквозных профессий и должностей всех видов экономической деятельности,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</w:t>
            </w:r>
          </w:p>
        </w:tc>
      </w:tr>
      <w:tr w:rsidR="00757B90" w:rsidRPr="00757B90" w14:paraId="4F0234A5" w14:textId="77777777" w:rsidTr="003E2E6E">
        <w:tc>
          <w:tcPr>
            <w:tcW w:w="2731" w:type="dxa"/>
            <w:vMerge/>
            <w:shd w:val="clear" w:color="auto" w:fill="auto"/>
          </w:tcPr>
          <w:p w14:paraId="5BA2A846" w14:textId="77777777" w:rsidR="00FA48D3" w:rsidRPr="00757B90" w:rsidRDefault="00FA48D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0A1E7F31" w14:textId="21933ECA" w:rsidR="00FA48D3" w:rsidRPr="00757B90" w:rsidRDefault="00FA48D3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Основы стропальных и такелажных работ</w:t>
            </w:r>
          </w:p>
        </w:tc>
      </w:tr>
      <w:tr w:rsidR="00757B90" w:rsidRPr="00757B90" w14:paraId="1282F7B3" w14:textId="77777777" w:rsidTr="003E2E6E">
        <w:trPr>
          <w:trHeight w:val="260"/>
        </w:trPr>
        <w:tc>
          <w:tcPr>
            <w:tcW w:w="2731" w:type="dxa"/>
            <w:vMerge/>
            <w:shd w:val="clear" w:color="auto" w:fill="auto"/>
          </w:tcPr>
          <w:p w14:paraId="1DD9FEEF" w14:textId="77777777" w:rsidR="00FA48D3" w:rsidRPr="00757B90" w:rsidRDefault="00FA48D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4F15CDBF" w14:textId="793E6E7F" w:rsidR="00FA48D3" w:rsidRPr="00757B90" w:rsidRDefault="00AF04EA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</w:rPr>
              <w:t>Профессиональную терминологию в области трубо-печных работ</w:t>
            </w:r>
          </w:p>
        </w:tc>
      </w:tr>
      <w:tr w:rsidR="00757B90" w:rsidRPr="00757B90" w14:paraId="4E8A2589" w14:textId="77777777" w:rsidTr="00220DA5">
        <w:trPr>
          <w:trHeight w:val="131"/>
        </w:trPr>
        <w:tc>
          <w:tcPr>
            <w:tcW w:w="2731" w:type="dxa"/>
          </w:tcPr>
          <w:p w14:paraId="4565434D" w14:textId="77777777" w:rsidR="00550A6A" w:rsidRPr="00757B90" w:rsidRDefault="00550A6A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04" w:type="dxa"/>
          </w:tcPr>
          <w:p w14:paraId="58D3C06E" w14:textId="77777777" w:rsidR="00550A6A" w:rsidRPr="00757B90" w:rsidRDefault="00550A6A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24CECFFD" w14:textId="77777777" w:rsidR="00212C4D" w:rsidRPr="00757B90" w:rsidRDefault="00212C4D" w:rsidP="00434409">
      <w:pPr>
        <w:rPr>
          <w:rFonts w:ascii="Times New Roman" w:hAnsi="Times New Roman" w:cs="Times New Roman"/>
        </w:rPr>
      </w:pPr>
    </w:p>
    <w:p w14:paraId="2D0DE0DF" w14:textId="1371E500" w:rsidR="00212C4D" w:rsidRPr="00757B90" w:rsidRDefault="00212C4D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</w:t>
      </w:r>
      <w:r w:rsidR="00325F52" w:rsidRPr="00757B90">
        <w:rPr>
          <w:rFonts w:ascii="Times New Roman" w:hAnsi="Times New Roman" w:cs="Times New Roman"/>
          <w:color w:val="auto"/>
        </w:rPr>
        <w:t>5</w:t>
      </w:r>
      <w:r w:rsidRPr="00757B90">
        <w:rPr>
          <w:rFonts w:ascii="Times New Roman" w:hAnsi="Times New Roman" w:cs="Times New Roman"/>
          <w:color w:val="auto"/>
        </w:rPr>
        <w:t>.2. Трудовая функция</w:t>
      </w:r>
    </w:p>
    <w:p w14:paraId="08789B30" w14:textId="77777777" w:rsidR="00212C4D" w:rsidRPr="00757B90" w:rsidRDefault="00212C4D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757B90" w:rsidRPr="00757B90" w14:paraId="4ACED635" w14:textId="77777777" w:rsidTr="00A72034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6418E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C3BBB" w14:textId="77777777" w:rsidR="00EA378F" w:rsidRDefault="00EA378F" w:rsidP="00434409">
            <w:pPr>
              <w:pStyle w:val="a5"/>
              <w:jc w:val="left"/>
            </w:pPr>
            <w:r>
              <w:t xml:space="preserve">Оперативное руководство производственной деятельностью подразделений организации по </w:t>
            </w:r>
          </w:p>
          <w:p w14:paraId="3D6D9225" w14:textId="2AB07950" w:rsidR="00212C4D" w:rsidRPr="00757B90" w:rsidRDefault="00EA378F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t xml:space="preserve">изготовлению и ремонту хозяйственно-бытовых печей 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8C59B4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1413" w14:textId="0B0CB180" w:rsidR="00212C4D" w:rsidRPr="00757B90" w:rsidRDefault="00325F5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Е</w:t>
            </w:r>
            <w:r w:rsidR="00212C4D" w:rsidRPr="00757B90">
              <w:rPr>
                <w:rFonts w:ascii="Times New Roman" w:hAnsi="Times New Roman" w:cs="Times New Roman"/>
              </w:rPr>
              <w:t>/02.6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C0F3E5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596D9C" w14:textId="0360107D" w:rsidR="00212C4D" w:rsidRPr="00757B90" w:rsidRDefault="003D2583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14:paraId="7BFC959A" w14:textId="77777777" w:rsidR="00212C4D" w:rsidRPr="00757B90" w:rsidRDefault="00212C4D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757B90" w:rsidRPr="00757B90" w14:paraId="21821CC1" w14:textId="77777777" w:rsidTr="00220DA5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439CC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FC88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9DACD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CBCE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2675CE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212C4D" w:rsidRPr="00757B90" w14:paraId="5A8B524D" w14:textId="77777777" w:rsidTr="00220DA5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95E571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C8FE4E8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4D95B6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7543A8" w14:textId="77777777" w:rsidR="00212C4D" w:rsidRPr="00757B90" w:rsidRDefault="00212C4D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B14404" w14:textId="77777777" w:rsidR="00212C4D" w:rsidRPr="00757B90" w:rsidRDefault="00212C4D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2DE12FC3" w14:textId="77777777" w:rsidR="00212C4D" w:rsidRPr="00757B90" w:rsidRDefault="00212C4D" w:rsidP="00434409">
      <w:pPr>
        <w:ind w:firstLine="0"/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04"/>
      </w:tblGrid>
      <w:tr w:rsidR="00757B90" w:rsidRPr="00757B90" w14:paraId="26C61152" w14:textId="77777777" w:rsidTr="00BF4792">
        <w:tc>
          <w:tcPr>
            <w:tcW w:w="2731" w:type="dxa"/>
            <w:vMerge w:val="restart"/>
            <w:shd w:val="clear" w:color="auto" w:fill="auto"/>
          </w:tcPr>
          <w:p w14:paraId="240DC005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04" w:type="dxa"/>
            <w:shd w:val="clear" w:color="auto" w:fill="auto"/>
            <w:vAlign w:val="center"/>
          </w:tcPr>
          <w:p w14:paraId="3E8C487F" w14:textId="2CDAE271" w:rsidR="008B57CB" w:rsidRPr="00757B90" w:rsidRDefault="005257B4" w:rsidP="00434409">
            <w:pPr>
              <w:pStyle w:val="a5"/>
              <w:rPr>
                <w:rFonts w:ascii="Times New Roman" w:hAnsi="Times New Roman" w:cs="Times New Roman"/>
              </w:rPr>
            </w:pPr>
            <w:r w:rsidRPr="005257B4">
              <w:rPr>
                <w:rFonts w:ascii="Times New Roman" w:hAnsi="Times New Roman" w:cs="Times New Roman"/>
              </w:rPr>
              <w:t xml:space="preserve">Координация деятельности подразделений организации, осуществляющих изготовление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Pr="005257B4">
              <w:rPr>
                <w:rFonts w:ascii="Times New Roman" w:hAnsi="Times New Roman" w:cs="Times New Roman"/>
              </w:rPr>
              <w:t xml:space="preserve">на основе </w:t>
            </w:r>
            <w:r w:rsidR="00227981">
              <w:rPr>
                <w:rFonts w:ascii="Times New Roman" w:hAnsi="Times New Roman" w:cs="Times New Roman"/>
              </w:rPr>
              <w:t xml:space="preserve">государственных стандартов, </w:t>
            </w:r>
            <w:r w:rsidRPr="005257B4">
              <w:rPr>
                <w:rFonts w:ascii="Times New Roman" w:hAnsi="Times New Roman" w:cs="Times New Roman"/>
              </w:rPr>
              <w:t>стандартов организации</w:t>
            </w:r>
            <w:r w:rsidR="00227981">
              <w:rPr>
                <w:rFonts w:ascii="Times New Roman" w:hAnsi="Times New Roman" w:cs="Times New Roman"/>
              </w:rPr>
              <w:t>, а также</w:t>
            </w:r>
            <w:r w:rsidR="00227981">
              <w:t xml:space="preserve"> </w:t>
            </w:r>
            <w:r w:rsidR="00227981" w:rsidRPr="00227981">
              <w:rPr>
                <w:rFonts w:ascii="Times New Roman" w:hAnsi="Times New Roman" w:cs="Times New Roman"/>
              </w:rPr>
              <w:t>готовой технической, проектной документации</w:t>
            </w:r>
          </w:p>
        </w:tc>
      </w:tr>
      <w:tr w:rsidR="005257B4" w:rsidRPr="00757B90" w14:paraId="696A180A" w14:textId="77777777" w:rsidTr="003E2E6E">
        <w:tc>
          <w:tcPr>
            <w:tcW w:w="2731" w:type="dxa"/>
            <w:vMerge/>
            <w:shd w:val="clear" w:color="auto" w:fill="auto"/>
          </w:tcPr>
          <w:p w14:paraId="0902FF2F" w14:textId="77777777" w:rsidR="005257B4" w:rsidRPr="00757B90" w:rsidRDefault="005257B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53045CD4" w14:textId="4AD70B02" w:rsidR="005257B4" w:rsidRPr="00757B90" w:rsidRDefault="005257B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Определение оптимальных организационных, технологических и технических решений производственной деятельности подразделений организации по </w:t>
            </w:r>
            <w:r>
              <w:rPr>
                <w:rFonts w:ascii="Times New Roman" w:hAnsi="Times New Roman" w:cs="Times New Roman"/>
              </w:rPr>
              <w:t>изготовлению</w:t>
            </w:r>
            <w:r w:rsidRPr="00757B90">
              <w:rPr>
                <w:rFonts w:ascii="Times New Roman" w:hAnsi="Times New Roman" w:cs="Times New Roman"/>
              </w:rPr>
              <w:t xml:space="preserve"> и ремонту </w:t>
            </w:r>
            <w:r w:rsidR="00BF4792" w:rsidRPr="00BF4792">
              <w:rPr>
                <w:rFonts w:ascii="Times New Roman" w:hAnsi="Times New Roman" w:cs="Times New Roman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</w:p>
        </w:tc>
      </w:tr>
      <w:tr w:rsidR="00757B90" w:rsidRPr="00757B90" w14:paraId="041B715C" w14:textId="77777777" w:rsidTr="003E2E6E">
        <w:tc>
          <w:tcPr>
            <w:tcW w:w="2731" w:type="dxa"/>
            <w:vMerge/>
            <w:shd w:val="clear" w:color="auto" w:fill="auto"/>
          </w:tcPr>
          <w:p w14:paraId="179340D2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072A7D74" w14:textId="1B3997BC" w:rsidR="008B57CB" w:rsidRPr="00757B90" w:rsidRDefault="008B57C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Организационно-техническое</w:t>
            </w:r>
            <w:r w:rsidR="002D4B12" w:rsidRPr="00757B90">
              <w:rPr>
                <w:rFonts w:ascii="Times New Roman" w:hAnsi="Times New Roman" w:cs="Times New Roman"/>
              </w:rPr>
              <w:t xml:space="preserve"> и</w:t>
            </w:r>
            <w:r w:rsidRPr="00757B90">
              <w:rPr>
                <w:rFonts w:ascii="Times New Roman" w:hAnsi="Times New Roman" w:cs="Times New Roman"/>
              </w:rPr>
              <w:t xml:space="preserve"> технологическое обеспечение подразделений организации по </w:t>
            </w:r>
            <w:r w:rsidR="00EF5E8B">
              <w:rPr>
                <w:rFonts w:ascii="Times New Roman" w:hAnsi="Times New Roman" w:cs="Times New Roman"/>
              </w:rPr>
              <w:t>изготовлению</w:t>
            </w:r>
            <w:r w:rsidRPr="00757B90">
              <w:rPr>
                <w:rFonts w:ascii="Times New Roman" w:hAnsi="Times New Roman" w:cs="Times New Roman"/>
              </w:rPr>
              <w:t xml:space="preserve"> и ремонту </w:t>
            </w:r>
            <w:r w:rsidR="00BF4792" w:rsidRPr="00BF4792">
              <w:rPr>
                <w:rFonts w:ascii="Times New Roman" w:hAnsi="Times New Roman" w:cs="Times New Roman"/>
              </w:rPr>
              <w:t xml:space="preserve">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</w:p>
        </w:tc>
      </w:tr>
      <w:tr w:rsidR="00757B90" w:rsidRPr="00757B90" w14:paraId="655FFB44" w14:textId="77777777" w:rsidTr="003E2E6E">
        <w:tc>
          <w:tcPr>
            <w:tcW w:w="2731" w:type="dxa"/>
            <w:vMerge/>
            <w:shd w:val="clear" w:color="auto" w:fill="auto"/>
          </w:tcPr>
          <w:p w14:paraId="57FCD88C" w14:textId="77777777" w:rsidR="001A7BD7" w:rsidRPr="00757B90" w:rsidRDefault="001A7BD7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1A0C4FD9" w14:textId="3DEF9B3F" w:rsidR="001A7BD7" w:rsidRPr="00757B90" w:rsidRDefault="001A7BD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Контроль обеспечения объектов строительства материалами, инструментами, инвентарем, инвентарными приспособлениями, печными изделиями</w:t>
            </w:r>
          </w:p>
        </w:tc>
      </w:tr>
      <w:tr w:rsidR="00757B90" w:rsidRPr="00757B90" w14:paraId="6218B0CB" w14:textId="77777777" w:rsidTr="003E2E6E">
        <w:tc>
          <w:tcPr>
            <w:tcW w:w="2731" w:type="dxa"/>
            <w:vMerge/>
            <w:shd w:val="clear" w:color="auto" w:fill="auto"/>
          </w:tcPr>
          <w:p w14:paraId="2BD87BF6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2B186648" w14:textId="1CFE45C9" w:rsidR="008B57CB" w:rsidRPr="00757B90" w:rsidRDefault="00E93A5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Планирование и контроль производственной деятельности подразделений организации по</w:t>
            </w:r>
            <w:r w:rsidR="00EF5E8B">
              <w:rPr>
                <w:rFonts w:ascii="Times New Roman" w:hAnsi="Times New Roman" w:cs="Times New Roman"/>
              </w:rPr>
              <w:t xml:space="preserve"> изготовлению</w:t>
            </w:r>
            <w:r w:rsidRPr="00757B90">
              <w:rPr>
                <w:rFonts w:ascii="Times New Roman" w:hAnsi="Times New Roman" w:cs="Times New Roman"/>
              </w:rPr>
              <w:t xml:space="preserve"> и ремонту </w:t>
            </w:r>
            <w:r w:rsidR="00BF4792" w:rsidRPr="00BF4792">
              <w:rPr>
                <w:rFonts w:ascii="Times New Roman" w:hAnsi="Times New Roman" w:cs="Times New Roman"/>
              </w:rPr>
              <w:t xml:space="preserve">хозяйственно-бытовых печей </w:t>
            </w:r>
          </w:p>
        </w:tc>
      </w:tr>
      <w:tr w:rsidR="00757B90" w:rsidRPr="00757B90" w14:paraId="001FEA57" w14:textId="77777777" w:rsidTr="003E2E6E">
        <w:tc>
          <w:tcPr>
            <w:tcW w:w="2731" w:type="dxa"/>
            <w:vMerge/>
            <w:shd w:val="clear" w:color="auto" w:fill="auto"/>
          </w:tcPr>
          <w:p w14:paraId="68435760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7A7BF2D6" w14:textId="61C80450" w:rsidR="008B57CB" w:rsidRPr="00757B90" w:rsidRDefault="00A36E7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Анализ и оцен</w:t>
            </w:r>
            <w:r w:rsidR="00116520" w:rsidRPr="00757B90">
              <w:rPr>
                <w:rFonts w:ascii="Times New Roman" w:hAnsi="Times New Roman" w:cs="Times New Roman"/>
              </w:rPr>
              <w:t>ка</w:t>
            </w:r>
            <w:r w:rsidRPr="00757B90">
              <w:rPr>
                <w:rFonts w:ascii="Times New Roman" w:hAnsi="Times New Roman" w:cs="Times New Roman"/>
              </w:rPr>
              <w:t xml:space="preserve"> нестандартны</w:t>
            </w:r>
            <w:r w:rsidR="00116520" w:rsidRPr="00757B90">
              <w:rPr>
                <w:rFonts w:ascii="Times New Roman" w:hAnsi="Times New Roman" w:cs="Times New Roman"/>
              </w:rPr>
              <w:t>х</w:t>
            </w:r>
            <w:r w:rsidRPr="00757B90">
              <w:rPr>
                <w:rFonts w:ascii="Times New Roman" w:hAnsi="Times New Roman" w:cs="Times New Roman"/>
              </w:rPr>
              <w:t xml:space="preserve"> организационно-технологически</w:t>
            </w:r>
            <w:r w:rsidR="00116520" w:rsidRPr="00757B90">
              <w:rPr>
                <w:rFonts w:ascii="Times New Roman" w:hAnsi="Times New Roman" w:cs="Times New Roman"/>
              </w:rPr>
              <w:t>х</w:t>
            </w:r>
            <w:r w:rsidRPr="00757B90">
              <w:rPr>
                <w:rFonts w:ascii="Times New Roman" w:hAnsi="Times New Roman" w:cs="Times New Roman"/>
              </w:rPr>
              <w:t xml:space="preserve"> решени</w:t>
            </w:r>
            <w:r w:rsidR="00116520" w:rsidRPr="00757B90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производственных вопросов подразделениями организации и отдельными работниками по</w:t>
            </w:r>
            <w:r w:rsidR="00EF5E8B">
              <w:rPr>
                <w:rFonts w:ascii="Times New Roman" w:hAnsi="Times New Roman" w:cs="Times New Roman"/>
              </w:rPr>
              <w:t xml:space="preserve"> изготовлению</w:t>
            </w:r>
            <w:r w:rsidRPr="00757B90">
              <w:rPr>
                <w:rFonts w:ascii="Times New Roman" w:hAnsi="Times New Roman" w:cs="Times New Roman"/>
              </w:rPr>
              <w:t xml:space="preserve"> и ремонту </w:t>
            </w:r>
            <w:r w:rsidR="00BF4792" w:rsidRPr="00BF4792">
              <w:rPr>
                <w:rFonts w:ascii="Times New Roman" w:hAnsi="Times New Roman" w:cs="Times New Roman"/>
              </w:rPr>
              <w:t xml:space="preserve">хозяйственно-бытовых печей </w:t>
            </w:r>
          </w:p>
        </w:tc>
      </w:tr>
      <w:tr w:rsidR="00757B90" w:rsidRPr="00757B90" w14:paraId="2C9190BA" w14:textId="77777777" w:rsidTr="003E2E6E">
        <w:tc>
          <w:tcPr>
            <w:tcW w:w="2731" w:type="dxa"/>
            <w:vMerge/>
            <w:shd w:val="clear" w:color="auto" w:fill="auto"/>
          </w:tcPr>
          <w:p w14:paraId="636DC2FA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4D0AA610" w14:textId="515A582A" w:rsidR="008B57CB" w:rsidRPr="00757B90" w:rsidRDefault="00375E7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Оперативное внесение изменений в формирование строительных бригад (подразделений) при выполнении ими работ </w:t>
            </w:r>
            <w:r w:rsidR="000D09E4" w:rsidRPr="00757B90">
              <w:rPr>
                <w:rFonts w:ascii="Times New Roman" w:hAnsi="Times New Roman" w:cs="Times New Roman"/>
              </w:rPr>
              <w:t xml:space="preserve">различной сложности </w:t>
            </w:r>
            <w:r w:rsidRPr="00757B90">
              <w:rPr>
                <w:rFonts w:ascii="Times New Roman" w:hAnsi="Times New Roman" w:cs="Times New Roman"/>
              </w:rPr>
              <w:t xml:space="preserve">по </w:t>
            </w:r>
            <w:r w:rsidR="00EF5E8B">
              <w:rPr>
                <w:rFonts w:ascii="Times New Roman" w:hAnsi="Times New Roman" w:cs="Times New Roman"/>
              </w:rPr>
              <w:t>изготовлению</w:t>
            </w:r>
            <w:r w:rsidRPr="00757B90">
              <w:rPr>
                <w:rFonts w:ascii="Times New Roman" w:hAnsi="Times New Roman" w:cs="Times New Roman"/>
              </w:rPr>
              <w:t xml:space="preserve"> и ремонту </w:t>
            </w:r>
            <w:r w:rsidR="00BF4792" w:rsidRPr="00BF4792">
              <w:rPr>
                <w:rFonts w:ascii="Times New Roman" w:hAnsi="Times New Roman" w:cs="Times New Roman"/>
              </w:rPr>
              <w:t xml:space="preserve">хозяйственно-бытовых печей </w:t>
            </w:r>
          </w:p>
        </w:tc>
      </w:tr>
      <w:tr w:rsidR="00757B90" w:rsidRPr="00757B90" w14:paraId="078D502E" w14:textId="77777777" w:rsidTr="003E2E6E">
        <w:tc>
          <w:tcPr>
            <w:tcW w:w="2731" w:type="dxa"/>
            <w:vMerge/>
            <w:shd w:val="clear" w:color="auto" w:fill="auto"/>
          </w:tcPr>
          <w:p w14:paraId="6769EC09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65910583" w14:textId="11F51AB4" w:rsidR="008B57CB" w:rsidRPr="00757B90" w:rsidRDefault="00D541D9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Распредел</w:t>
            </w:r>
            <w:r w:rsidR="00116520" w:rsidRPr="00757B90">
              <w:rPr>
                <w:rFonts w:ascii="Times New Roman" w:hAnsi="Times New Roman" w:cs="Times New Roman"/>
              </w:rPr>
              <w:t>ение</w:t>
            </w:r>
            <w:r w:rsidRPr="00757B90">
              <w:rPr>
                <w:rFonts w:ascii="Times New Roman" w:hAnsi="Times New Roman" w:cs="Times New Roman"/>
              </w:rPr>
              <w:t xml:space="preserve"> полномочи</w:t>
            </w:r>
            <w:r w:rsidR="00116520" w:rsidRPr="00757B90">
              <w:rPr>
                <w:rFonts w:ascii="Times New Roman" w:hAnsi="Times New Roman" w:cs="Times New Roman"/>
              </w:rPr>
              <w:t>й</w:t>
            </w:r>
            <w:r w:rsidRPr="00757B90">
              <w:rPr>
                <w:rFonts w:ascii="Times New Roman" w:hAnsi="Times New Roman" w:cs="Times New Roman"/>
              </w:rPr>
              <w:t xml:space="preserve"> и обязанност</w:t>
            </w:r>
            <w:r w:rsidR="00116520" w:rsidRPr="00757B90">
              <w:rPr>
                <w:rFonts w:ascii="Times New Roman" w:hAnsi="Times New Roman" w:cs="Times New Roman"/>
              </w:rPr>
              <w:t>ей</w:t>
            </w:r>
            <w:r w:rsidRPr="00757B90">
              <w:rPr>
                <w:rFonts w:ascii="Times New Roman" w:hAnsi="Times New Roman" w:cs="Times New Roman"/>
              </w:rPr>
              <w:t xml:space="preserve"> между руководителями производственных подразделений организации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 xml:space="preserve">по </w:t>
            </w:r>
            <w:r w:rsidR="00EF5E8B">
              <w:rPr>
                <w:rFonts w:ascii="Times New Roman" w:hAnsi="Times New Roman" w:cs="Times New Roman"/>
              </w:rPr>
              <w:t>изготовлению</w:t>
            </w:r>
            <w:r w:rsidRPr="00757B90">
              <w:rPr>
                <w:rFonts w:ascii="Times New Roman" w:hAnsi="Times New Roman" w:cs="Times New Roman"/>
              </w:rPr>
              <w:t xml:space="preserve"> и ремонту </w:t>
            </w:r>
            <w:r w:rsidR="00BF4792" w:rsidRPr="00BF4792">
              <w:rPr>
                <w:rFonts w:ascii="Times New Roman" w:hAnsi="Times New Roman" w:cs="Times New Roman"/>
              </w:rPr>
              <w:t xml:space="preserve">хозяйственно-бытовых печей </w:t>
            </w:r>
          </w:p>
        </w:tc>
      </w:tr>
      <w:tr w:rsidR="00757B90" w:rsidRPr="00757B90" w14:paraId="2B3753E3" w14:textId="77777777" w:rsidTr="003E2E6E">
        <w:tc>
          <w:tcPr>
            <w:tcW w:w="2731" w:type="dxa"/>
            <w:vMerge/>
            <w:shd w:val="clear" w:color="auto" w:fill="auto"/>
          </w:tcPr>
          <w:p w14:paraId="5349A32A" w14:textId="77777777" w:rsidR="008B57CB" w:rsidRPr="00757B90" w:rsidRDefault="008B57C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4B0573C6" w14:textId="030E1DE5" w:rsidR="008B57CB" w:rsidRPr="00757B90" w:rsidRDefault="00116520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Анализ и оценка </w:t>
            </w:r>
            <w:r w:rsidR="00D541D9" w:rsidRPr="00757B90">
              <w:rPr>
                <w:rFonts w:ascii="Times New Roman" w:hAnsi="Times New Roman" w:cs="Times New Roman"/>
              </w:rPr>
              <w:t>показател</w:t>
            </w:r>
            <w:r w:rsidRPr="00757B90">
              <w:rPr>
                <w:rFonts w:ascii="Times New Roman" w:hAnsi="Times New Roman" w:cs="Times New Roman"/>
              </w:rPr>
              <w:t>ей</w:t>
            </w:r>
            <w:r w:rsidR="00D541D9" w:rsidRPr="00757B90">
              <w:rPr>
                <w:rFonts w:ascii="Times New Roman" w:hAnsi="Times New Roman" w:cs="Times New Roman"/>
              </w:rPr>
              <w:t xml:space="preserve"> производственной деятельности подразделений организации </w:t>
            </w:r>
            <w:r w:rsidR="00AA6F12">
              <w:rPr>
                <w:rFonts w:ascii="Times New Roman" w:hAnsi="Times New Roman" w:cs="Times New Roman"/>
              </w:rPr>
              <w:t xml:space="preserve">по изготовлению </w:t>
            </w:r>
            <w:r w:rsidR="00D541D9" w:rsidRPr="00757B90">
              <w:rPr>
                <w:rFonts w:ascii="Times New Roman" w:hAnsi="Times New Roman" w:cs="Times New Roman"/>
              </w:rPr>
              <w:t xml:space="preserve">и ремонту </w:t>
            </w:r>
            <w:r w:rsidR="00BF4792" w:rsidRPr="00BF4792">
              <w:rPr>
                <w:rFonts w:ascii="Times New Roman" w:hAnsi="Times New Roman" w:cs="Times New Roman"/>
              </w:rPr>
              <w:t xml:space="preserve">хозяйственно-бытовых печей </w:t>
            </w:r>
          </w:p>
        </w:tc>
      </w:tr>
      <w:tr w:rsidR="00757B90" w:rsidRPr="00757B90" w14:paraId="1DEC66B7" w14:textId="77777777" w:rsidTr="003E2E6E">
        <w:tc>
          <w:tcPr>
            <w:tcW w:w="2731" w:type="dxa"/>
            <w:vMerge/>
            <w:shd w:val="clear" w:color="auto" w:fill="auto"/>
          </w:tcPr>
          <w:p w14:paraId="049A06F5" w14:textId="77777777" w:rsidR="00F12EFB" w:rsidRPr="00757B90" w:rsidRDefault="00F12EF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2409902A" w14:textId="4F9D9E00" w:rsidR="00F12EFB" w:rsidRPr="00757B90" w:rsidRDefault="00F12EF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Выявл</w:t>
            </w:r>
            <w:r w:rsidR="00116520" w:rsidRPr="00757B90">
              <w:rPr>
                <w:rFonts w:cs="Times New Roman"/>
              </w:rPr>
              <w:t>ение</w:t>
            </w:r>
            <w:r w:rsidRPr="00757B90">
              <w:rPr>
                <w:rFonts w:cs="Times New Roman"/>
              </w:rPr>
              <w:t xml:space="preserve"> проблем и затруднени</w:t>
            </w:r>
            <w:r w:rsidR="00116520" w:rsidRPr="00757B90">
              <w:rPr>
                <w:rFonts w:cs="Times New Roman"/>
              </w:rPr>
              <w:t>й</w:t>
            </w:r>
            <w:r w:rsidRPr="00757B90">
              <w:rPr>
                <w:rFonts w:cs="Times New Roman"/>
              </w:rPr>
              <w:t xml:space="preserve"> в производственной деятельности подразделений организации </w:t>
            </w:r>
            <w:r w:rsidR="00AA6F12">
              <w:rPr>
                <w:rFonts w:cs="Times New Roman"/>
              </w:rPr>
              <w:t xml:space="preserve">по изготовлению </w:t>
            </w:r>
            <w:r w:rsidRPr="00757B90">
              <w:rPr>
                <w:rFonts w:cs="Times New Roman"/>
              </w:rPr>
              <w:t xml:space="preserve">и ремонту </w:t>
            </w:r>
            <w:r w:rsidR="00BF4792" w:rsidRPr="00BF4792">
              <w:rPr>
                <w:rFonts w:cs="Times New Roman"/>
              </w:rPr>
              <w:t xml:space="preserve">хозяйственно-бытовых печей </w:t>
            </w:r>
          </w:p>
        </w:tc>
      </w:tr>
      <w:tr w:rsidR="00757B90" w:rsidRPr="00757B90" w14:paraId="5DA5E628" w14:textId="77777777" w:rsidTr="003E2E6E">
        <w:tc>
          <w:tcPr>
            <w:tcW w:w="2731" w:type="dxa"/>
            <w:vMerge/>
            <w:shd w:val="clear" w:color="auto" w:fill="auto"/>
          </w:tcPr>
          <w:p w14:paraId="112D2A96" w14:textId="77777777" w:rsidR="00F12EFB" w:rsidRPr="00757B90" w:rsidRDefault="00F12EF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0CC78780" w14:textId="6CC34E9A" w:rsidR="00F12EFB" w:rsidRPr="00757B90" w:rsidRDefault="00F0765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Подготовка и внесение</w:t>
            </w:r>
            <w:r w:rsidR="00F710CA" w:rsidRPr="00757B90">
              <w:rPr>
                <w:rFonts w:ascii="Times New Roman" w:hAnsi="Times New Roman" w:cs="Times New Roman"/>
              </w:rPr>
              <w:t xml:space="preserve"> </w:t>
            </w:r>
            <w:r w:rsidR="0080169C" w:rsidRPr="00757B90">
              <w:rPr>
                <w:rFonts w:ascii="Times New Roman" w:hAnsi="Times New Roman" w:cs="Times New Roman"/>
              </w:rPr>
              <w:t xml:space="preserve">предложений по </w:t>
            </w:r>
            <w:r w:rsidR="00F710CA" w:rsidRPr="00757B90">
              <w:rPr>
                <w:rFonts w:ascii="Times New Roman" w:hAnsi="Times New Roman" w:cs="Times New Roman"/>
              </w:rPr>
              <w:t>повышени</w:t>
            </w:r>
            <w:r w:rsidR="0080169C" w:rsidRPr="00757B90">
              <w:rPr>
                <w:rFonts w:ascii="Times New Roman" w:hAnsi="Times New Roman" w:cs="Times New Roman"/>
              </w:rPr>
              <w:t>ю</w:t>
            </w:r>
            <w:r w:rsidR="00F710CA" w:rsidRPr="00757B90">
              <w:rPr>
                <w:rFonts w:ascii="Times New Roman" w:hAnsi="Times New Roman" w:cs="Times New Roman"/>
              </w:rPr>
              <w:t xml:space="preserve"> эффективности производственной деятельности </w:t>
            </w:r>
            <w:r w:rsidR="0080169C" w:rsidRPr="00757B90">
              <w:rPr>
                <w:rFonts w:ascii="Times New Roman" w:hAnsi="Times New Roman" w:cs="Times New Roman"/>
              </w:rPr>
              <w:t xml:space="preserve">подразделений организации </w:t>
            </w:r>
            <w:r w:rsidR="00AA6F12">
              <w:rPr>
                <w:rFonts w:ascii="Times New Roman" w:hAnsi="Times New Roman" w:cs="Times New Roman"/>
              </w:rPr>
              <w:t xml:space="preserve">по изготовлению </w:t>
            </w:r>
            <w:r w:rsidR="0080169C" w:rsidRPr="00757B90">
              <w:rPr>
                <w:rFonts w:ascii="Times New Roman" w:hAnsi="Times New Roman" w:cs="Times New Roman"/>
              </w:rPr>
              <w:t xml:space="preserve">и ремонту </w:t>
            </w:r>
            <w:r w:rsidR="00BF4792" w:rsidRPr="00BF4792">
              <w:rPr>
                <w:rFonts w:ascii="Times New Roman" w:hAnsi="Times New Roman" w:cs="Times New Roman"/>
              </w:rPr>
              <w:t xml:space="preserve">хозяйственно-бытовых печей </w:t>
            </w:r>
          </w:p>
        </w:tc>
      </w:tr>
      <w:tr w:rsidR="00757B90" w:rsidRPr="00757B90" w14:paraId="0836CE39" w14:textId="77777777" w:rsidTr="003E2E6E">
        <w:tc>
          <w:tcPr>
            <w:tcW w:w="2731" w:type="dxa"/>
            <w:vMerge/>
            <w:shd w:val="clear" w:color="auto" w:fill="auto"/>
          </w:tcPr>
          <w:p w14:paraId="407B7043" w14:textId="77777777" w:rsidR="0080169C" w:rsidRPr="00757B90" w:rsidRDefault="0080169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297BAA08" w14:textId="361DC58F" w:rsidR="0080169C" w:rsidRPr="00757B90" w:rsidRDefault="0080169C" w:rsidP="00434409">
            <w:pPr>
              <w:pStyle w:val="a5"/>
              <w:rPr>
                <w:rFonts w:ascii="Times New Roman" w:hAnsi="Times New Roman" w:cs="Times New Roman"/>
                <w:highlight w:val="yellow"/>
              </w:rPr>
            </w:pPr>
            <w:r w:rsidRPr="00757B90">
              <w:rPr>
                <w:rFonts w:cs="Times New Roman"/>
              </w:rPr>
              <w:t>Примен</w:t>
            </w:r>
            <w:r w:rsidR="00F07653" w:rsidRPr="00757B90">
              <w:rPr>
                <w:rFonts w:cs="Times New Roman"/>
              </w:rPr>
              <w:t>ение</w:t>
            </w:r>
            <w:r w:rsidRPr="00757B90">
              <w:rPr>
                <w:rFonts w:cs="Times New Roman"/>
              </w:rPr>
              <w:t xml:space="preserve"> специализированно</w:t>
            </w:r>
            <w:r w:rsidR="00F07653" w:rsidRPr="00757B90">
              <w:rPr>
                <w:rFonts w:cs="Times New Roman"/>
              </w:rPr>
              <w:t>го</w:t>
            </w:r>
            <w:r w:rsidRPr="00757B90">
              <w:rPr>
                <w:rFonts w:cs="Times New Roman"/>
              </w:rPr>
              <w:t xml:space="preserve"> программно</w:t>
            </w:r>
            <w:r w:rsidR="00F07653" w:rsidRPr="00757B90">
              <w:rPr>
                <w:rFonts w:cs="Times New Roman"/>
              </w:rPr>
              <w:t>го</w:t>
            </w:r>
            <w:r w:rsidRPr="00757B90">
              <w:rPr>
                <w:rFonts w:cs="Times New Roman"/>
              </w:rPr>
              <w:t xml:space="preserve"> обеспечени</w:t>
            </w:r>
            <w:r w:rsidR="00F07653" w:rsidRPr="00757B90">
              <w:rPr>
                <w:rFonts w:cs="Times New Roman"/>
              </w:rPr>
              <w:t>я</w:t>
            </w:r>
            <w:r w:rsidRPr="00757B90">
              <w:rPr>
                <w:rFonts w:cs="Times New Roman"/>
              </w:rPr>
              <w:t xml:space="preserve"> для планирования и проведения технико-экономических расчетов трубо-печных работ</w:t>
            </w:r>
          </w:p>
        </w:tc>
      </w:tr>
      <w:tr w:rsidR="00757B90" w:rsidRPr="00757B90" w14:paraId="151B4BEA" w14:textId="77777777" w:rsidTr="003E2E6E">
        <w:trPr>
          <w:trHeight w:val="459"/>
        </w:trPr>
        <w:tc>
          <w:tcPr>
            <w:tcW w:w="2731" w:type="dxa"/>
            <w:vMerge/>
            <w:shd w:val="clear" w:color="auto" w:fill="auto"/>
          </w:tcPr>
          <w:p w14:paraId="399227F7" w14:textId="77777777" w:rsidR="0080169C" w:rsidRPr="00757B90" w:rsidRDefault="0080169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3713FE9B" w14:textId="3521AA9B" w:rsidR="0080169C" w:rsidRPr="00757B90" w:rsidRDefault="0080169C" w:rsidP="00434409">
            <w:pPr>
              <w:ind w:firstLine="0"/>
              <w:rPr>
                <w:rFonts w:ascii="Times New Roman" w:hAnsi="Times New Roman" w:cs="Times New Roman"/>
              </w:rPr>
            </w:pPr>
            <w:r w:rsidRPr="00757B90">
              <w:t>Осуществл</w:t>
            </w:r>
            <w:r w:rsidR="00F07653" w:rsidRPr="00757B90">
              <w:t>ение</w:t>
            </w:r>
            <w:r w:rsidRPr="00757B90">
              <w:t xml:space="preserve"> производственн</w:t>
            </w:r>
            <w:r w:rsidR="00F07653" w:rsidRPr="00757B90">
              <w:t>ой</w:t>
            </w:r>
            <w:r w:rsidRPr="00757B90">
              <w:t xml:space="preserve"> коммуникаци</w:t>
            </w:r>
            <w:r w:rsidR="00F07653" w:rsidRPr="00757B90">
              <w:t>и</w:t>
            </w:r>
            <w:r w:rsidRPr="00757B90">
              <w:t xml:space="preserve"> в подразделениях организации, организ</w:t>
            </w:r>
            <w:r w:rsidR="00F07653" w:rsidRPr="00757B90">
              <w:t>ация</w:t>
            </w:r>
            <w:r w:rsidRPr="00757B90">
              <w:t xml:space="preserve"> и пров</w:t>
            </w:r>
            <w:r w:rsidR="00F07653" w:rsidRPr="00757B90">
              <w:t>едение</w:t>
            </w:r>
            <w:r w:rsidRPr="00757B90">
              <w:t xml:space="preserve"> производственны</w:t>
            </w:r>
            <w:r w:rsidR="00F07653" w:rsidRPr="00757B90">
              <w:t>х</w:t>
            </w:r>
            <w:r w:rsidRPr="00757B90">
              <w:t xml:space="preserve"> совещани</w:t>
            </w:r>
            <w:r w:rsidR="00F07653" w:rsidRPr="00757B90">
              <w:t>й</w:t>
            </w:r>
          </w:p>
        </w:tc>
      </w:tr>
      <w:tr w:rsidR="00757B90" w:rsidRPr="00757B90" w14:paraId="472CA351" w14:textId="77777777" w:rsidTr="003E2E6E">
        <w:tc>
          <w:tcPr>
            <w:tcW w:w="2731" w:type="dxa"/>
            <w:vMerge w:val="restart"/>
            <w:shd w:val="clear" w:color="auto" w:fill="auto"/>
          </w:tcPr>
          <w:p w14:paraId="68767298" w14:textId="77777777" w:rsidR="0080169C" w:rsidRPr="00757B90" w:rsidRDefault="0080169C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04" w:type="dxa"/>
            <w:shd w:val="clear" w:color="auto" w:fill="auto"/>
            <w:vAlign w:val="center"/>
          </w:tcPr>
          <w:p w14:paraId="2317127A" w14:textId="10924720" w:rsidR="0080169C" w:rsidRPr="00757B90" w:rsidRDefault="0080169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Определять оптимальные организационные, технологические и технические решения производственной деятельности подразделений организации </w:t>
            </w:r>
            <w:r w:rsidR="003F19A1" w:rsidRPr="00757B90">
              <w:rPr>
                <w:rFonts w:ascii="Times New Roman" w:hAnsi="Times New Roman" w:cs="Times New Roman"/>
              </w:rPr>
              <w:t>при выполнении трубо-печных работ</w:t>
            </w:r>
          </w:p>
        </w:tc>
      </w:tr>
      <w:tr w:rsidR="00757B90" w:rsidRPr="00757B90" w14:paraId="6D2AA879" w14:textId="77777777" w:rsidTr="003E2E6E">
        <w:tc>
          <w:tcPr>
            <w:tcW w:w="2731" w:type="dxa"/>
            <w:vMerge/>
            <w:shd w:val="clear" w:color="auto" w:fill="auto"/>
          </w:tcPr>
          <w:p w14:paraId="168241D4" w14:textId="77777777" w:rsidR="0080169C" w:rsidRPr="00757B90" w:rsidRDefault="0080169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1E242EF8" w14:textId="7F16C6C9" w:rsidR="0080169C" w:rsidRPr="00757B90" w:rsidRDefault="00AF6797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Осуществлять о</w:t>
            </w:r>
            <w:r w:rsidR="0080169C" w:rsidRPr="00757B90">
              <w:rPr>
                <w:rFonts w:ascii="Times New Roman" w:hAnsi="Times New Roman" w:cs="Times New Roman"/>
              </w:rPr>
              <w:t xml:space="preserve">рганизационно-техническое и технологическое обеспечение подразделений организации </w:t>
            </w:r>
            <w:r w:rsidR="003F19A1" w:rsidRPr="00757B90">
              <w:rPr>
                <w:rFonts w:ascii="Times New Roman" w:hAnsi="Times New Roman" w:cs="Times New Roman"/>
              </w:rPr>
              <w:t>для выполнения трубо-печных работ</w:t>
            </w:r>
          </w:p>
        </w:tc>
      </w:tr>
      <w:tr w:rsidR="00757B90" w:rsidRPr="00757B90" w14:paraId="0C0A9E82" w14:textId="77777777" w:rsidTr="003E2E6E">
        <w:tc>
          <w:tcPr>
            <w:tcW w:w="2731" w:type="dxa"/>
            <w:vMerge/>
            <w:shd w:val="clear" w:color="auto" w:fill="auto"/>
          </w:tcPr>
          <w:p w14:paraId="04E0648B" w14:textId="77777777" w:rsidR="0080169C" w:rsidRPr="00757B90" w:rsidRDefault="0080169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2F7DE6C3" w14:textId="34BB4126" w:rsidR="0080169C" w:rsidRPr="00757B90" w:rsidRDefault="0080169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Планирова</w:t>
            </w:r>
            <w:r w:rsidR="00AF6797" w:rsidRPr="00757B90">
              <w:rPr>
                <w:rFonts w:ascii="Times New Roman" w:hAnsi="Times New Roman" w:cs="Times New Roman"/>
              </w:rPr>
              <w:t>ть</w:t>
            </w:r>
            <w:r w:rsidRPr="00757B90">
              <w:rPr>
                <w:rFonts w:ascii="Times New Roman" w:hAnsi="Times New Roman" w:cs="Times New Roman"/>
              </w:rPr>
              <w:t xml:space="preserve"> производственн</w:t>
            </w:r>
            <w:r w:rsidR="00AF6797" w:rsidRPr="00757B90">
              <w:rPr>
                <w:rFonts w:ascii="Times New Roman" w:hAnsi="Times New Roman" w:cs="Times New Roman"/>
              </w:rPr>
              <w:t>ую</w:t>
            </w:r>
            <w:r w:rsidRPr="00757B90">
              <w:rPr>
                <w:rFonts w:ascii="Times New Roman" w:hAnsi="Times New Roman" w:cs="Times New Roman"/>
              </w:rPr>
              <w:t xml:space="preserve"> деятельност</w:t>
            </w:r>
            <w:r w:rsidR="00AF6797" w:rsidRPr="00757B90">
              <w:rPr>
                <w:rFonts w:ascii="Times New Roman" w:hAnsi="Times New Roman" w:cs="Times New Roman"/>
              </w:rPr>
              <w:t>ь</w:t>
            </w:r>
            <w:r w:rsidRPr="00757B90">
              <w:rPr>
                <w:rFonts w:ascii="Times New Roman" w:hAnsi="Times New Roman" w:cs="Times New Roman"/>
              </w:rPr>
              <w:t xml:space="preserve"> подразделений организации по </w:t>
            </w:r>
            <w:r w:rsidR="003F19A1" w:rsidRPr="00757B90">
              <w:rPr>
                <w:rFonts w:ascii="Times New Roman" w:hAnsi="Times New Roman" w:cs="Times New Roman"/>
              </w:rPr>
              <w:t>выполнению трубо-печных работ</w:t>
            </w:r>
          </w:p>
        </w:tc>
      </w:tr>
      <w:tr w:rsidR="00757B90" w:rsidRPr="00757B90" w14:paraId="17AF391F" w14:textId="77777777" w:rsidTr="003E2E6E">
        <w:tc>
          <w:tcPr>
            <w:tcW w:w="2731" w:type="dxa"/>
            <w:vMerge/>
            <w:shd w:val="clear" w:color="auto" w:fill="auto"/>
          </w:tcPr>
          <w:p w14:paraId="0E6FA8A3" w14:textId="77777777" w:rsidR="0080169C" w:rsidRPr="00757B90" w:rsidRDefault="0080169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6CA52CA9" w14:textId="51569579" w:rsidR="0080169C" w:rsidRPr="00757B90" w:rsidRDefault="0080169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Анализировать и оценивать нестандартные организационно-технологические решения производственных вопросов подразделениями организации и отдельными работниками </w:t>
            </w:r>
            <w:r w:rsidR="003F19A1" w:rsidRPr="00757B90">
              <w:rPr>
                <w:rFonts w:ascii="Times New Roman" w:hAnsi="Times New Roman" w:cs="Times New Roman"/>
              </w:rPr>
              <w:t>при выполнении трубо-печных работ</w:t>
            </w:r>
          </w:p>
        </w:tc>
      </w:tr>
      <w:tr w:rsidR="00757B90" w:rsidRPr="00757B90" w14:paraId="517E59B6" w14:textId="77777777" w:rsidTr="003E2E6E">
        <w:tc>
          <w:tcPr>
            <w:tcW w:w="2731" w:type="dxa"/>
            <w:vMerge/>
            <w:shd w:val="clear" w:color="auto" w:fill="auto"/>
          </w:tcPr>
          <w:p w14:paraId="18E0DAAA" w14:textId="77777777" w:rsidR="009062F5" w:rsidRPr="00757B90" w:rsidRDefault="009062F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05315B0B" w14:textId="23408F39" w:rsidR="009062F5" w:rsidRPr="00757B90" w:rsidRDefault="009062F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 xml:space="preserve">Выявлять проблемы и затруднения в производственной деятельности подразделений организации при выполнении трубо-печных работ </w:t>
            </w:r>
          </w:p>
        </w:tc>
      </w:tr>
      <w:tr w:rsidR="00757B90" w:rsidRPr="00757B90" w14:paraId="4CD075E5" w14:textId="77777777" w:rsidTr="003E2E6E">
        <w:tc>
          <w:tcPr>
            <w:tcW w:w="2731" w:type="dxa"/>
            <w:vMerge/>
            <w:shd w:val="clear" w:color="auto" w:fill="auto"/>
          </w:tcPr>
          <w:p w14:paraId="188E15A2" w14:textId="77777777" w:rsidR="009062F5" w:rsidRPr="00757B90" w:rsidRDefault="009062F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1DE09C14" w14:textId="5624F0F3" w:rsidR="009062F5" w:rsidRPr="00757B90" w:rsidRDefault="009062F5" w:rsidP="00434409">
            <w:pPr>
              <w:pStyle w:val="a5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Оперативно принимать решения по удовлетворению потребности подразделений организации в рабочей силе и материально-технических средствах</w:t>
            </w:r>
            <w:r w:rsidRPr="00757B90">
              <w:t xml:space="preserve"> </w:t>
            </w:r>
            <w:r w:rsidRPr="00757B90">
              <w:rPr>
                <w:rFonts w:ascii="Times New Roman" w:eastAsia="Times New Roman" w:hAnsi="Times New Roman" w:cs="Times New Roman"/>
              </w:rPr>
              <w:t>для планового выполнения трубо-печных работ</w:t>
            </w:r>
          </w:p>
        </w:tc>
      </w:tr>
      <w:tr w:rsidR="00757B90" w:rsidRPr="00757B90" w14:paraId="19FA541E" w14:textId="77777777" w:rsidTr="003E2E6E">
        <w:trPr>
          <w:trHeight w:val="317"/>
        </w:trPr>
        <w:tc>
          <w:tcPr>
            <w:tcW w:w="2731" w:type="dxa"/>
            <w:vMerge/>
            <w:shd w:val="clear" w:color="auto" w:fill="auto"/>
          </w:tcPr>
          <w:p w14:paraId="7447A8BB" w14:textId="77777777" w:rsidR="009062F5" w:rsidRPr="00757B90" w:rsidRDefault="009062F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7C210644" w14:textId="6D1AC334" w:rsidR="009062F5" w:rsidRPr="00757B90" w:rsidRDefault="009062F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Анализировать и оценивать показатели производственной деятельности подразделений организации по выполнению трубо-печных работ</w:t>
            </w:r>
          </w:p>
        </w:tc>
      </w:tr>
      <w:tr w:rsidR="00757B90" w:rsidRPr="00757B90" w14:paraId="1EC7A2D3" w14:textId="77777777" w:rsidTr="003E2E6E">
        <w:tc>
          <w:tcPr>
            <w:tcW w:w="2731" w:type="dxa"/>
            <w:vMerge/>
            <w:shd w:val="clear" w:color="auto" w:fill="auto"/>
          </w:tcPr>
          <w:p w14:paraId="3379CEA7" w14:textId="77777777" w:rsidR="009062F5" w:rsidRPr="00757B90" w:rsidRDefault="009062F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62F9A8A5" w14:textId="1BAB4A4E" w:rsidR="009062F5" w:rsidRPr="00757B90" w:rsidRDefault="009062F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Готовить и вносить руководству организации предложения по повышению эффективности производственной деятельности подразделений организации </w:t>
            </w:r>
            <w:r w:rsidR="00AA6F12">
              <w:rPr>
                <w:rFonts w:ascii="Times New Roman" w:hAnsi="Times New Roman" w:cs="Times New Roman"/>
              </w:rPr>
              <w:t xml:space="preserve">по изготовлению </w:t>
            </w:r>
            <w:r w:rsidRPr="00757B90">
              <w:rPr>
                <w:rFonts w:ascii="Times New Roman" w:hAnsi="Times New Roman" w:cs="Times New Roman"/>
              </w:rPr>
              <w:t xml:space="preserve">и ремонту </w:t>
            </w:r>
            <w:r w:rsidR="00887B80" w:rsidRPr="00887B80">
              <w:rPr>
                <w:rFonts w:ascii="Times New Roman" w:hAnsi="Times New Roman" w:cs="Times New Roman"/>
              </w:rPr>
              <w:t xml:space="preserve">хозяйственно-бытовых печей </w:t>
            </w:r>
          </w:p>
        </w:tc>
      </w:tr>
      <w:tr w:rsidR="00757B90" w:rsidRPr="00757B90" w14:paraId="5DA4F9A4" w14:textId="77777777" w:rsidTr="003E2E6E">
        <w:tc>
          <w:tcPr>
            <w:tcW w:w="2731" w:type="dxa"/>
            <w:vMerge/>
            <w:shd w:val="clear" w:color="auto" w:fill="auto"/>
          </w:tcPr>
          <w:p w14:paraId="6BBE4D2B" w14:textId="77777777" w:rsidR="009062F5" w:rsidRPr="00757B90" w:rsidRDefault="009062F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7EA366A0" w14:textId="0CE5A817" w:rsidR="009062F5" w:rsidRPr="00757B90" w:rsidRDefault="009062F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Применять специализированное программное обеспечение для планирования и проведения технико-экономических расчетов трубо-печных работ</w:t>
            </w:r>
          </w:p>
        </w:tc>
      </w:tr>
      <w:tr w:rsidR="00757B90" w:rsidRPr="00757B90" w14:paraId="4DFD0764" w14:textId="77777777" w:rsidTr="003E2E6E">
        <w:trPr>
          <w:trHeight w:val="448"/>
        </w:trPr>
        <w:tc>
          <w:tcPr>
            <w:tcW w:w="2731" w:type="dxa"/>
            <w:vMerge/>
            <w:shd w:val="clear" w:color="auto" w:fill="auto"/>
          </w:tcPr>
          <w:p w14:paraId="1D09E99D" w14:textId="77777777" w:rsidR="009062F5" w:rsidRPr="00757B90" w:rsidRDefault="009062F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2053E821" w14:textId="616E2E94" w:rsidR="009062F5" w:rsidRPr="00757B90" w:rsidRDefault="009062F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>Осуществлять производственную коммуникацию в подразделениях организации, организовывать и проводить производственные совещания</w:t>
            </w:r>
          </w:p>
        </w:tc>
      </w:tr>
      <w:tr w:rsidR="00757B90" w:rsidRPr="00757B90" w14:paraId="701E6AF7" w14:textId="77777777" w:rsidTr="003E2E6E">
        <w:tc>
          <w:tcPr>
            <w:tcW w:w="2731" w:type="dxa"/>
            <w:vMerge w:val="restart"/>
            <w:shd w:val="clear" w:color="auto" w:fill="auto"/>
          </w:tcPr>
          <w:p w14:paraId="44E69EB1" w14:textId="77777777" w:rsidR="009062F5" w:rsidRPr="00757B90" w:rsidRDefault="009062F5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04" w:type="dxa"/>
            <w:shd w:val="clear" w:color="auto" w:fill="auto"/>
            <w:vAlign w:val="center"/>
          </w:tcPr>
          <w:p w14:paraId="2AAC26D4" w14:textId="77777777" w:rsidR="009062F5" w:rsidRPr="00757B90" w:rsidRDefault="009062F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нормативных правовых актов и руководящих документов,</w:t>
            </w:r>
          </w:p>
          <w:p w14:paraId="4889F8E6" w14:textId="295A6237" w:rsidR="009062F5" w:rsidRPr="00757B90" w:rsidRDefault="009062F5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lastRenderedPageBreak/>
              <w:t>регламентирующих деятельность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>в сфере трубо-печных работ</w:t>
            </w:r>
          </w:p>
        </w:tc>
      </w:tr>
      <w:tr w:rsidR="00757B90" w:rsidRPr="00757B90" w14:paraId="362811F2" w14:textId="77777777" w:rsidTr="003E2E6E">
        <w:tc>
          <w:tcPr>
            <w:tcW w:w="2731" w:type="dxa"/>
            <w:vMerge/>
            <w:shd w:val="clear" w:color="auto" w:fill="auto"/>
          </w:tcPr>
          <w:p w14:paraId="59FA76A5" w14:textId="77777777" w:rsidR="009062F5" w:rsidRPr="00757B90" w:rsidRDefault="009062F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0B76B199" w14:textId="77777777" w:rsidR="009062F5" w:rsidRPr="00757B90" w:rsidRDefault="009062F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нормативных правовых актов и руководящих документов,</w:t>
            </w:r>
          </w:p>
          <w:p w14:paraId="6387F759" w14:textId="77777777" w:rsidR="009062F5" w:rsidRPr="00757B90" w:rsidRDefault="009062F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регулирующих финансово-хозяйственную деятельность в области</w:t>
            </w:r>
          </w:p>
          <w:p w14:paraId="28A0A6B4" w14:textId="7228F715" w:rsidR="009062F5" w:rsidRPr="00757B90" w:rsidRDefault="009062F5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трубо-печного производства</w:t>
            </w:r>
          </w:p>
        </w:tc>
      </w:tr>
      <w:tr w:rsidR="00757B90" w:rsidRPr="00757B90" w14:paraId="45BD1063" w14:textId="77777777" w:rsidTr="003E2E6E">
        <w:tc>
          <w:tcPr>
            <w:tcW w:w="2731" w:type="dxa"/>
            <w:vMerge/>
            <w:shd w:val="clear" w:color="auto" w:fill="auto"/>
          </w:tcPr>
          <w:p w14:paraId="3A45407D" w14:textId="77777777" w:rsidR="009062F5" w:rsidRPr="00757B90" w:rsidRDefault="009062F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289BD418" w14:textId="77777777" w:rsidR="009062F5" w:rsidRPr="00757B90" w:rsidRDefault="009062F5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Основные виды финансовых, имущественных и материально-технических ресурсов строительного производства, методы их учета в</w:t>
            </w:r>
          </w:p>
          <w:p w14:paraId="0DC7D182" w14:textId="7D24731C" w:rsidR="009062F5" w:rsidRPr="00757B90" w:rsidRDefault="009062F5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 сфере трубо-печных работ</w:t>
            </w:r>
          </w:p>
        </w:tc>
      </w:tr>
      <w:tr w:rsidR="00757B90" w:rsidRPr="00757B90" w14:paraId="43DC1780" w14:textId="77777777" w:rsidTr="003E2E6E">
        <w:tc>
          <w:tcPr>
            <w:tcW w:w="2731" w:type="dxa"/>
            <w:vMerge/>
            <w:shd w:val="clear" w:color="auto" w:fill="auto"/>
          </w:tcPr>
          <w:p w14:paraId="012A8D98" w14:textId="77777777" w:rsidR="009062F5" w:rsidRPr="00757B90" w:rsidRDefault="009062F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5886BBB6" w14:textId="1F92EAAE" w:rsidR="009062F5" w:rsidRPr="00757B90" w:rsidRDefault="009062F5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Основные виды трудовых ресурсов, профессионально-квалификационная структура </w:t>
            </w:r>
            <w:r w:rsidR="00872073" w:rsidRPr="00757B90">
              <w:rPr>
                <w:rFonts w:ascii="Times New Roman" w:hAnsi="Times New Roman" w:cs="Times New Roman"/>
              </w:rPr>
              <w:t>трубо-печного</w:t>
            </w:r>
            <w:r w:rsidRPr="00757B90">
              <w:rPr>
                <w:rFonts w:ascii="Times New Roman" w:hAnsi="Times New Roman" w:cs="Times New Roman"/>
              </w:rPr>
              <w:t xml:space="preserve"> производства</w:t>
            </w:r>
          </w:p>
        </w:tc>
      </w:tr>
      <w:tr w:rsidR="00757B90" w:rsidRPr="00757B90" w14:paraId="4528EEC6" w14:textId="77777777" w:rsidTr="003E2E6E">
        <w:tc>
          <w:tcPr>
            <w:tcW w:w="2731" w:type="dxa"/>
            <w:vMerge/>
            <w:shd w:val="clear" w:color="auto" w:fill="auto"/>
          </w:tcPr>
          <w:p w14:paraId="6D7E5B65" w14:textId="77777777" w:rsidR="009062F5" w:rsidRPr="00757B90" w:rsidRDefault="009062F5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23851FFD" w14:textId="54D2BDE6" w:rsidR="009062F5" w:rsidRPr="00757B90" w:rsidRDefault="0087207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Основные п</w:t>
            </w:r>
            <w:r w:rsidR="009062F5" w:rsidRPr="00757B90">
              <w:rPr>
                <w:rFonts w:ascii="Times New Roman" w:hAnsi="Times New Roman" w:cs="Times New Roman"/>
              </w:rPr>
              <w:t>ринципы организации финансово-хозяйственной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9062F5" w:rsidRPr="00757B90">
              <w:rPr>
                <w:rFonts w:ascii="Times New Roman" w:hAnsi="Times New Roman" w:cs="Times New Roman"/>
              </w:rPr>
              <w:t xml:space="preserve">деятельности организации в сфере трубо-печных работ </w:t>
            </w:r>
          </w:p>
        </w:tc>
      </w:tr>
      <w:tr w:rsidR="00757B90" w:rsidRPr="00757B90" w14:paraId="2E1C1C77" w14:textId="77777777" w:rsidTr="003E2E6E">
        <w:trPr>
          <w:trHeight w:val="82"/>
        </w:trPr>
        <w:tc>
          <w:tcPr>
            <w:tcW w:w="2731" w:type="dxa"/>
            <w:vMerge/>
            <w:shd w:val="clear" w:color="auto" w:fill="auto"/>
          </w:tcPr>
          <w:p w14:paraId="4E5CEECE" w14:textId="77777777" w:rsidR="00872073" w:rsidRPr="00757B90" w:rsidRDefault="0087207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  <w:vAlign w:val="center"/>
          </w:tcPr>
          <w:p w14:paraId="79AF5B94" w14:textId="77777777" w:rsidR="00872073" w:rsidRPr="00757B90" w:rsidRDefault="0087207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Методы и приемы производственной коммуникации в области</w:t>
            </w:r>
          </w:p>
          <w:p w14:paraId="5E423C9C" w14:textId="57593519" w:rsidR="00872073" w:rsidRPr="00757B90" w:rsidRDefault="00872073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трубо-печного производства</w:t>
            </w:r>
          </w:p>
        </w:tc>
      </w:tr>
      <w:tr w:rsidR="00757B90" w:rsidRPr="00757B90" w14:paraId="071CF3A8" w14:textId="77777777" w:rsidTr="003E2E6E">
        <w:trPr>
          <w:trHeight w:val="260"/>
        </w:trPr>
        <w:tc>
          <w:tcPr>
            <w:tcW w:w="2731" w:type="dxa"/>
            <w:vMerge/>
            <w:shd w:val="clear" w:color="auto" w:fill="auto"/>
          </w:tcPr>
          <w:p w14:paraId="36F54C0B" w14:textId="77777777" w:rsidR="00872073" w:rsidRPr="00757B90" w:rsidRDefault="0087207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04" w:type="dxa"/>
            <w:shd w:val="clear" w:color="auto" w:fill="auto"/>
          </w:tcPr>
          <w:p w14:paraId="7B730893" w14:textId="1218C214" w:rsidR="00872073" w:rsidRPr="00757B90" w:rsidRDefault="00AF04EA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Профессиональную терминологию в области трубо-печных работ</w:t>
            </w:r>
          </w:p>
        </w:tc>
      </w:tr>
      <w:tr w:rsidR="00757B90" w:rsidRPr="00757B90" w14:paraId="760F5677" w14:textId="77777777" w:rsidTr="004379A1">
        <w:trPr>
          <w:trHeight w:val="131"/>
        </w:trPr>
        <w:tc>
          <w:tcPr>
            <w:tcW w:w="2731" w:type="dxa"/>
          </w:tcPr>
          <w:p w14:paraId="7CBC1812" w14:textId="77777777" w:rsidR="00872073" w:rsidRPr="00757B90" w:rsidRDefault="00872073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04" w:type="dxa"/>
          </w:tcPr>
          <w:p w14:paraId="56F4528A" w14:textId="77777777" w:rsidR="00872073" w:rsidRPr="00757B90" w:rsidRDefault="0087207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5AA631FF" w14:textId="77777777" w:rsidR="00212C4D" w:rsidRPr="00757B90" w:rsidRDefault="00212C4D" w:rsidP="00434409">
      <w:pPr>
        <w:rPr>
          <w:rFonts w:ascii="Times New Roman" w:hAnsi="Times New Roman" w:cs="Times New Roman"/>
        </w:rPr>
      </w:pPr>
    </w:p>
    <w:p w14:paraId="22578039" w14:textId="52E1672A" w:rsidR="006B4FE2" w:rsidRPr="00757B90" w:rsidRDefault="006B4FE2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bookmarkStart w:id="46" w:name="_Hlk94714514"/>
      <w:r w:rsidRPr="00757B90">
        <w:rPr>
          <w:rFonts w:ascii="Times New Roman" w:hAnsi="Times New Roman" w:cs="Times New Roman"/>
          <w:color w:val="auto"/>
        </w:rPr>
        <w:t>3.</w:t>
      </w:r>
      <w:r>
        <w:rPr>
          <w:rFonts w:ascii="Times New Roman" w:hAnsi="Times New Roman" w:cs="Times New Roman"/>
          <w:color w:val="auto"/>
          <w:lang w:val="en-US"/>
        </w:rPr>
        <w:t>5</w:t>
      </w:r>
      <w:r w:rsidRPr="00757B90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  <w:lang w:val="en-US"/>
        </w:rPr>
        <w:t>3</w:t>
      </w:r>
      <w:r w:rsidRPr="00757B90">
        <w:rPr>
          <w:rFonts w:ascii="Times New Roman" w:hAnsi="Times New Roman" w:cs="Times New Roman"/>
          <w:color w:val="auto"/>
        </w:rPr>
        <w:t>. Трудовая функция</w:t>
      </w:r>
    </w:p>
    <w:p w14:paraId="11DED484" w14:textId="77777777" w:rsidR="006B4FE2" w:rsidRPr="00757B90" w:rsidRDefault="006B4FE2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6B4FE2" w:rsidRPr="00757B90" w14:paraId="0E9D4C0A" w14:textId="77777777" w:rsidTr="00A72034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B9336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B4E7F" w14:textId="77777777" w:rsidR="006B4FE2" w:rsidRPr="00757B90" w:rsidRDefault="006B4FE2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Разработка стандартов организации на изготовление </w:t>
            </w:r>
            <w:r w:rsidRPr="005A7C27">
              <w:rPr>
                <w:rFonts w:ascii="Times New Roman" w:hAnsi="Times New Roman" w:cs="Times New Roman"/>
              </w:rPr>
              <w:t>хозяйственно-бытов</w:t>
            </w:r>
            <w:r>
              <w:rPr>
                <w:rFonts w:ascii="Times New Roman" w:hAnsi="Times New Roman" w:cs="Times New Roman"/>
              </w:rPr>
              <w:t>ых</w:t>
            </w:r>
            <w:r w:rsidRPr="005A7C27">
              <w:rPr>
                <w:rFonts w:ascii="Times New Roman" w:hAnsi="Times New Roman" w:cs="Times New Roman"/>
              </w:rPr>
              <w:t xml:space="preserve"> печ</w:t>
            </w:r>
            <w:r>
              <w:rPr>
                <w:rFonts w:ascii="Times New Roman" w:hAnsi="Times New Roman" w:cs="Times New Roman"/>
              </w:rPr>
              <w:t>ей</w:t>
            </w:r>
            <w:r w:rsidRPr="005A7C27">
              <w:rPr>
                <w:rFonts w:ascii="Times New Roman" w:hAnsi="Times New Roman" w:cs="Times New Roman"/>
              </w:rPr>
              <w:t xml:space="preserve"> </w:t>
            </w:r>
            <w:r w:rsidRPr="008961B2">
              <w:rPr>
                <w:rFonts w:ascii="Times New Roman" w:hAnsi="Times New Roman" w:cs="Times New Roman"/>
                <w:color w:val="FF0000"/>
              </w:rPr>
              <w:t>индивидуальных</w:t>
            </w:r>
            <w:r w:rsidRPr="005A7C27">
              <w:rPr>
                <w:rFonts w:ascii="Times New Roman" w:hAnsi="Times New Roman" w:cs="Times New Roman"/>
              </w:rPr>
              <w:t xml:space="preserve"> конструкци</w:t>
            </w:r>
            <w:r>
              <w:rPr>
                <w:rFonts w:ascii="Times New Roman" w:hAnsi="Times New Roman" w:cs="Times New Roman"/>
              </w:rPr>
              <w:t>й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1F0360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5E48" w14:textId="0357C81F" w:rsidR="006B4FE2" w:rsidRPr="00757B90" w:rsidRDefault="003D2583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</w:t>
            </w:r>
            <w:r w:rsidR="006B4FE2" w:rsidRPr="00757B90">
              <w:rPr>
                <w:rFonts w:ascii="Times New Roman" w:hAnsi="Times New Roman" w:cs="Times New Roman"/>
              </w:rPr>
              <w:t>/0</w:t>
            </w:r>
            <w:r>
              <w:rPr>
                <w:rFonts w:ascii="Times New Roman" w:hAnsi="Times New Roman" w:cs="Times New Roman"/>
                <w:lang w:val="en-US"/>
              </w:rPr>
              <w:t>3</w:t>
            </w:r>
            <w:r w:rsidR="006B4FE2" w:rsidRPr="00757B90">
              <w:rPr>
                <w:rFonts w:ascii="Times New Roman" w:hAnsi="Times New Roman" w:cs="Times New Roman"/>
              </w:rPr>
              <w:t>.6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91ABE61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06815B" w14:textId="1F55FCBB" w:rsidR="006B4FE2" w:rsidRPr="00757B90" w:rsidRDefault="003D2583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14:paraId="437AD627" w14:textId="77777777" w:rsidR="006B4FE2" w:rsidRPr="00757B90" w:rsidRDefault="006B4FE2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6B4FE2" w:rsidRPr="00757B90" w14:paraId="26429080" w14:textId="77777777" w:rsidTr="00BA3EDF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6AB0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B796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9A35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BD3F" w14:textId="77777777" w:rsidR="006B4FE2" w:rsidRPr="00757B90" w:rsidRDefault="006B4FE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BAD321" w14:textId="77777777" w:rsidR="006B4FE2" w:rsidRPr="00757B90" w:rsidRDefault="006B4FE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B4FE2" w:rsidRPr="00757B90" w14:paraId="2A3FFF06" w14:textId="77777777" w:rsidTr="00BA3EDF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AE4D8C" w14:textId="77777777" w:rsidR="006B4FE2" w:rsidRPr="00757B90" w:rsidRDefault="006B4FE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E1E5E6" w14:textId="77777777" w:rsidR="006B4FE2" w:rsidRPr="00757B90" w:rsidRDefault="006B4FE2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3D93EE" w14:textId="77777777" w:rsidR="006B4FE2" w:rsidRPr="00757B90" w:rsidRDefault="006B4FE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60D01B" w14:textId="77777777" w:rsidR="006B4FE2" w:rsidRPr="00757B90" w:rsidRDefault="006B4FE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1C4996" w14:textId="77777777" w:rsidR="006B4FE2" w:rsidRPr="00757B90" w:rsidRDefault="006B4FE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74274E09" w14:textId="77777777" w:rsidR="006B4FE2" w:rsidRPr="00757B90" w:rsidRDefault="006B4FE2" w:rsidP="00434409">
      <w:pPr>
        <w:rPr>
          <w:rFonts w:ascii="Times New Roman" w:hAnsi="Times New Roman" w:cs="Times New Roman"/>
        </w:rPr>
      </w:pPr>
    </w:p>
    <w:tbl>
      <w:tblPr>
        <w:tblW w:w="102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63"/>
      </w:tblGrid>
      <w:tr w:rsidR="006B4FE2" w:rsidRPr="00757B90" w14:paraId="1DFB19AB" w14:textId="77777777" w:rsidTr="00AB6B2D">
        <w:tc>
          <w:tcPr>
            <w:tcW w:w="2731" w:type="dxa"/>
            <w:vMerge w:val="restart"/>
            <w:shd w:val="clear" w:color="auto" w:fill="auto"/>
          </w:tcPr>
          <w:p w14:paraId="22E9ACB4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79932B90" w14:textId="2425DB7A" w:rsidR="006B4FE2" w:rsidRPr="00757B90" w:rsidRDefault="00B87607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П</w:t>
            </w:r>
            <w:r w:rsidR="006B4FE2">
              <w:rPr>
                <w:rFonts w:ascii="Times New Roman" w:eastAsiaTheme="minorHAnsi" w:hAnsi="Times New Roman" w:cs="Times New Roman"/>
                <w:lang w:eastAsia="en-US"/>
              </w:rPr>
              <w:t>одготовк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а</w:t>
            </w:r>
            <w:r w:rsidR="006B4FE2"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="006B4FE2" w:rsidRPr="001C65A4">
              <w:rPr>
                <w:rFonts w:ascii="Times New Roman" w:eastAsiaTheme="minorHAnsi" w:hAnsi="Times New Roman" w:cs="Times New Roman"/>
                <w:lang w:eastAsia="en-US"/>
              </w:rPr>
              <w:t>правил</w:t>
            </w:r>
            <w:r w:rsidR="006B4FE2">
              <w:rPr>
                <w:rFonts w:ascii="Times New Roman" w:eastAsiaTheme="minorHAnsi" w:hAnsi="Times New Roman" w:cs="Times New Roman"/>
                <w:lang w:eastAsia="en-US"/>
              </w:rPr>
              <w:t xml:space="preserve"> (порядка)</w:t>
            </w:r>
            <w:r w:rsidR="006B4FE2" w:rsidRPr="001C65A4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="006B4FE2" w:rsidRPr="00225012">
              <w:rPr>
                <w:rFonts w:ascii="Times New Roman" w:eastAsiaTheme="minorHAnsi" w:hAnsi="Times New Roman" w:cs="Times New Roman"/>
                <w:lang w:eastAsia="en-US"/>
              </w:rPr>
              <w:t xml:space="preserve">разработки, утверждения, учета, изменения, отмены и применения стандартов организаций </w:t>
            </w:r>
            <w:r w:rsidR="006B4FE2" w:rsidRPr="0001666A">
              <w:rPr>
                <w:rFonts w:ascii="Times New Roman" w:eastAsiaTheme="minorHAnsi" w:hAnsi="Times New Roman" w:cs="Times New Roman"/>
                <w:lang w:eastAsia="en-US"/>
              </w:rPr>
              <w:t>на изготовление хозяйственно-бытовых печей индивидуальных конструкций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</w:p>
        </w:tc>
      </w:tr>
      <w:tr w:rsidR="006B4FE2" w:rsidRPr="00757B90" w14:paraId="3CD51B01" w14:textId="77777777" w:rsidTr="00AB6B2D">
        <w:tc>
          <w:tcPr>
            <w:tcW w:w="2731" w:type="dxa"/>
            <w:vMerge/>
            <w:shd w:val="clear" w:color="auto" w:fill="auto"/>
          </w:tcPr>
          <w:p w14:paraId="45146D64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3BB57EFA" w14:textId="53F975B7" w:rsidR="006B4FE2" w:rsidRPr="00757B90" w:rsidRDefault="00B87607" w:rsidP="00434409">
            <w:pPr>
              <w:pStyle w:val="a5"/>
              <w:rPr>
                <w:rFonts w:ascii="Times New Roman" w:hAnsi="Times New Roman" w:cs="Times New Roman"/>
              </w:rPr>
            </w:pPr>
            <w:r w:rsidRPr="00B87607">
              <w:rPr>
                <w:rFonts w:ascii="Times New Roman" w:hAnsi="Times New Roman" w:cs="Times New Roman"/>
              </w:rPr>
              <w:t xml:space="preserve">Подготовка </w:t>
            </w:r>
            <w:r w:rsidR="006B4FE2">
              <w:rPr>
                <w:rFonts w:ascii="Times New Roman" w:hAnsi="Times New Roman" w:cs="Times New Roman"/>
              </w:rPr>
              <w:t>технических заданий для разработки стандартов организации на изготовление хозяйственно-бытовых печей</w:t>
            </w:r>
            <w:r w:rsidR="006B4FE2" w:rsidRPr="008D52DC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6B4FE2" w:rsidRPr="0001666A">
              <w:rPr>
                <w:rFonts w:ascii="Times New Roman" w:hAnsi="Times New Roman" w:cs="Times New Roman"/>
              </w:rPr>
              <w:t>индивидуальных конструкций</w:t>
            </w:r>
          </w:p>
        </w:tc>
      </w:tr>
      <w:tr w:rsidR="006B4FE2" w:rsidRPr="00757B90" w14:paraId="589FE0A9" w14:textId="77777777" w:rsidTr="00AB6B2D">
        <w:tc>
          <w:tcPr>
            <w:tcW w:w="2731" w:type="dxa"/>
            <w:vMerge/>
            <w:shd w:val="clear" w:color="auto" w:fill="auto"/>
          </w:tcPr>
          <w:p w14:paraId="5679DB90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BE91A3A" w14:textId="27B0D286" w:rsidR="006B4FE2" w:rsidRPr="00225012" w:rsidRDefault="00617AF8" w:rsidP="00434409">
            <w:pPr>
              <w:pStyle w:val="a5"/>
              <w:rPr>
                <w:lang w:eastAsia="en-US"/>
              </w:rPr>
            </w:pPr>
            <w:r>
              <w:rPr>
                <w:rFonts w:cs="Times New Roman"/>
              </w:rPr>
              <w:t>Осуществление мероприятий по</w:t>
            </w:r>
            <w:r w:rsidR="006B4FE2">
              <w:rPr>
                <w:rFonts w:cs="Times New Roman"/>
              </w:rPr>
              <w:t xml:space="preserve"> регистрации </w:t>
            </w:r>
            <w:r w:rsidR="006B4FE2" w:rsidRPr="00225012">
              <w:rPr>
                <w:rFonts w:cs="Times New Roman"/>
              </w:rPr>
              <w:t>стандартов организации</w:t>
            </w:r>
            <w:r w:rsidR="006B4FE2" w:rsidRPr="007F7234">
              <w:rPr>
                <w:rFonts w:cs="Times New Roman"/>
              </w:rPr>
              <w:t xml:space="preserve"> в </w:t>
            </w:r>
            <w:r w:rsidR="006B4FE2" w:rsidRPr="00225012">
              <w:rPr>
                <w:rFonts w:cs="Times New Roman"/>
              </w:rPr>
              <w:t>Федеральном информационном фонде стандартов</w:t>
            </w:r>
          </w:p>
        </w:tc>
      </w:tr>
      <w:tr w:rsidR="006B4FE2" w:rsidRPr="00757B90" w14:paraId="138C17B6" w14:textId="77777777" w:rsidTr="00AB6B2D">
        <w:tc>
          <w:tcPr>
            <w:tcW w:w="2731" w:type="dxa"/>
            <w:vMerge/>
            <w:shd w:val="clear" w:color="auto" w:fill="auto"/>
          </w:tcPr>
          <w:p w14:paraId="087A9913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624F3409" w14:textId="54FF4A6C" w:rsidR="006B4FE2" w:rsidRPr="00757B90" w:rsidRDefault="00617AF8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617AF8">
              <w:rPr>
                <w:rFonts w:ascii="Times New Roman" w:eastAsiaTheme="minorHAnsi" w:hAnsi="Times New Roman" w:cs="Times New Roman"/>
                <w:lang w:eastAsia="en-US"/>
              </w:rPr>
              <w:t xml:space="preserve">Осуществление мероприятий по </w:t>
            </w:r>
            <w:r w:rsidR="006B4FE2">
              <w:rPr>
                <w:rFonts w:ascii="Times New Roman" w:eastAsiaTheme="minorHAnsi" w:hAnsi="Times New Roman" w:cs="Times New Roman"/>
                <w:lang w:eastAsia="en-US"/>
              </w:rPr>
              <w:t>с</w:t>
            </w:r>
            <w:r w:rsidR="006B4FE2" w:rsidRPr="001A73D9">
              <w:rPr>
                <w:rFonts w:ascii="Times New Roman" w:eastAsiaTheme="minorHAnsi" w:hAnsi="Times New Roman" w:cs="Times New Roman"/>
                <w:lang w:eastAsia="en-US"/>
              </w:rPr>
              <w:t>огласовани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ю</w:t>
            </w:r>
            <w:r w:rsidR="006B4FE2" w:rsidRPr="001A73D9">
              <w:rPr>
                <w:rFonts w:ascii="Times New Roman" w:eastAsiaTheme="minorHAnsi" w:hAnsi="Times New Roman" w:cs="Times New Roman"/>
                <w:lang w:eastAsia="en-US"/>
              </w:rPr>
              <w:t xml:space="preserve"> проект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ов</w:t>
            </w:r>
            <w:r w:rsidR="006B4FE2" w:rsidRPr="001A73D9">
              <w:rPr>
                <w:rFonts w:ascii="Times New Roman" w:eastAsiaTheme="minorHAnsi" w:hAnsi="Times New Roman" w:cs="Times New Roman"/>
                <w:lang w:eastAsia="en-US"/>
              </w:rPr>
              <w:t xml:space="preserve"> стандарт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ов</w:t>
            </w:r>
            <w:r w:rsidR="006B4FE2" w:rsidRPr="001A73D9">
              <w:rPr>
                <w:rFonts w:ascii="Times New Roman" w:eastAsiaTheme="minorHAnsi" w:hAnsi="Times New Roman" w:cs="Times New Roman"/>
                <w:lang w:eastAsia="en-US"/>
              </w:rPr>
              <w:t xml:space="preserve"> организации с заинтересованными лицами структурны</w:t>
            </w:r>
            <w:r w:rsidR="006B4FE2">
              <w:rPr>
                <w:rFonts w:ascii="Times New Roman" w:eastAsiaTheme="minorHAnsi" w:hAnsi="Times New Roman" w:cs="Times New Roman"/>
                <w:lang w:eastAsia="en-US"/>
              </w:rPr>
              <w:t>х</w:t>
            </w:r>
            <w:r w:rsidR="006B4FE2" w:rsidRPr="001A73D9">
              <w:rPr>
                <w:rFonts w:ascii="Times New Roman" w:eastAsiaTheme="minorHAnsi" w:hAnsi="Times New Roman" w:cs="Times New Roman"/>
                <w:lang w:eastAsia="en-US"/>
              </w:rPr>
              <w:t xml:space="preserve"> подразделени</w:t>
            </w:r>
            <w:r w:rsidR="006B4FE2">
              <w:rPr>
                <w:rFonts w:ascii="Times New Roman" w:eastAsiaTheme="minorHAnsi" w:hAnsi="Times New Roman" w:cs="Times New Roman"/>
                <w:lang w:eastAsia="en-US"/>
              </w:rPr>
              <w:t>й</w:t>
            </w:r>
            <w:r w:rsidR="006B4FE2" w:rsidRPr="001A73D9">
              <w:rPr>
                <w:rFonts w:ascii="Times New Roman" w:eastAsiaTheme="minorHAnsi" w:hAnsi="Times New Roman" w:cs="Times New Roman"/>
                <w:lang w:eastAsia="en-US"/>
              </w:rPr>
              <w:t xml:space="preserve"> организации и заказчиками </w:t>
            </w:r>
            <w:r w:rsidR="006B4FE2" w:rsidRPr="00A94846">
              <w:rPr>
                <w:rFonts w:ascii="Times New Roman" w:eastAsiaTheme="minorHAnsi" w:hAnsi="Times New Roman" w:cs="Times New Roman"/>
                <w:lang w:eastAsia="en-US"/>
              </w:rPr>
              <w:t xml:space="preserve">хозяйственно-бытовых печей </w:t>
            </w:r>
          </w:p>
        </w:tc>
      </w:tr>
      <w:tr w:rsidR="006B4FE2" w:rsidRPr="00757B90" w14:paraId="206E10C6" w14:textId="77777777" w:rsidTr="00AB6B2D">
        <w:trPr>
          <w:trHeight w:val="475"/>
        </w:trPr>
        <w:tc>
          <w:tcPr>
            <w:tcW w:w="2731" w:type="dxa"/>
            <w:vMerge/>
            <w:shd w:val="clear" w:color="auto" w:fill="auto"/>
          </w:tcPr>
          <w:p w14:paraId="00765DD0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7F9ACFB" w14:textId="15C8996C" w:rsidR="006B4FE2" w:rsidRPr="00757B90" w:rsidRDefault="00617AF8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В</w:t>
            </w:r>
            <w:r w:rsidR="006B4FE2">
              <w:rPr>
                <w:rFonts w:ascii="Times New Roman" w:eastAsiaTheme="minorHAnsi" w:hAnsi="Times New Roman" w:cs="Times New Roman"/>
                <w:lang w:eastAsia="en-US"/>
              </w:rPr>
              <w:t>несени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е</w:t>
            </w:r>
            <w:r w:rsidR="006B4FE2">
              <w:rPr>
                <w:rFonts w:ascii="Times New Roman" w:eastAsiaTheme="minorHAnsi" w:hAnsi="Times New Roman" w:cs="Times New Roman"/>
                <w:lang w:eastAsia="en-US"/>
              </w:rPr>
              <w:t xml:space="preserve"> изменений </w:t>
            </w:r>
            <w:r w:rsidR="006B4FE2">
              <w:t xml:space="preserve">в действующие </w:t>
            </w:r>
            <w:r w:rsidR="006B4FE2" w:rsidRPr="00032748">
              <w:rPr>
                <w:rFonts w:ascii="Times New Roman" w:eastAsiaTheme="minorHAnsi" w:hAnsi="Times New Roman" w:cs="Times New Roman"/>
                <w:lang w:eastAsia="en-US"/>
              </w:rPr>
              <w:t>стандарт</w:t>
            </w:r>
            <w:r w:rsidR="006B4FE2">
              <w:rPr>
                <w:rFonts w:ascii="Times New Roman" w:eastAsiaTheme="minorHAnsi" w:hAnsi="Times New Roman" w:cs="Times New Roman"/>
                <w:lang w:eastAsia="en-US"/>
              </w:rPr>
              <w:t>ы</w:t>
            </w:r>
            <w:r w:rsidR="006B4FE2" w:rsidRPr="00032748">
              <w:rPr>
                <w:rFonts w:ascii="Times New Roman" w:eastAsiaTheme="minorHAnsi" w:hAnsi="Times New Roman" w:cs="Times New Roman"/>
                <w:lang w:eastAsia="en-US"/>
              </w:rPr>
              <w:t xml:space="preserve"> организации на изготовление хозяйственно-бытовых печей индивидуальных конструкций</w:t>
            </w:r>
            <w:r w:rsidR="006B4FE2" w:rsidRPr="00757B90">
              <w:rPr>
                <w:rFonts w:cs="Times New Roman"/>
              </w:rPr>
              <w:t xml:space="preserve"> </w:t>
            </w:r>
          </w:p>
        </w:tc>
      </w:tr>
      <w:tr w:rsidR="003D2583" w:rsidRPr="00757B90" w14:paraId="0AA90D44" w14:textId="77777777" w:rsidTr="00AB6B2D">
        <w:tc>
          <w:tcPr>
            <w:tcW w:w="2731" w:type="dxa"/>
            <w:vMerge w:val="restart"/>
            <w:shd w:val="clear" w:color="auto" w:fill="auto"/>
          </w:tcPr>
          <w:p w14:paraId="398636F9" w14:textId="77777777" w:rsidR="003D2583" w:rsidRPr="00757B90" w:rsidRDefault="003D2583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798F547C" w14:textId="637BA2AF" w:rsidR="00972B93" w:rsidRPr="00972B93" w:rsidRDefault="00972B93" w:rsidP="00434409">
            <w:pPr>
              <w:pStyle w:val="a5"/>
              <w:rPr>
                <w:lang w:eastAsia="en-US"/>
              </w:rPr>
            </w:pPr>
            <w:r w:rsidRPr="00972B93">
              <w:rPr>
                <w:rFonts w:ascii="Times New Roman" w:eastAsiaTheme="minorHAnsi" w:hAnsi="Times New Roman" w:cs="Times New Roman"/>
                <w:lang w:eastAsia="en-US"/>
              </w:rPr>
              <w:t>Разраб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атывать</w:t>
            </w:r>
            <w:r w:rsidRPr="00972B93">
              <w:rPr>
                <w:rFonts w:ascii="Times New Roman" w:eastAsiaTheme="minorHAnsi" w:hAnsi="Times New Roman" w:cs="Times New Roman"/>
                <w:lang w:eastAsia="en-US"/>
              </w:rPr>
              <w:t xml:space="preserve"> стандарт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ы</w:t>
            </w:r>
            <w:r w:rsidRPr="00972B93">
              <w:rPr>
                <w:rFonts w:ascii="Times New Roman" w:eastAsiaTheme="minorHAnsi" w:hAnsi="Times New Roman" w:cs="Times New Roman"/>
                <w:lang w:eastAsia="en-US"/>
              </w:rPr>
              <w:t xml:space="preserve"> организации на </w:t>
            </w:r>
            <w:r>
              <w:rPr>
                <w:lang w:eastAsia="en-US"/>
              </w:rPr>
              <w:t>продукцию, создаваемую и поставляемую на рынок, на работы, выполняемые на стороне, и оказываемые ею на стороне услуги в соответствии с заключенными договорами (контрактами)</w:t>
            </w:r>
          </w:p>
        </w:tc>
      </w:tr>
      <w:tr w:rsidR="003D2583" w:rsidRPr="00757B90" w14:paraId="0450611E" w14:textId="77777777" w:rsidTr="00AB6B2D">
        <w:tc>
          <w:tcPr>
            <w:tcW w:w="2731" w:type="dxa"/>
            <w:vMerge/>
            <w:shd w:val="clear" w:color="auto" w:fill="auto"/>
          </w:tcPr>
          <w:p w14:paraId="126E92B1" w14:textId="77777777" w:rsidR="003D2583" w:rsidRPr="00757B90" w:rsidRDefault="003D258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5589034C" w14:textId="47474576" w:rsidR="003D2583" w:rsidRPr="00757B90" w:rsidRDefault="006D27B4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Готовить</w:t>
            </w:r>
            <w:r w:rsidR="003D2583">
              <w:rPr>
                <w:rFonts w:ascii="Times New Roman" w:hAnsi="Times New Roman" w:cs="Times New Roman"/>
              </w:rPr>
              <w:t xml:space="preserve"> технически</w:t>
            </w:r>
            <w:r>
              <w:rPr>
                <w:rFonts w:ascii="Times New Roman" w:hAnsi="Times New Roman" w:cs="Times New Roman"/>
              </w:rPr>
              <w:t>е</w:t>
            </w:r>
            <w:r w:rsidR="003D2583">
              <w:rPr>
                <w:rFonts w:ascii="Times New Roman" w:hAnsi="Times New Roman" w:cs="Times New Roman"/>
              </w:rPr>
              <w:t xml:space="preserve"> задани</w:t>
            </w:r>
            <w:r>
              <w:rPr>
                <w:rFonts w:ascii="Times New Roman" w:hAnsi="Times New Roman" w:cs="Times New Roman"/>
              </w:rPr>
              <w:t>я</w:t>
            </w:r>
            <w:r w:rsidR="003D2583">
              <w:rPr>
                <w:rFonts w:ascii="Times New Roman" w:hAnsi="Times New Roman" w:cs="Times New Roman"/>
              </w:rPr>
              <w:t xml:space="preserve"> для разработки стандартов организации </w:t>
            </w:r>
          </w:p>
        </w:tc>
      </w:tr>
      <w:tr w:rsidR="003D2583" w:rsidRPr="00757B90" w14:paraId="67F1B2F1" w14:textId="77777777" w:rsidTr="00AB6B2D">
        <w:trPr>
          <w:trHeight w:val="96"/>
        </w:trPr>
        <w:tc>
          <w:tcPr>
            <w:tcW w:w="2731" w:type="dxa"/>
            <w:vMerge/>
            <w:shd w:val="clear" w:color="auto" w:fill="auto"/>
          </w:tcPr>
          <w:p w14:paraId="1AAA5B99" w14:textId="77777777" w:rsidR="003D2583" w:rsidRPr="00757B90" w:rsidRDefault="003D258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9E2AC1D" w14:textId="2D0644CE" w:rsidR="003D2583" w:rsidRPr="00757B90" w:rsidRDefault="006D27B4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>Осуществлять</w:t>
            </w:r>
            <w:r w:rsidR="003D2583">
              <w:rPr>
                <w:rFonts w:cs="Times New Roman"/>
              </w:rPr>
              <w:t xml:space="preserve"> регистраци</w:t>
            </w:r>
            <w:r>
              <w:rPr>
                <w:rFonts w:cs="Times New Roman"/>
              </w:rPr>
              <w:t>ю</w:t>
            </w:r>
            <w:r w:rsidR="003D2583">
              <w:rPr>
                <w:rFonts w:cs="Times New Roman"/>
              </w:rPr>
              <w:t xml:space="preserve"> </w:t>
            </w:r>
            <w:r w:rsidR="003D2583" w:rsidRPr="00225012">
              <w:rPr>
                <w:rFonts w:cs="Times New Roman"/>
              </w:rPr>
              <w:t>стандартов организации</w:t>
            </w:r>
            <w:r w:rsidR="003D2583" w:rsidRPr="007F7234">
              <w:rPr>
                <w:rFonts w:cs="Times New Roman"/>
              </w:rPr>
              <w:t xml:space="preserve"> в </w:t>
            </w:r>
            <w:r w:rsidR="003D2583" w:rsidRPr="00225012">
              <w:rPr>
                <w:rFonts w:cs="Times New Roman"/>
              </w:rPr>
              <w:t xml:space="preserve">Федеральном </w:t>
            </w:r>
            <w:r w:rsidR="003D2583" w:rsidRPr="00225012">
              <w:rPr>
                <w:rFonts w:cs="Times New Roman"/>
              </w:rPr>
              <w:lastRenderedPageBreak/>
              <w:t>информационном фонде стандартов</w:t>
            </w:r>
          </w:p>
        </w:tc>
      </w:tr>
      <w:tr w:rsidR="00F020BE" w:rsidRPr="00757B90" w14:paraId="306FBFD8" w14:textId="77777777" w:rsidTr="00AB6B2D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3E6AC2A9" w14:textId="77777777" w:rsidR="00F020BE" w:rsidRPr="00757B90" w:rsidRDefault="00F020B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0BA9195" w14:textId="4F885D9B" w:rsidR="00F020BE" w:rsidRPr="00757B90" w:rsidRDefault="00F020BE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Оформлять изменения</w:t>
            </w:r>
            <w:r>
              <w:t xml:space="preserve"> </w:t>
            </w:r>
            <w:r w:rsidRPr="00617AF8">
              <w:rPr>
                <w:rFonts w:ascii="Times New Roman" w:hAnsi="Times New Roman" w:cs="Times New Roman"/>
              </w:rPr>
              <w:t>в действующие стандарты организации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D2583" w:rsidRPr="00757B90" w14:paraId="3682D92A" w14:textId="77777777" w:rsidTr="00AB6B2D">
        <w:tc>
          <w:tcPr>
            <w:tcW w:w="2731" w:type="dxa"/>
            <w:vMerge/>
            <w:shd w:val="clear" w:color="auto" w:fill="auto"/>
          </w:tcPr>
          <w:p w14:paraId="4401A655" w14:textId="77777777" w:rsidR="003D2583" w:rsidRPr="00757B90" w:rsidRDefault="003D2583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0E56E459" w14:textId="77777777" w:rsidR="003D2583" w:rsidRPr="00757B90" w:rsidRDefault="003D258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Организовывать и проводить производственные совещания</w:t>
            </w:r>
          </w:p>
        </w:tc>
      </w:tr>
      <w:tr w:rsidR="00AB6B2D" w:rsidRPr="00757B90" w14:paraId="5D26DC12" w14:textId="77777777" w:rsidTr="00AB6B2D">
        <w:tc>
          <w:tcPr>
            <w:tcW w:w="2731" w:type="dxa"/>
            <w:vMerge w:val="restart"/>
            <w:shd w:val="clear" w:color="auto" w:fill="auto"/>
          </w:tcPr>
          <w:p w14:paraId="54D1E7E3" w14:textId="3E9111BD" w:rsidR="00AB6B2D" w:rsidRPr="00757B90" w:rsidRDefault="00AB6B2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13B9E22F" w14:textId="63CF512B" w:rsidR="00AB6B2D" w:rsidRPr="00757B90" w:rsidRDefault="00AB6B2D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О</w:t>
            </w:r>
            <w:r w:rsidRPr="00972B93">
              <w:rPr>
                <w:rFonts w:ascii="Times New Roman" w:eastAsiaTheme="minorHAnsi" w:hAnsi="Times New Roman" w:cs="Times New Roman"/>
                <w:lang w:eastAsia="en-US"/>
              </w:rPr>
              <w:t>бъекты стандартизации и общие положения при разработке и применении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972B93">
              <w:rPr>
                <w:rFonts w:ascii="Times New Roman" w:eastAsiaTheme="minorHAnsi" w:hAnsi="Times New Roman" w:cs="Times New Roman"/>
                <w:lang w:eastAsia="en-US"/>
              </w:rPr>
              <w:t>стандартов организаций</w:t>
            </w:r>
          </w:p>
        </w:tc>
      </w:tr>
      <w:tr w:rsidR="003D2583" w:rsidRPr="00757B90" w14:paraId="345757E3" w14:textId="77777777" w:rsidTr="00AB6B2D">
        <w:tc>
          <w:tcPr>
            <w:tcW w:w="2731" w:type="dxa"/>
            <w:vMerge/>
          </w:tcPr>
          <w:p w14:paraId="36D584D1" w14:textId="77777777" w:rsidR="003D2583" w:rsidRPr="00757B90" w:rsidRDefault="003D258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38551D71" w14:textId="3776817B" w:rsidR="003D2583" w:rsidRPr="00757B90" w:rsidRDefault="00B87607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B87607">
              <w:rPr>
                <w:rFonts w:ascii="Times New Roman" w:hAnsi="Times New Roman" w:cs="Times New Roman"/>
              </w:rPr>
              <w:t>ребования к содержанию и оформлению техническ</w:t>
            </w:r>
            <w:r>
              <w:rPr>
                <w:rFonts w:ascii="Times New Roman" w:hAnsi="Times New Roman" w:cs="Times New Roman"/>
              </w:rPr>
              <w:t>их</w:t>
            </w:r>
            <w:r w:rsidRPr="00B87607">
              <w:rPr>
                <w:rFonts w:ascii="Times New Roman" w:hAnsi="Times New Roman" w:cs="Times New Roman"/>
              </w:rPr>
              <w:t xml:space="preserve"> задани</w:t>
            </w:r>
            <w:r>
              <w:rPr>
                <w:rFonts w:ascii="Times New Roman" w:hAnsi="Times New Roman" w:cs="Times New Roman"/>
              </w:rPr>
              <w:t>й</w:t>
            </w:r>
          </w:p>
        </w:tc>
      </w:tr>
      <w:tr w:rsidR="00AB6B2D" w:rsidRPr="00757B90" w14:paraId="4AA10546" w14:textId="77777777" w:rsidTr="00AB6B2D">
        <w:trPr>
          <w:trHeight w:val="70"/>
        </w:trPr>
        <w:tc>
          <w:tcPr>
            <w:tcW w:w="2731" w:type="dxa"/>
            <w:vMerge/>
          </w:tcPr>
          <w:p w14:paraId="15D35F28" w14:textId="77777777" w:rsidR="00AB6B2D" w:rsidRPr="00757B90" w:rsidRDefault="00AB6B2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68F64424" w14:textId="491B928B" w:rsidR="00AB6B2D" w:rsidRPr="00757B90" w:rsidRDefault="00AB6B2D" w:rsidP="00434409">
            <w:pPr>
              <w:pStyle w:val="a5"/>
              <w:rPr>
                <w:rFonts w:ascii="Times New Roman" w:hAnsi="Times New Roman" w:cs="Times New Roman"/>
              </w:rPr>
            </w:pPr>
            <w:r w:rsidRPr="00F020BE">
              <w:rPr>
                <w:rFonts w:ascii="Times New Roman" w:hAnsi="Times New Roman" w:cs="Times New Roman"/>
              </w:rPr>
              <w:t>Требования нормативных правовых актов и руководящих документов, регламентирующих</w:t>
            </w:r>
            <w:r>
              <w:t xml:space="preserve"> </w:t>
            </w:r>
            <w:r w:rsidRPr="00F020BE">
              <w:rPr>
                <w:rFonts w:ascii="Times New Roman" w:hAnsi="Times New Roman" w:cs="Times New Roman"/>
              </w:rPr>
              <w:t>стандартизаци</w:t>
            </w:r>
            <w:r>
              <w:rPr>
                <w:rFonts w:ascii="Times New Roman" w:hAnsi="Times New Roman" w:cs="Times New Roman"/>
              </w:rPr>
              <w:t>ю</w:t>
            </w:r>
            <w:r w:rsidRPr="00F020BE">
              <w:rPr>
                <w:rFonts w:ascii="Times New Roman" w:hAnsi="Times New Roman" w:cs="Times New Roman"/>
              </w:rPr>
              <w:t xml:space="preserve"> в </w:t>
            </w:r>
            <w:r>
              <w:rPr>
                <w:rFonts w:ascii="Times New Roman" w:hAnsi="Times New Roman" w:cs="Times New Roman"/>
              </w:rPr>
              <w:t>Р</w:t>
            </w:r>
            <w:r w:rsidRPr="00F020BE">
              <w:rPr>
                <w:rFonts w:ascii="Times New Roman" w:hAnsi="Times New Roman" w:cs="Times New Roman"/>
              </w:rPr>
              <w:t xml:space="preserve">оссийской </w:t>
            </w:r>
            <w:r>
              <w:rPr>
                <w:rFonts w:ascii="Times New Roman" w:hAnsi="Times New Roman" w:cs="Times New Roman"/>
              </w:rPr>
              <w:t>Ф</w:t>
            </w:r>
            <w:r w:rsidRPr="00F020BE">
              <w:rPr>
                <w:rFonts w:ascii="Times New Roman" w:hAnsi="Times New Roman" w:cs="Times New Roman"/>
              </w:rPr>
              <w:t>едерации</w:t>
            </w:r>
          </w:p>
        </w:tc>
      </w:tr>
      <w:tr w:rsidR="003D2583" w:rsidRPr="00757B90" w14:paraId="74CE5982" w14:textId="77777777" w:rsidTr="00BA3EDF"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2DE238D6" w14:textId="77777777" w:rsidR="003D2583" w:rsidRPr="00757B90" w:rsidRDefault="003D258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AB32F2" w14:textId="47E90958" w:rsidR="003D2583" w:rsidRPr="00757B90" w:rsidRDefault="00AB6B2D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Требования нормативных правовых актов и руководящих документов, регламентирующих заключение договоров подряда на выполнение работ в сфере трубо-печных работ</w:t>
            </w:r>
          </w:p>
        </w:tc>
      </w:tr>
      <w:tr w:rsidR="00AB6B2D" w:rsidRPr="00757B90" w14:paraId="03FF8A4D" w14:textId="77777777" w:rsidTr="00BA3EDF"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2B4CCA23" w14:textId="77777777" w:rsidR="00AB6B2D" w:rsidRPr="00757B90" w:rsidRDefault="00AB6B2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F36892" w14:textId="0BCE7248" w:rsidR="00AB6B2D" w:rsidRPr="00757B90" w:rsidRDefault="00AB6B2D" w:rsidP="00434409">
            <w:pPr>
              <w:pStyle w:val="a5"/>
              <w:rPr>
                <w:rFonts w:cs="Times New Roman"/>
              </w:rPr>
            </w:pPr>
            <w:r w:rsidRPr="00757B90">
              <w:rPr>
                <w:rFonts w:cs="Times New Roman"/>
              </w:rPr>
              <w:t xml:space="preserve">Требования к оформлению, порядок согласования и утверждения </w:t>
            </w:r>
            <w:r>
              <w:rPr>
                <w:rFonts w:cs="Times New Roman"/>
              </w:rPr>
              <w:t xml:space="preserve">технических заданий и стандартов организации </w:t>
            </w:r>
          </w:p>
        </w:tc>
      </w:tr>
      <w:tr w:rsidR="00AB6B2D" w:rsidRPr="00757B90" w14:paraId="3A609612" w14:textId="77777777" w:rsidTr="00BA3EDF"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7D69569A" w14:textId="77777777" w:rsidR="00AB6B2D" w:rsidRPr="00757B90" w:rsidRDefault="00AB6B2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2C5FB6" w14:textId="0A02E10B" w:rsidR="00AB6B2D" w:rsidRPr="00757B90" w:rsidRDefault="00AB6B2D" w:rsidP="00434409">
            <w:pPr>
              <w:pStyle w:val="a5"/>
              <w:rPr>
                <w:rFonts w:cs="Times New Roman"/>
              </w:rPr>
            </w:pPr>
            <w:r w:rsidRPr="00757B90">
              <w:rPr>
                <w:rFonts w:cs="Times New Roman"/>
              </w:rPr>
              <w:t>Методы и средства оценки коммерческих рисков в сфере трубо-печных работ</w:t>
            </w:r>
          </w:p>
        </w:tc>
      </w:tr>
      <w:tr w:rsidR="00AB6B2D" w:rsidRPr="00757B90" w14:paraId="0E08EF83" w14:textId="77777777" w:rsidTr="00BA3EDF"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2669F8EC" w14:textId="77777777" w:rsidR="00AB6B2D" w:rsidRPr="00757B90" w:rsidRDefault="00AB6B2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7F3B0B" w14:textId="3B2796EA" w:rsidR="00AB6B2D" w:rsidRPr="00757B90" w:rsidRDefault="00AB6B2D" w:rsidP="00434409">
            <w:pPr>
              <w:pStyle w:val="a5"/>
              <w:rPr>
                <w:rFonts w:cs="Times New Roman"/>
              </w:rPr>
            </w:pPr>
            <w:r w:rsidRPr="0023654E">
              <w:rPr>
                <w:rFonts w:cs="Times New Roman"/>
              </w:rPr>
              <w:t>Методы руководства работниками и трудовыми коллективами в организации</w:t>
            </w:r>
          </w:p>
        </w:tc>
      </w:tr>
      <w:tr w:rsidR="00AB6B2D" w:rsidRPr="00757B90" w14:paraId="1701E79C" w14:textId="77777777" w:rsidTr="00BA3EDF"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07D93841" w14:textId="77777777" w:rsidR="00AB6B2D" w:rsidRPr="00757B90" w:rsidRDefault="00AB6B2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4FC9EA" w14:textId="77777777" w:rsidR="00AB6B2D" w:rsidRPr="0023654E" w:rsidRDefault="00AB6B2D" w:rsidP="00434409">
            <w:pPr>
              <w:pStyle w:val="a5"/>
              <w:rPr>
                <w:rFonts w:cs="Times New Roman"/>
              </w:rPr>
            </w:pPr>
            <w:r w:rsidRPr="0023654E">
              <w:rPr>
                <w:rFonts w:cs="Times New Roman"/>
              </w:rPr>
              <w:t>Основные виды специализированного программного обеспечения для планирования финансово-хозяйственной деятельности и проведения финансово-экономических расчетов в строительстве</w:t>
            </w:r>
          </w:p>
        </w:tc>
      </w:tr>
      <w:tr w:rsidR="00AB6B2D" w:rsidRPr="00757B90" w14:paraId="3DA8FC89" w14:textId="77777777" w:rsidTr="00BA3EDF">
        <w:trPr>
          <w:trHeight w:val="58"/>
        </w:trPr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3F1EF7BB" w14:textId="77777777" w:rsidR="00AB6B2D" w:rsidRPr="00757B90" w:rsidRDefault="00AB6B2D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</w:tcBorders>
            <w:shd w:val="clear" w:color="auto" w:fill="auto"/>
          </w:tcPr>
          <w:p w14:paraId="22129348" w14:textId="77777777" w:rsidR="00AB6B2D" w:rsidRPr="0023654E" w:rsidRDefault="00AB6B2D" w:rsidP="00434409">
            <w:pPr>
              <w:pStyle w:val="a5"/>
              <w:rPr>
                <w:rFonts w:cs="Times New Roman"/>
              </w:rPr>
            </w:pPr>
            <w:r w:rsidRPr="0023654E">
              <w:rPr>
                <w:rFonts w:cs="Times New Roman"/>
              </w:rPr>
              <w:t>Методы и приемы производственной коммуникации в организации</w:t>
            </w:r>
          </w:p>
        </w:tc>
      </w:tr>
      <w:tr w:rsidR="00AB6B2D" w:rsidRPr="00757B90" w14:paraId="22B63373" w14:textId="77777777" w:rsidTr="00BA3EDF">
        <w:trPr>
          <w:trHeight w:val="131"/>
        </w:trPr>
        <w:tc>
          <w:tcPr>
            <w:tcW w:w="2731" w:type="dxa"/>
            <w:shd w:val="clear" w:color="auto" w:fill="auto"/>
          </w:tcPr>
          <w:p w14:paraId="16ECE345" w14:textId="77777777" w:rsidR="00AB6B2D" w:rsidRPr="00757B90" w:rsidRDefault="00AB6B2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63" w:type="dxa"/>
            <w:shd w:val="clear" w:color="auto" w:fill="auto"/>
          </w:tcPr>
          <w:p w14:paraId="18D79D32" w14:textId="77777777" w:rsidR="00AB6B2D" w:rsidRPr="00757B90" w:rsidRDefault="00AB6B2D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  <w:bookmarkEnd w:id="46"/>
    </w:tbl>
    <w:p w14:paraId="433B6A49" w14:textId="77777777" w:rsidR="006B4FE2" w:rsidRDefault="006B4FE2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14:paraId="1376D69E" w14:textId="77777777" w:rsidR="006B4FE2" w:rsidRPr="00757B90" w:rsidRDefault="006B4FE2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</w:t>
      </w:r>
      <w:r>
        <w:rPr>
          <w:rFonts w:ascii="Times New Roman" w:hAnsi="Times New Roman" w:cs="Times New Roman"/>
          <w:color w:val="auto"/>
          <w:lang w:val="en-US"/>
        </w:rPr>
        <w:t>5</w:t>
      </w:r>
      <w:r w:rsidRPr="00757B90">
        <w:rPr>
          <w:rFonts w:ascii="Times New Roman" w:hAnsi="Times New Roman" w:cs="Times New Roman"/>
          <w:color w:val="auto"/>
        </w:rPr>
        <w:t>.</w:t>
      </w:r>
      <w:r>
        <w:rPr>
          <w:rFonts w:ascii="Times New Roman" w:hAnsi="Times New Roman" w:cs="Times New Roman"/>
          <w:color w:val="auto"/>
          <w:lang w:val="en-US"/>
        </w:rPr>
        <w:t>3</w:t>
      </w:r>
      <w:r w:rsidRPr="00757B90">
        <w:rPr>
          <w:rFonts w:ascii="Times New Roman" w:hAnsi="Times New Roman" w:cs="Times New Roman"/>
          <w:color w:val="auto"/>
        </w:rPr>
        <w:t>. Трудовая функция</w:t>
      </w:r>
    </w:p>
    <w:p w14:paraId="51141D86" w14:textId="77777777" w:rsidR="006B4FE2" w:rsidRPr="00757B90" w:rsidRDefault="006B4FE2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6B4FE2" w:rsidRPr="00757B90" w14:paraId="2718F670" w14:textId="77777777" w:rsidTr="00A72034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D8B61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8B8B9" w14:textId="154E5C98" w:rsidR="006B4FE2" w:rsidRPr="00A72034" w:rsidRDefault="003D2583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A72034">
              <w:rPr>
                <w:rFonts w:ascii="Times New Roman" w:hAnsi="Times New Roman" w:cs="Times New Roman"/>
              </w:rPr>
              <w:t>Внесение изменений в проектную документацию</w:t>
            </w:r>
            <w:r w:rsidR="00FA03B3" w:rsidRPr="00A72034">
              <w:t xml:space="preserve"> </w:t>
            </w:r>
            <w:r w:rsidR="00FA03B3" w:rsidRPr="00A72034">
              <w:rPr>
                <w:rFonts w:ascii="Times New Roman" w:hAnsi="Times New Roman" w:cs="Times New Roman"/>
              </w:rPr>
              <w:t>на изготовление хозяйственно-бытовых печей</w:t>
            </w:r>
            <w:r w:rsidR="00887B80" w:rsidRPr="00A7203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F33253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7EEF" w14:textId="02118062" w:rsidR="006B4FE2" w:rsidRPr="00757B90" w:rsidRDefault="003D2583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E</w:t>
            </w:r>
            <w:r w:rsidR="006B4FE2" w:rsidRPr="00757B90">
              <w:rPr>
                <w:rFonts w:ascii="Times New Roman" w:hAnsi="Times New Roman" w:cs="Times New Roman"/>
              </w:rPr>
              <w:t>/0</w:t>
            </w:r>
            <w:r w:rsidR="006B4FE2">
              <w:rPr>
                <w:rFonts w:ascii="Times New Roman" w:hAnsi="Times New Roman" w:cs="Times New Roman"/>
              </w:rPr>
              <w:t>4</w:t>
            </w:r>
            <w:r w:rsidR="006B4FE2" w:rsidRPr="00757B90">
              <w:rPr>
                <w:rFonts w:ascii="Times New Roman" w:hAnsi="Times New Roman" w:cs="Times New Roman"/>
              </w:rPr>
              <w:t>.6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B86186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82558D" w14:textId="1E42DAF0" w:rsidR="006B4FE2" w:rsidRPr="00757B90" w:rsidRDefault="003D2583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14:paraId="03B2F5F7" w14:textId="77777777" w:rsidR="006B4FE2" w:rsidRPr="00757B90" w:rsidRDefault="006B4FE2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6B4FE2" w:rsidRPr="00757B90" w14:paraId="0870EFA8" w14:textId="77777777" w:rsidTr="00BA3EDF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BEF4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4F4A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89A6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6EE3" w14:textId="77777777" w:rsidR="006B4FE2" w:rsidRPr="00757B90" w:rsidRDefault="006B4FE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E5BC2E" w14:textId="77777777" w:rsidR="006B4FE2" w:rsidRPr="00757B90" w:rsidRDefault="006B4FE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6B4FE2" w:rsidRPr="00757B90" w14:paraId="220931BA" w14:textId="77777777" w:rsidTr="00BA3EDF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FA6AED2" w14:textId="77777777" w:rsidR="006B4FE2" w:rsidRPr="00757B90" w:rsidRDefault="006B4FE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8D94FC" w14:textId="77777777" w:rsidR="006B4FE2" w:rsidRPr="00757B90" w:rsidRDefault="006B4FE2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A99819C" w14:textId="77777777" w:rsidR="006B4FE2" w:rsidRPr="00757B90" w:rsidRDefault="006B4FE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E0DED08" w14:textId="77777777" w:rsidR="006B4FE2" w:rsidRPr="00757B90" w:rsidRDefault="006B4FE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4AF797" w14:textId="77777777" w:rsidR="006B4FE2" w:rsidRPr="00757B90" w:rsidRDefault="006B4FE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55C56630" w14:textId="77777777" w:rsidR="006B4FE2" w:rsidRPr="00757B90" w:rsidRDefault="006B4FE2" w:rsidP="00434409">
      <w:pPr>
        <w:rPr>
          <w:rFonts w:ascii="Times New Roman" w:hAnsi="Times New Roman" w:cs="Times New Roman"/>
        </w:rPr>
      </w:pPr>
    </w:p>
    <w:tbl>
      <w:tblPr>
        <w:tblW w:w="102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63"/>
      </w:tblGrid>
      <w:tr w:rsidR="006B4FE2" w:rsidRPr="00757B90" w14:paraId="7E672C75" w14:textId="77777777" w:rsidTr="00C1207A">
        <w:tc>
          <w:tcPr>
            <w:tcW w:w="2731" w:type="dxa"/>
            <w:vMerge w:val="restart"/>
            <w:shd w:val="clear" w:color="auto" w:fill="auto"/>
          </w:tcPr>
          <w:p w14:paraId="10EE336E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1D37BD55" w14:textId="7A42E6EB" w:rsidR="00B2608F" w:rsidRPr="00B2608F" w:rsidRDefault="004B652B" w:rsidP="00434409">
            <w:pPr>
              <w:ind w:firstLine="0"/>
            </w:pPr>
            <w:r>
              <w:t>Рассмотрение</w:t>
            </w:r>
            <w:r w:rsidR="00B2608F" w:rsidRPr="00B2608F">
              <w:t xml:space="preserve"> пожеланий заказчик</w:t>
            </w:r>
            <w:r>
              <w:t>ов</w:t>
            </w:r>
            <w:r w:rsidR="00B2608F" w:rsidRPr="00B2608F">
              <w:t xml:space="preserve"> о назначении, мощности, внешнем виде, габаритах и месте </w:t>
            </w:r>
            <w:r w:rsidR="009379FB">
              <w:t>размещения</w:t>
            </w:r>
            <w:r w:rsidR="00B2608F" w:rsidRPr="00B2608F">
              <w:t xml:space="preserve"> хозяйственно-бытов</w:t>
            </w:r>
            <w:r>
              <w:t>ых</w:t>
            </w:r>
            <w:r w:rsidR="00B2608F" w:rsidRPr="00B2608F">
              <w:t xml:space="preserve"> печ</w:t>
            </w:r>
            <w:r>
              <w:t xml:space="preserve">ей </w:t>
            </w:r>
          </w:p>
        </w:tc>
      </w:tr>
      <w:tr w:rsidR="006B4FE2" w:rsidRPr="00757B90" w14:paraId="4D0795F4" w14:textId="77777777" w:rsidTr="00C1207A">
        <w:tc>
          <w:tcPr>
            <w:tcW w:w="2731" w:type="dxa"/>
            <w:vMerge/>
            <w:shd w:val="clear" w:color="auto" w:fill="auto"/>
          </w:tcPr>
          <w:p w14:paraId="572188C0" w14:textId="77777777" w:rsidR="006B4FE2" w:rsidRPr="00757B90" w:rsidRDefault="006B4FE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3C881E85" w14:textId="7F23846B" w:rsidR="006B4FE2" w:rsidRPr="00757B90" w:rsidRDefault="00DC480B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Оформление</w:t>
            </w:r>
            <w:r w:rsidR="00CD69EC">
              <w:rPr>
                <w:rFonts w:ascii="Times New Roman" w:hAnsi="Times New Roman" w:cs="Times New Roman"/>
              </w:rPr>
              <w:t xml:space="preserve"> на основании пожеланий заказчиков исходных</w:t>
            </w:r>
            <w:r w:rsidR="00CD69EC" w:rsidRPr="00CD69EC">
              <w:rPr>
                <w:rFonts w:ascii="Times New Roman" w:hAnsi="Times New Roman" w:cs="Times New Roman"/>
              </w:rPr>
              <w:t xml:space="preserve"> технически</w:t>
            </w:r>
            <w:r w:rsidR="00CD69EC">
              <w:rPr>
                <w:rFonts w:ascii="Times New Roman" w:hAnsi="Times New Roman" w:cs="Times New Roman"/>
              </w:rPr>
              <w:t>х</w:t>
            </w:r>
            <w:r w:rsidR="00CD69EC" w:rsidRPr="00CD69EC">
              <w:rPr>
                <w:rFonts w:ascii="Times New Roman" w:hAnsi="Times New Roman" w:cs="Times New Roman"/>
              </w:rPr>
              <w:t xml:space="preserve"> документ</w:t>
            </w:r>
            <w:r w:rsidR="00CD69EC">
              <w:rPr>
                <w:rFonts w:ascii="Times New Roman" w:hAnsi="Times New Roman" w:cs="Times New Roman"/>
              </w:rPr>
              <w:t>ов (технических заданий)</w:t>
            </w:r>
            <w:r w:rsidR="00CD69EC" w:rsidRPr="00CD69EC">
              <w:rPr>
                <w:rFonts w:ascii="Times New Roman" w:hAnsi="Times New Roman" w:cs="Times New Roman"/>
              </w:rPr>
              <w:t xml:space="preserve"> для проведения </w:t>
            </w:r>
            <w:r w:rsidR="00353A61" w:rsidRPr="00353A61">
              <w:rPr>
                <w:rFonts w:ascii="Times New Roman" w:hAnsi="Times New Roman" w:cs="Times New Roman"/>
              </w:rPr>
              <w:t>трубо-печных работ</w:t>
            </w:r>
            <w:r w:rsidR="00CD69EC" w:rsidRPr="00CD69EC">
              <w:rPr>
                <w:rFonts w:ascii="Times New Roman" w:hAnsi="Times New Roman" w:cs="Times New Roman"/>
              </w:rPr>
              <w:t>, устанавливающи</w:t>
            </w:r>
            <w:r w:rsidR="00CD69EC">
              <w:rPr>
                <w:rFonts w:ascii="Times New Roman" w:hAnsi="Times New Roman" w:cs="Times New Roman"/>
              </w:rPr>
              <w:t>х</w:t>
            </w:r>
            <w:r w:rsidR="00CD69EC" w:rsidRPr="00CD69EC">
              <w:rPr>
                <w:rFonts w:ascii="Times New Roman" w:hAnsi="Times New Roman" w:cs="Times New Roman"/>
              </w:rPr>
              <w:t xml:space="preserve"> требования к создаваем</w:t>
            </w:r>
            <w:r w:rsidR="003A0C98">
              <w:rPr>
                <w:rFonts w:ascii="Times New Roman" w:hAnsi="Times New Roman" w:cs="Times New Roman"/>
              </w:rPr>
              <w:t>ым хозяйственно-бытовым печам</w:t>
            </w:r>
            <w:r w:rsidR="00CD69EC" w:rsidRPr="00CD69EC">
              <w:rPr>
                <w:rFonts w:ascii="Times New Roman" w:hAnsi="Times New Roman" w:cs="Times New Roman"/>
              </w:rPr>
              <w:t>, объем</w:t>
            </w:r>
            <w:r w:rsidR="00C44A3F">
              <w:rPr>
                <w:rFonts w:ascii="Times New Roman" w:hAnsi="Times New Roman" w:cs="Times New Roman"/>
              </w:rPr>
              <w:t>ам</w:t>
            </w:r>
            <w:r w:rsidR="003A0C98">
              <w:rPr>
                <w:rFonts w:ascii="Times New Roman" w:hAnsi="Times New Roman" w:cs="Times New Roman"/>
              </w:rPr>
              <w:t xml:space="preserve"> и</w:t>
            </w:r>
            <w:r w:rsidR="00CD69EC" w:rsidRPr="00CD69EC">
              <w:rPr>
                <w:rFonts w:ascii="Times New Roman" w:hAnsi="Times New Roman" w:cs="Times New Roman"/>
              </w:rPr>
              <w:t xml:space="preserve"> срокам проведения работ </w:t>
            </w:r>
          </w:p>
        </w:tc>
      </w:tr>
      <w:tr w:rsidR="00CD69EC" w:rsidRPr="00757B90" w14:paraId="22A6D131" w14:textId="77777777" w:rsidTr="00C1207A">
        <w:tc>
          <w:tcPr>
            <w:tcW w:w="2731" w:type="dxa"/>
            <w:vMerge/>
            <w:shd w:val="clear" w:color="auto" w:fill="auto"/>
          </w:tcPr>
          <w:p w14:paraId="2F42B73F" w14:textId="77777777" w:rsidR="00CD69EC" w:rsidRPr="00757B90" w:rsidRDefault="00CD69E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2D7CAA87" w14:textId="3C59EA14" w:rsidR="00CD69EC" w:rsidRDefault="00CD69EC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Проверка </w:t>
            </w:r>
            <w:r w:rsidR="009379FB">
              <w:rPr>
                <w:rFonts w:ascii="Times New Roman" w:hAnsi="Times New Roman" w:cs="Times New Roman"/>
              </w:rPr>
              <w:t xml:space="preserve">и анализ проектной документации </w:t>
            </w:r>
            <w:r>
              <w:rPr>
                <w:rFonts w:ascii="Times New Roman" w:hAnsi="Times New Roman" w:cs="Times New Roman"/>
              </w:rPr>
              <w:t>на соответствие</w:t>
            </w:r>
            <w:r w:rsidR="00BA53B0">
              <w:rPr>
                <w:rFonts w:ascii="Times New Roman" w:hAnsi="Times New Roman" w:cs="Times New Roman"/>
              </w:rPr>
              <w:t xml:space="preserve"> </w:t>
            </w:r>
            <w:r w:rsidR="009379FB">
              <w:rPr>
                <w:rFonts w:ascii="Times New Roman" w:hAnsi="Times New Roman" w:cs="Times New Roman"/>
              </w:rPr>
              <w:t>требованиям, изложенным в технических заданиях</w:t>
            </w:r>
            <w:r w:rsidR="00E77DE9">
              <w:t xml:space="preserve"> </w:t>
            </w:r>
            <w:r w:rsidR="00E77DE9" w:rsidRPr="00E77DE9">
              <w:rPr>
                <w:rFonts w:ascii="Times New Roman" w:hAnsi="Times New Roman" w:cs="Times New Roman"/>
              </w:rPr>
              <w:t>на изготовление хозяйственно-бытовых печей</w:t>
            </w:r>
          </w:p>
        </w:tc>
      </w:tr>
      <w:tr w:rsidR="0034419E" w:rsidRPr="00757B90" w14:paraId="61BCCC0C" w14:textId="77777777" w:rsidTr="00C1207A">
        <w:tc>
          <w:tcPr>
            <w:tcW w:w="2731" w:type="dxa"/>
            <w:vMerge/>
            <w:shd w:val="clear" w:color="auto" w:fill="auto"/>
          </w:tcPr>
          <w:p w14:paraId="31EB08D9" w14:textId="77777777" w:rsidR="0034419E" w:rsidRPr="00757B90" w:rsidRDefault="0034419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20BF30B8" w14:textId="6C3283CF" w:rsidR="0034419E" w:rsidRDefault="00EA72D1" w:rsidP="00434409">
            <w:pPr>
              <w:pStyle w:val="a5"/>
              <w:rPr>
                <w:rFonts w:ascii="Times New Roman" w:hAnsi="Times New Roman" w:cs="Times New Roman"/>
              </w:rPr>
            </w:pPr>
            <w:r w:rsidRPr="00EA72D1">
              <w:rPr>
                <w:rFonts w:ascii="Times New Roman" w:hAnsi="Times New Roman" w:cs="Times New Roman"/>
              </w:rPr>
              <w:t xml:space="preserve">Внесение в проектную документацию хозяйственно-бытовых печей, получивших положительное заключение экспертизы, изменений, </w:t>
            </w:r>
            <w:r w:rsidR="0034419E">
              <w:rPr>
                <w:rFonts w:ascii="Times New Roman" w:hAnsi="Times New Roman" w:cs="Times New Roman"/>
              </w:rPr>
              <w:t>по</w:t>
            </w:r>
            <w:r w:rsidR="0034419E" w:rsidRPr="0034419E">
              <w:rPr>
                <w:rFonts w:ascii="Times New Roman" w:hAnsi="Times New Roman" w:cs="Times New Roman"/>
              </w:rPr>
              <w:t xml:space="preserve"> замен</w:t>
            </w:r>
            <w:r w:rsidR="0034419E">
              <w:rPr>
                <w:rFonts w:ascii="Times New Roman" w:hAnsi="Times New Roman" w:cs="Times New Roman"/>
              </w:rPr>
              <w:t>е</w:t>
            </w:r>
            <w:r w:rsidR="0034419E" w:rsidRPr="0034419E">
              <w:rPr>
                <w:rFonts w:ascii="Times New Roman" w:hAnsi="Times New Roman" w:cs="Times New Roman"/>
              </w:rPr>
              <w:t xml:space="preserve"> отдельных элементов </w:t>
            </w:r>
            <w:r w:rsidR="00DC480B">
              <w:rPr>
                <w:rFonts w:ascii="Times New Roman" w:hAnsi="Times New Roman" w:cs="Times New Roman"/>
              </w:rPr>
              <w:t xml:space="preserve">несущих </w:t>
            </w:r>
            <w:r w:rsidR="00565F0C">
              <w:rPr>
                <w:rFonts w:ascii="Times New Roman" w:hAnsi="Times New Roman" w:cs="Times New Roman"/>
              </w:rPr>
              <w:t>элементов</w:t>
            </w:r>
            <w:r w:rsidR="0034419E" w:rsidRPr="0034419E">
              <w:rPr>
                <w:rFonts w:ascii="Times New Roman" w:hAnsi="Times New Roman" w:cs="Times New Roman"/>
              </w:rPr>
              <w:t xml:space="preserve"> на аналогичные или иные улучшающие показатели таких конструкций элементы</w:t>
            </w:r>
          </w:p>
        </w:tc>
      </w:tr>
      <w:tr w:rsidR="00565F0C" w:rsidRPr="00757B90" w14:paraId="07D39665" w14:textId="77777777" w:rsidTr="00C1207A">
        <w:tc>
          <w:tcPr>
            <w:tcW w:w="2731" w:type="dxa"/>
            <w:vMerge/>
            <w:shd w:val="clear" w:color="auto" w:fill="auto"/>
          </w:tcPr>
          <w:p w14:paraId="5F551910" w14:textId="77777777" w:rsidR="00565F0C" w:rsidRPr="00757B90" w:rsidRDefault="00565F0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5EAF5819" w14:textId="012E6B88" w:rsidR="00565F0C" w:rsidRPr="0034419E" w:rsidRDefault="00EA72D1" w:rsidP="00434409">
            <w:pPr>
              <w:pStyle w:val="a5"/>
              <w:rPr>
                <w:rFonts w:ascii="Times New Roman" w:hAnsi="Times New Roman" w:cs="Times New Roman"/>
              </w:rPr>
            </w:pPr>
            <w:r w:rsidRPr="00EA72D1">
              <w:rPr>
                <w:rFonts w:ascii="Times New Roman" w:hAnsi="Times New Roman" w:cs="Times New Roman"/>
              </w:rPr>
              <w:t>Внесение в проектную документацию хозяйственно-бытов</w:t>
            </w:r>
            <w:r>
              <w:rPr>
                <w:rFonts w:ascii="Times New Roman" w:hAnsi="Times New Roman" w:cs="Times New Roman"/>
              </w:rPr>
              <w:t>ых</w:t>
            </w:r>
            <w:r w:rsidRPr="00EA72D1">
              <w:rPr>
                <w:rFonts w:ascii="Times New Roman" w:hAnsi="Times New Roman" w:cs="Times New Roman"/>
              </w:rPr>
              <w:t xml:space="preserve"> печ</w:t>
            </w:r>
            <w:r>
              <w:rPr>
                <w:rFonts w:ascii="Times New Roman" w:hAnsi="Times New Roman" w:cs="Times New Roman"/>
              </w:rPr>
              <w:t>ей</w:t>
            </w:r>
            <w:r w:rsidRPr="00EA72D1">
              <w:rPr>
                <w:rFonts w:ascii="Times New Roman" w:hAnsi="Times New Roman" w:cs="Times New Roman"/>
              </w:rPr>
              <w:t>, получивш</w:t>
            </w:r>
            <w:r>
              <w:rPr>
                <w:rFonts w:ascii="Times New Roman" w:hAnsi="Times New Roman" w:cs="Times New Roman"/>
              </w:rPr>
              <w:t>их</w:t>
            </w:r>
            <w:r w:rsidRPr="00EA72D1">
              <w:rPr>
                <w:rFonts w:ascii="Times New Roman" w:hAnsi="Times New Roman" w:cs="Times New Roman"/>
              </w:rPr>
              <w:t xml:space="preserve"> положительное заключение </w:t>
            </w:r>
            <w:r w:rsidR="000F2F9F">
              <w:rPr>
                <w:rFonts w:ascii="Times New Roman" w:hAnsi="Times New Roman" w:cs="Times New Roman"/>
              </w:rPr>
              <w:t>правок</w:t>
            </w:r>
            <w:r w:rsidRPr="00EA72D1">
              <w:rPr>
                <w:rFonts w:ascii="Times New Roman" w:hAnsi="Times New Roman" w:cs="Times New Roman"/>
              </w:rPr>
              <w:t xml:space="preserve">, </w:t>
            </w:r>
            <w:r w:rsidRPr="0034419E">
              <w:rPr>
                <w:rFonts w:ascii="Times New Roman" w:hAnsi="Times New Roman" w:cs="Times New Roman"/>
              </w:rPr>
              <w:t>не влеку</w:t>
            </w:r>
            <w:r>
              <w:rPr>
                <w:rFonts w:ascii="Times New Roman" w:hAnsi="Times New Roman" w:cs="Times New Roman"/>
              </w:rPr>
              <w:t>щих</w:t>
            </w:r>
            <w:r w:rsidRPr="0034419E">
              <w:rPr>
                <w:rFonts w:ascii="Times New Roman" w:hAnsi="Times New Roman" w:cs="Times New Roman"/>
              </w:rPr>
              <w:t xml:space="preserve"> за собой </w:t>
            </w:r>
            <w:r w:rsidRPr="0034419E">
              <w:rPr>
                <w:rFonts w:ascii="Times New Roman" w:hAnsi="Times New Roman" w:cs="Times New Roman"/>
              </w:rPr>
              <w:lastRenderedPageBreak/>
              <w:t>изменени</w:t>
            </w:r>
            <w:r>
              <w:rPr>
                <w:rFonts w:ascii="Times New Roman" w:hAnsi="Times New Roman" w:cs="Times New Roman"/>
              </w:rPr>
              <w:t>й</w:t>
            </w:r>
            <w:r w:rsidRPr="0034419E">
              <w:rPr>
                <w:rFonts w:ascii="Times New Roman" w:hAnsi="Times New Roman" w:cs="Times New Roman"/>
              </w:rPr>
              <w:t xml:space="preserve"> первоначально установленных показателей функционирования </w:t>
            </w:r>
            <w:r>
              <w:rPr>
                <w:rFonts w:ascii="Times New Roman" w:hAnsi="Times New Roman" w:cs="Times New Roman"/>
              </w:rPr>
              <w:t>данных печей</w:t>
            </w:r>
          </w:p>
        </w:tc>
      </w:tr>
      <w:tr w:rsidR="00565F0C" w:rsidRPr="00757B90" w14:paraId="75F0CD80" w14:textId="77777777" w:rsidTr="00C1207A">
        <w:tc>
          <w:tcPr>
            <w:tcW w:w="2731" w:type="dxa"/>
            <w:vMerge/>
            <w:shd w:val="clear" w:color="auto" w:fill="auto"/>
          </w:tcPr>
          <w:p w14:paraId="51022873" w14:textId="77777777" w:rsidR="00565F0C" w:rsidRPr="00757B90" w:rsidRDefault="00565F0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5AD69A78" w14:textId="721C7796" w:rsidR="00565F0C" w:rsidRPr="0034419E" w:rsidRDefault="000F2F9F" w:rsidP="00434409">
            <w:pPr>
              <w:pStyle w:val="a5"/>
              <w:rPr>
                <w:rFonts w:ascii="Times New Roman" w:hAnsi="Times New Roman" w:cs="Times New Roman"/>
              </w:rPr>
            </w:pPr>
            <w:r w:rsidRPr="000F2F9F">
              <w:rPr>
                <w:rFonts w:ascii="Times New Roman" w:hAnsi="Times New Roman" w:cs="Times New Roman"/>
              </w:rPr>
              <w:t>Внесение в проектную документацию хозяйственно-бытовых печей, получивших положительное заключение экспертизы, изменений,</w:t>
            </w:r>
            <w:r w:rsidRPr="0034419E">
              <w:rPr>
                <w:rFonts w:ascii="Times New Roman" w:hAnsi="Times New Roman" w:cs="Times New Roman"/>
              </w:rPr>
              <w:t xml:space="preserve"> не приводя</w:t>
            </w:r>
            <w:r>
              <w:rPr>
                <w:rFonts w:ascii="Times New Roman" w:hAnsi="Times New Roman" w:cs="Times New Roman"/>
              </w:rPr>
              <w:t>щих</w:t>
            </w:r>
            <w:r w:rsidRPr="0034419E">
              <w:rPr>
                <w:rFonts w:ascii="Times New Roman" w:hAnsi="Times New Roman" w:cs="Times New Roman"/>
              </w:rPr>
              <w:t xml:space="preserve"> к нарушениям требований технических регламентов, санитарно-эпидемиологических требований</w:t>
            </w:r>
            <w:r>
              <w:rPr>
                <w:rFonts w:ascii="Times New Roman" w:hAnsi="Times New Roman" w:cs="Times New Roman"/>
              </w:rPr>
              <w:t xml:space="preserve"> и</w:t>
            </w:r>
            <w:r w:rsidRPr="0034419E">
              <w:rPr>
                <w:rFonts w:ascii="Times New Roman" w:hAnsi="Times New Roman" w:cs="Times New Roman"/>
              </w:rPr>
              <w:t xml:space="preserve"> требований в области охраны окружающей среды</w:t>
            </w:r>
          </w:p>
        </w:tc>
      </w:tr>
      <w:tr w:rsidR="00D957EE" w:rsidRPr="00757B90" w14:paraId="14EE2EAF" w14:textId="77777777" w:rsidTr="00C1207A">
        <w:trPr>
          <w:trHeight w:val="63"/>
        </w:trPr>
        <w:tc>
          <w:tcPr>
            <w:tcW w:w="2731" w:type="dxa"/>
            <w:vMerge/>
            <w:shd w:val="clear" w:color="auto" w:fill="auto"/>
          </w:tcPr>
          <w:p w14:paraId="74B3F799" w14:textId="77777777" w:rsidR="00D957EE" w:rsidRPr="00757B90" w:rsidRDefault="00D957E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372EAEA1" w14:textId="57749B08" w:rsidR="00D957EE" w:rsidRDefault="00D957EE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Выдача технической документации исполнителям с разъяснением внесенных в нее изменений</w:t>
            </w:r>
          </w:p>
        </w:tc>
      </w:tr>
      <w:tr w:rsidR="00332F44" w:rsidRPr="00757B90" w14:paraId="52DB11F7" w14:textId="77777777" w:rsidTr="00C1207A">
        <w:tc>
          <w:tcPr>
            <w:tcW w:w="2731" w:type="dxa"/>
            <w:vMerge w:val="restart"/>
            <w:shd w:val="clear" w:color="auto" w:fill="auto"/>
          </w:tcPr>
          <w:p w14:paraId="3DEF6E8F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0120654E" w14:textId="73A1ABF2" w:rsidR="00332F44" w:rsidRPr="00757B90" w:rsidRDefault="00332F44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t xml:space="preserve">Читать техническую документацию, содержащую информацию </w:t>
            </w:r>
            <w:r w:rsidRPr="00B2608F">
              <w:t xml:space="preserve">о назначении, мощности, внешнем виде, габаритах и месте </w:t>
            </w:r>
            <w:r>
              <w:t>размещения</w:t>
            </w:r>
            <w:r w:rsidRPr="00B2608F">
              <w:t xml:space="preserve"> хозяйственно-бытов</w:t>
            </w:r>
            <w:r>
              <w:t>ых</w:t>
            </w:r>
            <w:r w:rsidRPr="00B2608F">
              <w:t xml:space="preserve"> печ</w:t>
            </w:r>
            <w:r>
              <w:t xml:space="preserve">ей </w:t>
            </w:r>
          </w:p>
        </w:tc>
      </w:tr>
      <w:tr w:rsidR="00332F44" w:rsidRPr="00757B90" w14:paraId="349208DC" w14:textId="77777777" w:rsidTr="00C1207A">
        <w:tc>
          <w:tcPr>
            <w:tcW w:w="2731" w:type="dxa"/>
            <w:vMerge/>
            <w:shd w:val="clear" w:color="auto" w:fill="auto"/>
          </w:tcPr>
          <w:p w14:paraId="7F111418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4D3CE7B6" w14:textId="41291B6F" w:rsidR="00332F44" w:rsidRDefault="00332F44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Оформлять исходные</w:t>
            </w:r>
            <w:r w:rsidRPr="00CD69EC">
              <w:rPr>
                <w:rFonts w:ascii="Times New Roman" w:hAnsi="Times New Roman" w:cs="Times New Roman"/>
              </w:rPr>
              <w:t xml:space="preserve"> технически</w:t>
            </w:r>
            <w:r>
              <w:rPr>
                <w:rFonts w:ascii="Times New Roman" w:hAnsi="Times New Roman" w:cs="Times New Roman"/>
              </w:rPr>
              <w:t>е</w:t>
            </w:r>
            <w:r w:rsidRPr="00CD69EC">
              <w:rPr>
                <w:rFonts w:ascii="Times New Roman" w:hAnsi="Times New Roman" w:cs="Times New Roman"/>
              </w:rPr>
              <w:t xml:space="preserve"> документ</w:t>
            </w:r>
            <w:r>
              <w:rPr>
                <w:rFonts w:ascii="Times New Roman" w:hAnsi="Times New Roman" w:cs="Times New Roman"/>
              </w:rPr>
              <w:t>ы (технические задания)</w:t>
            </w:r>
            <w:r w:rsidRPr="00CD69EC">
              <w:rPr>
                <w:rFonts w:ascii="Times New Roman" w:hAnsi="Times New Roman" w:cs="Times New Roman"/>
              </w:rPr>
              <w:t xml:space="preserve"> для проведения </w:t>
            </w:r>
            <w:r w:rsidRPr="00353A61">
              <w:rPr>
                <w:rFonts w:ascii="Times New Roman" w:hAnsi="Times New Roman" w:cs="Times New Roman"/>
              </w:rPr>
              <w:t>трубо-печных работ</w:t>
            </w:r>
            <w:r w:rsidRPr="00CD69EC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32F44" w:rsidRPr="00757B90" w14:paraId="1D473F50" w14:textId="77777777" w:rsidTr="00C1207A">
        <w:tc>
          <w:tcPr>
            <w:tcW w:w="2731" w:type="dxa"/>
            <w:vMerge/>
            <w:shd w:val="clear" w:color="auto" w:fill="auto"/>
          </w:tcPr>
          <w:p w14:paraId="24F91D8F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03EFB033" w14:textId="5E5D66D5" w:rsidR="00332F44" w:rsidRDefault="00332F44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Определять соответствие проектной документации требованиям, изложенным в технических заданиях</w:t>
            </w:r>
            <w:r>
              <w:t xml:space="preserve"> </w:t>
            </w:r>
            <w:r w:rsidRPr="00E77DE9">
              <w:rPr>
                <w:rFonts w:ascii="Times New Roman" w:hAnsi="Times New Roman" w:cs="Times New Roman"/>
              </w:rPr>
              <w:t>на изготовление хозяйственно-бытовых печей</w:t>
            </w:r>
          </w:p>
        </w:tc>
      </w:tr>
      <w:tr w:rsidR="00332F44" w:rsidRPr="00757B90" w14:paraId="3287467F" w14:textId="77777777" w:rsidTr="00C1207A">
        <w:tc>
          <w:tcPr>
            <w:tcW w:w="2731" w:type="dxa"/>
            <w:vMerge/>
            <w:shd w:val="clear" w:color="auto" w:fill="auto"/>
          </w:tcPr>
          <w:p w14:paraId="51BD9E3A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726BF447" w14:textId="1578B00E" w:rsidR="00332F44" w:rsidRPr="00757B90" w:rsidRDefault="00332F44" w:rsidP="00434409">
            <w:pPr>
              <w:pStyle w:val="a5"/>
              <w:rPr>
                <w:rFonts w:ascii="Times New Roman" w:hAnsi="Times New Roman" w:cs="Times New Roman"/>
              </w:rPr>
            </w:pPr>
            <w:r w:rsidRPr="00EA72D1">
              <w:rPr>
                <w:rFonts w:ascii="Times New Roman" w:hAnsi="Times New Roman" w:cs="Times New Roman"/>
              </w:rPr>
              <w:t>Вн</w:t>
            </w:r>
            <w:r w:rsidR="00C1207A">
              <w:rPr>
                <w:rFonts w:ascii="Times New Roman" w:hAnsi="Times New Roman" w:cs="Times New Roman"/>
              </w:rPr>
              <w:t>осить</w:t>
            </w:r>
            <w:r w:rsidRPr="00EA72D1">
              <w:rPr>
                <w:rFonts w:ascii="Times New Roman" w:hAnsi="Times New Roman" w:cs="Times New Roman"/>
              </w:rPr>
              <w:t xml:space="preserve"> в проектную документацию хозяйственно-бытовых печей, получивших положительное заключение экспертизы,</w:t>
            </w:r>
            <w:r w:rsidR="00C1207A">
              <w:rPr>
                <w:rFonts w:ascii="Times New Roman" w:hAnsi="Times New Roman" w:cs="Times New Roman"/>
              </w:rPr>
              <w:t xml:space="preserve"> необходимые</w:t>
            </w:r>
            <w:r w:rsidRPr="00EA72D1">
              <w:rPr>
                <w:rFonts w:ascii="Times New Roman" w:hAnsi="Times New Roman" w:cs="Times New Roman"/>
              </w:rPr>
              <w:t xml:space="preserve"> изменени</w:t>
            </w:r>
            <w:r w:rsidR="00C1207A">
              <w:rPr>
                <w:rFonts w:ascii="Times New Roman" w:hAnsi="Times New Roman" w:cs="Times New Roman"/>
              </w:rPr>
              <w:t xml:space="preserve">я </w:t>
            </w:r>
          </w:p>
        </w:tc>
      </w:tr>
      <w:tr w:rsidR="00332F44" w:rsidRPr="00757B90" w14:paraId="58C54DC2" w14:textId="77777777" w:rsidTr="00C1207A">
        <w:tc>
          <w:tcPr>
            <w:tcW w:w="2731" w:type="dxa"/>
            <w:vMerge/>
            <w:shd w:val="clear" w:color="auto" w:fill="auto"/>
          </w:tcPr>
          <w:p w14:paraId="394D0627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088B082D" w14:textId="3F430E7B" w:rsidR="00332F44" w:rsidRPr="00757B90" w:rsidRDefault="00C1207A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Выдача технической документации исполнителям с разъяснением внесенных в нее изменений</w:t>
            </w:r>
          </w:p>
        </w:tc>
      </w:tr>
      <w:tr w:rsidR="00C1207A" w:rsidRPr="00757B90" w14:paraId="088EBF89" w14:textId="77777777" w:rsidTr="00C1207A">
        <w:trPr>
          <w:trHeight w:val="96"/>
        </w:trPr>
        <w:tc>
          <w:tcPr>
            <w:tcW w:w="2731" w:type="dxa"/>
            <w:vMerge/>
            <w:shd w:val="clear" w:color="auto" w:fill="auto"/>
          </w:tcPr>
          <w:p w14:paraId="6A611AE2" w14:textId="77777777" w:rsidR="00C1207A" w:rsidRPr="00757B90" w:rsidRDefault="00C1207A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2A5135EE" w14:textId="20011DBE" w:rsidR="00C1207A" w:rsidRPr="00751A3A" w:rsidRDefault="00C1207A" w:rsidP="00434409">
            <w:pPr>
              <w:pStyle w:val="a5"/>
              <w:rPr>
                <w:rFonts w:ascii="Times New Roman" w:hAnsi="Times New Roman" w:cs="Times New Roman"/>
              </w:rPr>
            </w:pPr>
            <w:r w:rsidRPr="00C1207A">
              <w:rPr>
                <w:rFonts w:ascii="Times New Roman" w:hAnsi="Times New Roman" w:cs="Times New Roman"/>
              </w:rPr>
              <w:t>Организовывать и проводить производственные совещания</w:t>
            </w:r>
            <w:r>
              <w:rPr>
                <w:rFonts w:ascii="Times New Roman" w:hAnsi="Times New Roman" w:cs="Times New Roman"/>
              </w:rPr>
              <w:t xml:space="preserve"> с исполнителями по вопросам применения</w:t>
            </w:r>
            <w:r>
              <w:t xml:space="preserve"> </w:t>
            </w:r>
            <w:r w:rsidRPr="00C1207A">
              <w:rPr>
                <w:rFonts w:ascii="Times New Roman" w:hAnsi="Times New Roman" w:cs="Times New Roman"/>
              </w:rPr>
              <w:t>проектн</w:t>
            </w:r>
            <w:r>
              <w:rPr>
                <w:rFonts w:ascii="Times New Roman" w:hAnsi="Times New Roman" w:cs="Times New Roman"/>
              </w:rPr>
              <w:t>ой</w:t>
            </w:r>
            <w:r w:rsidRPr="00C1207A">
              <w:rPr>
                <w:rFonts w:ascii="Times New Roman" w:hAnsi="Times New Roman" w:cs="Times New Roman"/>
              </w:rPr>
              <w:t xml:space="preserve"> документаци</w:t>
            </w:r>
            <w:r>
              <w:rPr>
                <w:rFonts w:ascii="Times New Roman" w:hAnsi="Times New Roman" w:cs="Times New Roman"/>
              </w:rPr>
              <w:t>и</w:t>
            </w:r>
            <w:r w:rsidRPr="00C1207A">
              <w:rPr>
                <w:rFonts w:ascii="Times New Roman" w:hAnsi="Times New Roman" w:cs="Times New Roman"/>
              </w:rPr>
              <w:t xml:space="preserve"> на изготовление хозяйственно-бытовых печей</w:t>
            </w:r>
          </w:p>
        </w:tc>
      </w:tr>
      <w:tr w:rsidR="00332F44" w:rsidRPr="00757B90" w14:paraId="6CD51E24" w14:textId="77777777" w:rsidTr="00C1207A">
        <w:tc>
          <w:tcPr>
            <w:tcW w:w="2731" w:type="dxa"/>
            <w:vMerge w:val="restart"/>
          </w:tcPr>
          <w:p w14:paraId="7DA52C8C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44AAF065" w14:textId="33722090" w:rsidR="00332F44" w:rsidRPr="00757B90" w:rsidRDefault="00332F44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0F2F9F">
              <w:rPr>
                <w:rFonts w:ascii="Times New Roman" w:hAnsi="Times New Roman" w:cs="Times New Roman"/>
              </w:rPr>
              <w:t>ребовани</w:t>
            </w:r>
            <w:r>
              <w:rPr>
                <w:rFonts w:ascii="Times New Roman" w:hAnsi="Times New Roman" w:cs="Times New Roman"/>
              </w:rPr>
              <w:t>я</w:t>
            </w:r>
            <w:r w:rsidRPr="000F2F9F">
              <w:rPr>
                <w:rFonts w:ascii="Times New Roman" w:hAnsi="Times New Roman" w:cs="Times New Roman"/>
              </w:rPr>
              <w:t xml:space="preserve"> технических регламентов</w:t>
            </w:r>
          </w:p>
        </w:tc>
      </w:tr>
      <w:tr w:rsidR="00332F44" w:rsidRPr="00757B90" w14:paraId="1C02F312" w14:textId="77777777" w:rsidTr="00C1207A">
        <w:tc>
          <w:tcPr>
            <w:tcW w:w="2731" w:type="dxa"/>
            <w:vMerge/>
          </w:tcPr>
          <w:p w14:paraId="46F247E9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57BD80CC" w14:textId="3C580935" w:rsidR="00332F44" w:rsidRPr="00757B90" w:rsidRDefault="00332F44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0F2F9F">
              <w:rPr>
                <w:rFonts w:ascii="Times New Roman" w:hAnsi="Times New Roman" w:cs="Times New Roman"/>
              </w:rPr>
              <w:t>анитарно-эпидемиологически</w:t>
            </w:r>
            <w:r>
              <w:rPr>
                <w:rFonts w:ascii="Times New Roman" w:hAnsi="Times New Roman" w:cs="Times New Roman"/>
              </w:rPr>
              <w:t>е</w:t>
            </w:r>
            <w:r w:rsidRPr="000F2F9F">
              <w:rPr>
                <w:rFonts w:ascii="Times New Roman" w:hAnsi="Times New Roman" w:cs="Times New Roman"/>
              </w:rPr>
              <w:t xml:space="preserve"> требовани</w:t>
            </w:r>
            <w:r>
              <w:rPr>
                <w:rFonts w:ascii="Times New Roman" w:hAnsi="Times New Roman" w:cs="Times New Roman"/>
              </w:rPr>
              <w:t>я</w:t>
            </w:r>
          </w:p>
        </w:tc>
      </w:tr>
      <w:tr w:rsidR="00332F44" w:rsidRPr="00757B90" w14:paraId="412C729C" w14:textId="77777777" w:rsidTr="00C1207A">
        <w:tc>
          <w:tcPr>
            <w:tcW w:w="2731" w:type="dxa"/>
            <w:vMerge/>
          </w:tcPr>
          <w:p w14:paraId="3833AEAA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31C08148" w14:textId="18660861" w:rsidR="00332F44" w:rsidRPr="00757B90" w:rsidRDefault="00332F44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0F2F9F">
              <w:rPr>
                <w:rFonts w:ascii="Times New Roman" w:hAnsi="Times New Roman" w:cs="Times New Roman"/>
              </w:rPr>
              <w:t>ребовани</w:t>
            </w:r>
            <w:r>
              <w:rPr>
                <w:rFonts w:ascii="Times New Roman" w:hAnsi="Times New Roman" w:cs="Times New Roman"/>
              </w:rPr>
              <w:t>я</w:t>
            </w:r>
            <w:r w:rsidRPr="000F2F9F">
              <w:rPr>
                <w:rFonts w:ascii="Times New Roman" w:hAnsi="Times New Roman" w:cs="Times New Roman"/>
              </w:rPr>
              <w:t xml:space="preserve"> в области охраны окружающей среды</w:t>
            </w:r>
          </w:p>
        </w:tc>
      </w:tr>
      <w:tr w:rsidR="00332F44" w:rsidRPr="00757B90" w14:paraId="2DC3D1A7" w14:textId="77777777" w:rsidTr="00C1207A">
        <w:tc>
          <w:tcPr>
            <w:tcW w:w="2731" w:type="dxa"/>
            <w:vMerge/>
          </w:tcPr>
          <w:p w14:paraId="6135A123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73AD14" w14:textId="1D5C27B7" w:rsidR="00332F44" w:rsidRPr="00757B90" w:rsidRDefault="00332F4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1A3A">
              <w:rPr>
                <w:rFonts w:ascii="Times New Roman" w:hAnsi="Times New Roman" w:cs="Times New Roman"/>
              </w:rPr>
              <w:t>Систем</w:t>
            </w:r>
            <w:r>
              <w:rPr>
                <w:rFonts w:ascii="Times New Roman" w:hAnsi="Times New Roman" w:cs="Times New Roman"/>
              </w:rPr>
              <w:t>у</w:t>
            </w:r>
            <w:r w:rsidRPr="00751A3A">
              <w:rPr>
                <w:rFonts w:ascii="Times New Roman" w:hAnsi="Times New Roman" w:cs="Times New Roman"/>
              </w:rPr>
              <w:t xml:space="preserve"> проектной документации для строительства</w:t>
            </w:r>
          </w:p>
        </w:tc>
      </w:tr>
      <w:tr w:rsidR="00332F44" w:rsidRPr="00757B90" w14:paraId="1AE5B37F" w14:textId="77777777" w:rsidTr="00C1207A">
        <w:trPr>
          <w:trHeight w:val="70"/>
        </w:trPr>
        <w:tc>
          <w:tcPr>
            <w:tcW w:w="2731" w:type="dxa"/>
            <w:vMerge/>
          </w:tcPr>
          <w:p w14:paraId="4C4EB109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EA770C" w14:textId="736C4CFA" w:rsidR="00332F44" w:rsidRPr="00757B90" w:rsidRDefault="00332F4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1A3A">
              <w:rPr>
                <w:rFonts w:ascii="Times New Roman" w:hAnsi="Times New Roman" w:cs="Times New Roman"/>
              </w:rPr>
              <w:t>Основные требования к проектной и рабочей документации</w:t>
            </w:r>
          </w:p>
        </w:tc>
      </w:tr>
      <w:tr w:rsidR="00332F44" w:rsidRPr="00757B90" w14:paraId="1D3ED65C" w14:textId="77777777" w:rsidTr="00C1207A">
        <w:tc>
          <w:tcPr>
            <w:tcW w:w="2731" w:type="dxa"/>
            <w:vMerge/>
          </w:tcPr>
          <w:p w14:paraId="7923C216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D9CA9D" w14:textId="1CD20730" w:rsidR="00332F44" w:rsidRPr="00757B90" w:rsidRDefault="00332F44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C92579">
              <w:rPr>
                <w:rFonts w:ascii="Times New Roman" w:hAnsi="Times New Roman" w:cs="Times New Roman"/>
              </w:rPr>
              <w:t>равила внесения изменений</w:t>
            </w:r>
            <w:r>
              <w:rPr>
                <w:rFonts w:ascii="Times New Roman" w:hAnsi="Times New Roman" w:cs="Times New Roman"/>
              </w:rPr>
              <w:t xml:space="preserve"> в </w:t>
            </w:r>
            <w:r w:rsidRPr="00C92579">
              <w:rPr>
                <w:rFonts w:ascii="Times New Roman" w:hAnsi="Times New Roman" w:cs="Times New Roman"/>
              </w:rPr>
              <w:t>проектн</w:t>
            </w:r>
            <w:r>
              <w:rPr>
                <w:rFonts w:ascii="Times New Roman" w:hAnsi="Times New Roman" w:cs="Times New Roman"/>
              </w:rPr>
              <w:t>ую</w:t>
            </w:r>
            <w:r w:rsidRPr="00C92579">
              <w:rPr>
                <w:rFonts w:ascii="Times New Roman" w:hAnsi="Times New Roman" w:cs="Times New Roman"/>
              </w:rPr>
              <w:t xml:space="preserve"> и рабоч</w:t>
            </w:r>
            <w:r>
              <w:rPr>
                <w:rFonts w:ascii="Times New Roman" w:hAnsi="Times New Roman" w:cs="Times New Roman"/>
              </w:rPr>
              <w:t>ую</w:t>
            </w:r>
            <w:r w:rsidRPr="00C92579">
              <w:rPr>
                <w:rFonts w:ascii="Times New Roman" w:hAnsi="Times New Roman" w:cs="Times New Roman"/>
              </w:rPr>
              <w:t xml:space="preserve"> документаци</w:t>
            </w:r>
            <w:r>
              <w:rPr>
                <w:rFonts w:ascii="Times New Roman" w:hAnsi="Times New Roman" w:cs="Times New Roman"/>
              </w:rPr>
              <w:t>ю</w:t>
            </w:r>
          </w:p>
        </w:tc>
      </w:tr>
      <w:tr w:rsidR="00332F44" w:rsidRPr="00757B90" w14:paraId="570DE896" w14:textId="77777777" w:rsidTr="00C1207A">
        <w:tc>
          <w:tcPr>
            <w:tcW w:w="2731" w:type="dxa"/>
            <w:vMerge/>
          </w:tcPr>
          <w:p w14:paraId="0EB23B80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A15A31" w14:textId="406A735C" w:rsidR="00332F44" w:rsidRPr="00757B90" w:rsidRDefault="00332F44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Оформлять изменения</w:t>
            </w:r>
            <w:r>
              <w:t xml:space="preserve"> </w:t>
            </w:r>
            <w:r w:rsidRPr="00617AF8">
              <w:rPr>
                <w:rFonts w:ascii="Times New Roman" w:hAnsi="Times New Roman" w:cs="Times New Roman"/>
              </w:rPr>
              <w:t xml:space="preserve">в </w:t>
            </w:r>
            <w:r w:rsidRPr="00E65ACC">
              <w:rPr>
                <w:rFonts w:ascii="Times New Roman" w:hAnsi="Times New Roman" w:cs="Times New Roman"/>
              </w:rPr>
              <w:t>проектную и рабочую документацию</w:t>
            </w:r>
          </w:p>
        </w:tc>
      </w:tr>
      <w:tr w:rsidR="00332F44" w:rsidRPr="00757B90" w14:paraId="0D237B30" w14:textId="77777777" w:rsidTr="00C1207A"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4BA093B7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4FA96C" w14:textId="4ED86FBB" w:rsidR="00332F44" w:rsidRPr="00757B90" w:rsidRDefault="00332F44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для проведения экспертиз измененной</w:t>
            </w:r>
            <w:r>
              <w:t xml:space="preserve"> </w:t>
            </w:r>
            <w:r w:rsidRPr="00DB2080">
              <w:rPr>
                <w:rFonts w:ascii="Times New Roman" w:hAnsi="Times New Roman" w:cs="Times New Roman"/>
              </w:rPr>
              <w:t>проектн</w:t>
            </w:r>
            <w:r>
              <w:rPr>
                <w:rFonts w:ascii="Times New Roman" w:hAnsi="Times New Roman" w:cs="Times New Roman"/>
              </w:rPr>
              <w:t>ой</w:t>
            </w:r>
            <w:r w:rsidRPr="00DB2080">
              <w:rPr>
                <w:rFonts w:ascii="Times New Roman" w:hAnsi="Times New Roman" w:cs="Times New Roman"/>
              </w:rPr>
              <w:t xml:space="preserve"> и рабоч</w:t>
            </w:r>
            <w:r>
              <w:rPr>
                <w:rFonts w:ascii="Times New Roman" w:hAnsi="Times New Roman" w:cs="Times New Roman"/>
              </w:rPr>
              <w:t>ей</w:t>
            </w:r>
            <w:r w:rsidRPr="00DB2080">
              <w:rPr>
                <w:rFonts w:ascii="Times New Roman" w:hAnsi="Times New Roman" w:cs="Times New Roman"/>
              </w:rPr>
              <w:t xml:space="preserve"> документаци</w:t>
            </w:r>
            <w:r>
              <w:rPr>
                <w:rFonts w:ascii="Times New Roman" w:hAnsi="Times New Roman" w:cs="Times New Roman"/>
              </w:rPr>
              <w:t>и</w:t>
            </w:r>
          </w:p>
        </w:tc>
      </w:tr>
      <w:tr w:rsidR="00332F44" w:rsidRPr="00757B90" w14:paraId="24B10D75" w14:textId="77777777" w:rsidTr="00C1207A"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2539A9F2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3963A9" w14:textId="60433492" w:rsidR="00332F44" w:rsidRPr="00757B90" w:rsidRDefault="00332F44" w:rsidP="00434409">
            <w:pPr>
              <w:pStyle w:val="a5"/>
              <w:rPr>
                <w:rFonts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Готовить технические задания для </w:t>
            </w:r>
            <w:r w:rsidRPr="00E65ACC">
              <w:rPr>
                <w:rFonts w:ascii="Times New Roman" w:hAnsi="Times New Roman" w:cs="Times New Roman"/>
              </w:rPr>
              <w:t>проведения трубо-печных работ</w:t>
            </w:r>
          </w:p>
        </w:tc>
      </w:tr>
      <w:tr w:rsidR="00332F44" w:rsidRPr="00757B90" w14:paraId="34C69322" w14:textId="77777777" w:rsidTr="00C1207A"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375E0AC9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D08D39" w14:textId="0D44A480" w:rsidR="00332F44" w:rsidRPr="00757B90" w:rsidRDefault="00332F44" w:rsidP="00434409">
            <w:pPr>
              <w:pStyle w:val="a5"/>
              <w:rPr>
                <w:rFonts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Организовывать и проводить производственные совещания</w:t>
            </w:r>
          </w:p>
        </w:tc>
      </w:tr>
      <w:tr w:rsidR="00332F44" w:rsidRPr="00757B90" w14:paraId="29182327" w14:textId="77777777" w:rsidTr="00C1207A"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41074782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4F1CFE" w14:textId="1D6785B7" w:rsidR="00332F44" w:rsidRPr="00757B90" w:rsidRDefault="00332F44" w:rsidP="00434409">
            <w:pPr>
              <w:pStyle w:val="a5"/>
              <w:rPr>
                <w:rFonts w:cs="Times New Roman"/>
              </w:rPr>
            </w:pPr>
            <w:r w:rsidRPr="00F020BE">
              <w:rPr>
                <w:rFonts w:ascii="Times New Roman" w:hAnsi="Times New Roman" w:cs="Times New Roman"/>
              </w:rPr>
              <w:t>Требования нормативных правовых актов и руководящих документов, регламентирующих</w:t>
            </w:r>
            <w:r>
              <w:t xml:space="preserve"> </w:t>
            </w:r>
            <w:r w:rsidRPr="00F020BE">
              <w:rPr>
                <w:rFonts w:ascii="Times New Roman" w:hAnsi="Times New Roman" w:cs="Times New Roman"/>
              </w:rPr>
              <w:t>стандартизаци</w:t>
            </w:r>
            <w:r>
              <w:rPr>
                <w:rFonts w:ascii="Times New Roman" w:hAnsi="Times New Roman" w:cs="Times New Roman"/>
              </w:rPr>
              <w:t>ю</w:t>
            </w:r>
            <w:r w:rsidRPr="00F020BE">
              <w:rPr>
                <w:rFonts w:ascii="Times New Roman" w:hAnsi="Times New Roman" w:cs="Times New Roman"/>
              </w:rPr>
              <w:t xml:space="preserve"> в </w:t>
            </w:r>
            <w:r>
              <w:rPr>
                <w:rFonts w:ascii="Times New Roman" w:hAnsi="Times New Roman" w:cs="Times New Roman"/>
              </w:rPr>
              <w:t>Р</w:t>
            </w:r>
            <w:r w:rsidRPr="00F020BE">
              <w:rPr>
                <w:rFonts w:ascii="Times New Roman" w:hAnsi="Times New Roman" w:cs="Times New Roman"/>
              </w:rPr>
              <w:t xml:space="preserve">оссийской </w:t>
            </w:r>
            <w:r>
              <w:rPr>
                <w:rFonts w:ascii="Times New Roman" w:hAnsi="Times New Roman" w:cs="Times New Roman"/>
              </w:rPr>
              <w:t>Ф</w:t>
            </w:r>
            <w:r w:rsidRPr="00F020BE">
              <w:rPr>
                <w:rFonts w:ascii="Times New Roman" w:hAnsi="Times New Roman" w:cs="Times New Roman"/>
              </w:rPr>
              <w:t>едерации</w:t>
            </w:r>
          </w:p>
        </w:tc>
      </w:tr>
      <w:tr w:rsidR="00332F44" w:rsidRPr="00757B90" w14:paraId="48B1D573" w14:textId="77777777" w:rsidTr="00C1207A"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1E0951B5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6904B9E" w14:textId="27816E56" w:rsidR="00332F44" w:rsidRPr="0023654E" w:rsidRDefault="00332F44" w:rsidP="00434409">
            <w:pPr>
              <w:pStyle w:val="a5"/>
              <w:rPr>
                <w:rFonts w:cs="Times New Roman"/>
              </w:rPr>
            </w:pPr>
            <w:r w:rsidRPr="00757B90">
              <w:rPr>
                <w:rFonts w:cs="Times New Roman"/>
              </w:rPr>
              <w:t xml:space="preserve">Требования к оформлению, порядок согласования и утверждения </w:t>
            </w:r>
            <w:r>
              <w:rPr>
                <w:rFonts w:cs="Times New Roman"/>
              </w:rPr>
              <w:t>технических заданий</w:t>
            </w:r>
          </w:p>
        </w:tc>
      </w:tr>
      <w:tr w:rsidR="00332F44" w:rsidRPr="00757B90" w14:paraId="328F3AFD" w14:textId="77777777" w:rsidTr="00C1207A"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2EBE84CA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DF8F300" w14:textId="2B729D34" w:rsidR="00332F44" w:rsidRPr="0023654E" w:rsidRDefault="00332F44" w:rsidP="00434409">
            <w:pPr>
              <w:pStyle w:val="a5"/>
              <w:rPr>
                <w:rFonts w:cs="Times New Roman"/>
              </w:rPr>
            </w:pPr>
            <w:r w:rsidRPr="0023654E">
              <w:rPr>
                <w:rFonts w:cs="Times New Roman"/>
              </w:rPr>
              <w:t>Основные виды специализированного программного обеспечения для планирования финансово-хозяйственной деятельности и проведения финансово-экономических расчетов в строительстве</w:t>
            </w:r>
          </w:p>
        </w:tc>
      </w:tr>
      <w:tr w:rsidR="00332F44" w:rsidRPr="00757B90" w14:paraId="48DF2E91" w14:textId="77777777" w:rsidTr="00C1207A">
        <w:trPr>
          <w:trHeight w:val="63"/>
        </w:trPr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3BD6DCA5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</w:tcBorders>
            <w:shd w:val="clear" w:color="auto" w:fill="auto"/>
          </w:tcPr>
          <w:p w14:paraId="3CDB6C86" w14:textId="6705A410" w:rsidR="00332F44" w:rsidRPr="0023654E" w:rsidRDefault="00332F44" w:rsidP="00434409">
            <w:pPr>
              <w:pStyle w:val="a5"/>
              <w:rPr>
                <w:rFonts w:cs="Times New Roman"/>
              </w:rPr>
            </w:pPr>
            <w:r w:rsidRPr="0023654E">
              <w:rPr>
                <w:rFonts w:cs="Times New Roman"/>
              </w:rPr>
              <w:t>Методы и приемы производственной коммуникации в организации</w:t>
            </w:r>
          </w:p>
        </w:tc>
      </w:tr>
      <w:tr w:rsidR="00332F44" w:rsidRPr="00757B90" w14:paraId="69666A8F" w14:textId="77777777" w:rsidTr="00BA3EDF">
        <w:trPr>
          <w:trHeight w:val="131"/>
        </w:trPr>
        <w:tc>
          <w:tcPr>
            <w:tcW w:w="2731" w:type="dxa"/>
            <w:shd w:val="clear" w:color="auto" w:fill="auto"/>
          </w:tcPr>
          <w:p w14:paraId="5FE47967" w14:textId="77777777" w:rsidR="00332F44" w:rsidRPr="00757B90" w:rsidRDefault="00332F44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63" w:type="dxa"/>
            <w:shd w:val="clear" w:color="auto" w:fill="auto"/>
          </w:tcPr>
          <w:p w14:paraId="5B12557C" w14:textId="77777777" w:rsidR="00332F44" w:rsidRPr="00757B90" w:rsidRDefault="00332F44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3913268A" w14:textId="77777777" w:rsidR="006B4FE2" w:rsidRDefault="006B4FE2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14:paraId="5E0A291F" w14:textId="596955F3" w:rsidR="00325F52" w:rsidRPr="00757B90" w:rsidRDefault="00325F52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3.6. Обобщенная трудовая функция</w:t>
      </w:r>
    </w:p>
    <w:p w14:paraId="46D8720A" w14:textId="77777777" w:rsidR="00325F52" w:rsidRPr="00757B90" w:rsidRDefault="00325F52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C713D5" w:rsidRPr="00757B90" w14:paraId="3798E49B" w14:textId="77777777" w:rsidTr="00CE11AC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BB30F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146F4" w14:textId="1C4E5662" w:rsidR="00325F52" w:rsidRPr="00757B90" w:rsidRDefault="00EA378F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EA378F">
              <w:rPr>
                <w:rFonts w:ascii="Times New Roman" w:hAnsi="Times New Roman" w:cs="Times New Roman"/>
              </w:rPr>
              <w:t xml:space="preserve">Управление деятельностью организации по изготовлению и ремонту хозяйственно-бытовых </w:t>
            </w:r>
            <w:r w:rsidRPr="00EA378F">
              <w:rPr>
                <w:rFonts w:ascii="Times New Roman" w:hAnsi="Times New Roman" w:cs="Times New Roman"/>
              </w:rPr>
              <w:lastRenderedPageBreak/>
              <w:t xml:space="preserve">печей 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7BC5E5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lastRenderedPageBreak/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D86D" w14:textId="1BAB2950" w:rsidR="00325F52" w:rsidRPr="00757B90" w:rsidRDefault="007408D5" w:rsidP="00434409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F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72BF91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2BDBB8" w14:textId="77777777" w:rsidR="00325F52" w:rsidRPr="00757B90" w:rsidRDefault="00325F5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5</w:t>
            </w:r>
          </w:p>
        </w:tc>
      </w:tr>
    </w:tbl>
    <w:p w14:paraId="7F86E213" w14:textId="77777777" w:rsidR="00325F52" w:rsidRPr="00757B90" w:rsidRDefault="00325F52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C713D5" w:rsidRPr="00757B90" w14:paraId="38B8EF05" w14:textId="77777777" w:rsidTr="007044CF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F5F3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обобщенной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5FA5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F3DD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4499" w14:textId="77777777" w:rsidR="00325F52" w:rsidRPr="00757B90" w:rsidRDefault="00325F5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C856DA" w14:textId="77777777" w:rsidR="00325F52" w:rsidRPr="00757B90" w:rsidRDefault="00325F5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325F52" w:rsidRPr="00757B90" w14:paraId="279F7DFA" w14:textId="77777777" w:rsidTr="007044CF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B66D1B" w14:textId="77777777" w:rsidR="00325F52" w:rsidRPr="00757B90" w:rsidRDefault="00325F5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8479ED" w14:textId="77777777" w:rsidR="00325F52" w:rsidRPr="00757B90" w:rsidRDefault="00325F5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466020" w14:textId="77777777" w:rsidR="00325F52" w:rsidRPr="00757B90" w:rsidRDefault="00325F5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E27C19" w14:textId="77777777" w:rsidR="00325F52" w:rsidRPr="00757B90" w:rsidRDefault="00325F5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BFA811" w14:textId="77777777" w:rsidR="00325F52" w:rsidRPr="00757B90" w:rsidRDefault="00325F5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2CB0A594" w14:textId="77777777" w:rsidR="00325F52" w:rsidRPr="00757B90" w:rsidRDefault="00325F52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9"/>
        <w:gridCol w:w="7006"/>
      </w:tblGrid>
      <w:tr w:rsidR="00325F52" w:rsidRPr="00757B90" w14:paraId="4513ED8F" w14:textId="77777777" w:rsidTr="007044CF">
        <w:trPr>
          <w:trHeight w:val="394"/>
        </w:trPr>
        <w:tc>
          <w:tcPr>
            <w:tcW w:w="32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CFCBB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Возможные наименования должностей, профессий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670F4E" w14:textId="77777777" w:rsidR="00181BC6" w:rsidRPr="00757B90" w:rsidRDefault="00181BC6" w:rsidP="00434409">
            <w:pPr>
              <w:ind w:firstLine="0"/>
            </w:pPr>
            <w:r w:rsidRPr="00757B90">
              <w:t>Директор строительной организации</w:t>
            </w:r>
          </w:p>
          <w:p w14:paraId="33C30BDD" w14:textId="77777777" w:rsidR="00181BC6" w:rsidRPr="00757B90" w:rsidRDefault="00181BC6" w:rsidP="00434409">
            <w:pPr>
              <w:ind w:firstLine="0"/>
            </w:pPr>
            <w:r w:rsidRPr="00757B90">
              <w:t>Генеральный директор строительной организации</w:t>
            </w:r>
          </w:p>
          <w:p w14:paraId="7D4BBD38" w14:textId="77777777" w:rsidR="00325F52" w:rsidRPr="00757B90" w:rsidRDefault="00181BC6" w:rsidP="00434409">
            <w:pPr>
              <w:ind w:firstLine="0"/>
            </w:pPr>
            <w:r w:rsidRPr="00757B90">
              <w:t>Управляющий строительной организации</w:t>
            </w:r>
          </w:p>
          <w:p w14:paraId="46083CDE" w14:textId="3984AB69" w:rsidR="00181BC6" w:rsidRPr="00757B90" w:rsidRDefault="00181BC6" w:rsidP="00434409">
            <w:pPr>
              <w:ind w:firstLine="0"/>
            </w:pPr>
            <w:r w:rsidRPr="00757B90">
              <w:t>Руководитель строительной организации</w:t>
            </w:r>
          </w:p>
        </w:tc>
      </w:tr>
    </w:tbl>
    <w:p w14:paraId="288D69C8" w14:textId="77777777" w:rsidR="00325F52" w:rsidRPr="00757B90" w:rsidRDefault="00325F52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9"/>
        <w:gridCol w:w="6996"/>
      </w:tblGrid>
      <w:tr w:rsidR="00C713D5" w:rsidRPr="00757B90" w14:paraId="3E8E44C9" w14:textId="77777777" w:rsidTr="007044CF">
        <w:tc>
          <w:tcPr>
            <w:tcW w:w="3239" w:type="dxa"/>
          </w:tcPr>
          <w:p w14:paraId="541FE789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к образованию и обучению</w:t>
            </w:r>
          </w:p>
        </w:tc>
        <w:tc>
          <w:tcPr>
            <w:tcW w:w="6996" w:type="dxa"/>
            <w:shd w:val="clear" w:color="000000" w:fill="FFFFFF"/>
          </w:tcPr>
          <w:p w14:paraId="5D879522" w14:textId="77777777" w:rsidR="00284360" w:rsidRPr="00757B90" w:rsidRDefault="00284360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Высшее образование - бакалавриат</w:t>
            </w:r>
          </w:p>
          <w:p w14:paraId="35712540" w14:textId="77777777" w:rsidR="00284360" w:rsidRPr="00757B90" w:rsidRDefault="00284360" w:rsidP="00434409">
            <w:pPr>
              <w:widowControl/>
              <w:autoSpaceDE/>
              <w:autoSpaceDN/>
              <w:adjustRightInd/>
              <w:ind w:firstLine="0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или</w:t>
            </w:r>
          </w:p>
          <w:p w14:paraId="7E99EA61" w14:textId="77777777" w:rsidR="00284360" w:rsidRPr="00757B90" w:rsidRDefault="00284360" w:rsidP="00434409">
            <w:pPr>
              <w:pStyle w:val="a5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Высшее образование (непрофильное) и дополнительное</w:t>
            </w:r>
          </w:p>
          <w:p w14:paraId="71C18B37" w14:textId="77777777" w:rsidR="00284360" w:rsidRPr="00757B90" w:rsidRDefault="00284360" w:rsidP="00434409">
            <w:pPr>
              <w:pStyle w:val="a5"/>
              <w:rPr>
                <w:rFonts w:ascii="Times New Roman" w:eastAsia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профессиональное образование - программы профессиональной</w:t>
            </w:r>
          </w:p>
          <w:p w14:paraId="27568DE5" w14:textId="7E3937FF" w:rsidR="00325F52" w:rsidRPr="00757B90" w:rsidRDefault="00284360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="Times New Roman" w:hAnsi="Times New Roman" w:cs="Times New Roman"/>
              </w:rPr>
              <w:t>переподготовки по профилю деятельности</w:t>
            </w:r>
          </w:p>
        </w:tc>
      </w:tr>
      <w:tr w:rsidR="00C713D5" w:rsidRPr="00757B90" w14:paraId="4064CB34" w14:textId="77777777" w:rsidTr="007044CF">
        <w:tc>
          <w:tcPr>
            <w:tcW w:w="3239" w:type="dxa"/>
          </w:tcPr>
          <w:p w14:paraId="72F1AE81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к опыту практической работы</w:t>
            </w:r>
          </w:p>
        </w:tc>
        <w:tc>
          <w:tcPr>
            <w:tcW w:w="6996" w:type="dxa"/>
            <w:shd w:val="clear" w:color="000000" w:fill="FFFFFF"/>
          </w:tcPr>
          <w:p w14:paraId="2072EAB0" w14:textId="77777777" w:rsidR="00284360" w:rsidRPr="00757B90" w:rsidRDefault="00284360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 менее пяти лет на руководящих должностях по профилю</w:t>
            </w:r>
          </w:p>
          <w:p w14:paraId="3CC082C0" w14:textId="73A224FF" w:rsidR="00325F52" w:rsidRPr="00757B90" w:rsidRDefault="00284360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профессиональной деятельности в строительстве</w:t>
            </w:r>
          </w:p>
        </w:tc>
      </w:tr>
      <w:tr w:rsidR="00C713D5" w:rsidRPr="00757B90" w14:paraId="545C4CB1" w14:textId="77777777" w:rsidTr="007044CF">
        <w:tc>
          <w:tcPr>
            <w:tcW w:w="3239" w:type="dxa"/>
          </w:tcPr>
          <w:p w14:paraId="75D4605B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Особые условия допуска к работе</w:t>
            </w:r>
          </w:p>
        </w:tc>
        <w:tc>
          <w:tcPr>
            <w:tcW w:w="6996" w:type="dxa"/>
            <w:shd w:val="clear" w:color="000000" w:fill="FFFFFF"/>
            <w:vAlign w:val="center"/>
          </w:tcPr>
          <w:p w14:paraId="6F81746C" w14:textId="6B182E24" w:rsidR="00325F52" w:rsidRPr="00757B90" w:rsidRDefault="003A04E0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  <w:tr w:rsidR="00C713D5" w:rsidRPr="00757B90" w14:paraId="67EC946D" w14:textId="77777777" w:rsidTr="007044CF">
        <w:tc>
          <w:tcPr>
            <w:tcW w:w="3239" w:type="dxa"/>
          </w:tcPr>
          <w:p w14:paraId="73F70D12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6996" w:type="dxa"/>
            <w:shd w:val="clear" w:color="000000" w:fill="FFFFFF"/>
            <w:vAlign w:val="center"/>
          </w:tcPr>
          <w:p w14:paraId="67BD6585" w14:textId="77777777" w:rsidR="00325F52" w:rsidRPr="00757B90" w:rsidRDefault="00325F5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7A071620" w14:textId="77777777" w:rsidR="00325F52" w:rsidRPr="00757B90" w:rsidRDefault="00325F52" w:rsidP="00434409">
      <w:pPr>
        <w:rPr>
          <w:rFonts w:ascii="Times New Roman" w:hAnsi="Times New Roman" w:cs="Times New Roman"/>
        </w:rPr>
      </w:pPr>
    </w:p>
    <w:p w14:paraId="7CE8C57A" w14:textId="77777777" w:rsidR="00325F52" w:rsidRPr="00757B90" w:rsidRDefault="00325F52" w:rsidP="00434409">
      <w:pPr>
        <w:rPr>
          <w:rFonts w:ascii="Times New Roman" w:hAnsi="Times New Roman" w:cs="Times New Roman"/>
        </w:rPr>
      </w:pPr>
      <w:r w:rsidRPr="00757B90">
        <w:rPr>
          <w:rFonts w:ascii="Times New Roman" w:hAnsi="Times New Roman" w:cs="Times New Roman"/>
        </w:rPr>
        <w:t>Дополнительные характеристики:</w:t>
      </w:r>
    </w:p>
    <w:p w14:paraId="08ECE344" w14:textId="77777777" w:rsidR="00325F52" w:rsidRPr="00757B90" w:rsidRDefault="00325F52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89"/>
        <w:gridCol w:w="1276"/>
        <w:gridCol w:w="5670"/>
      </w:tblGrid>
      <w:tr w:rsidR="00C713D5" w:rsidRPr="00757B90" w14:paraId="19F09446" w14:textId="77777777" w:rsidTr="0036263B">
        <w:tc>
          <w:tcPr>
            <w:tcW w:w="3289" w:type="dxa"/>
          </w:tcPr>
          <w:p w14:paraId="02D76A9E" w14:textId="77777777" w:rsidR="00325F52" w:rsidRPr="00757B90" w:rsidRDefault="00325F5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276" w:type="dxa"/>
          </w:tcPr>
          <w:p w14:paraId="1D21EABE" w14:textId="77777777" w:rsidR="00325F52" w:rsidRPr="00757B90" w:rsidRDefault="00325F5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5670" w:type="dxa"/>
          </w:tcPr>
          <w:p w14:paraId="39374F79" w14:textId="77777777" w:rsidR="00325F52" w:rsidRPr="00757B90" w:rsidRDefault="00325F5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 базовой группы, должности (профессии) или специальности</w:t>
            </w:r>
          </w:p>
        </w:tc>
      </w:tr>
      <w:tr w:rsidR="00C713D5" w:rsidRPr="00757B90" w14:paraId="593D469E" w14:textId="77777777" w:rsidTr="00584E97">
        <w:trPr>
          <w:trHeight w:val="175"/>
        </w:trPr>
        <w:tc>
          <w:tcPr>
            <w:tcW w:w="3289" w:type="dxa"/>
            <w:shd w:val="clear" w:color="auto" w:fill="auto"/>
          </w:tcPr>
          <w:p w14:paraId="3D750790" w14:textId="77777777" w:rsidR="00325F52" w:rsidRPr="00757B90" w:rsidRDefault="002F4639" w:rsidP="00434409">
            <w:pPr>
              <w:pStyle w:val="a6"/>
              <w:rPr>
                <w:rFonts w:ascii="Times New Roman" w:hAnsi="Times New Roman" w:cs="Times New Roman"/>
              </w:rPr>
            </w:pPr>
            <w:hyperlink r:id="rId24" w:history="1">
              <w:r w:rsidR="00325F52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ОКЗ</w:t>
              </w:r>
            </w:hyperlink>
          </w:p>
        </w:tc>
        <w:tc>
          <w:tcPr>
            <w:tcW w:w="1276" w:type="dxa"/>
            <w:shd w:val="clear" w:color="auto" w:fill="auto"/>
          </w:tcPr>
          <w:p w14:paraId="4DAFF9C0" w14:textId="184FA366" w:rsidR="00325F52" w:rsidRPr="00757B90" w:rsidRDefault="0036263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5670" w:type="dxa"/>
            <w:shd w:val="clear" w:color="auto" w:fill="auto"/>
          </w:tcPr>
          <w:p w14:paraId="3CA1C5FC" w14:textId="77777777" w:rsidR="0036263B" w:rsidRPr="00757B90" w:rsidRDefault="0036263B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Руководители учреждений, организаций и</w:t>
            </w:r>
          </w:p>
          <w:p w14:paraId="730D1DCD" w14:textId="2E1C9846" w:rsidR="00325F52" w:rsidRPr="00757B90" w:rsidRDefault="0036263B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предприятий</w:t>
            </w:r>
          </w:p>
        </w:tc>
      </w:tr>
      <w:tr w:rsidR="00C713D5" w:rsidRPr="00757B90" w14:paraId="1DA75E92" w14:textId="77777777" w:rsidTr="00584E97">
        <w:trPr>
          <w:trHeight w:val="178"/>
        </w:trPr>
        <w:tc>
          <w:tcPr>
            <w:tcW w:w="3289" w:type="dxa"/>
            <w:shd w:val="clear" w:color="auto" w:fill="auto"/>
          </w:tcPr>
          <w:p w14:paraId="1ECB1310" w14:textId="77777777" w:rsidR="00325F52" w:rsidRPr="00757B90" w:rsidRDefault="002F4639" w:rsidP="00434409">
            <w:pPr>
              <w:pStyle w:val="a6"/>
              <w:rPr>
                <w:rFonts w:ascii="Times New Roman" w:hAnsi="Times New Roman" w:cs="Times New Roman"/>
              </w:rPr>
            </w:pPr>
            <w:hyperlink r:id="rId25" w:history="1">
              <w:r w:rsidR="00325F52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ЕКС</w:t>
              </w:r>
            </w:hyperlink>
          </w:p>
        </w:tc>
        <w:tc>
          <w:tcPr>
            <w:tcW w:w="1276" w:type="dxa"/>
            <w:shd w:val="clear" w:color="auto" w:fill="auto"/>
            <w:vAlign w:val="center"/>
          </w:tcPr>
          <w:p w14:paraId="6FA7035C" w14:textId="02313E2B" w:rsidR="00325F52" w:rsidRPr="00757B90" w:rsidRDefault="0036263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880110C" w14:textId="77777777" w:rsidR="0036263B" w:rsidRPr="00757B90" w:rsidRDefault="0036263B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Директор (генеральный директор, управляющий)</w:t>
            </w:r>
          </w:p>
          <w:p w14:paraId="7538C340" w14:textId="341A9E60" w:rsidR="00325F52" w:rsidRPr="00757B90" w:rsidRDefault="0036263B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строительной организации</w:t>
            </w:r>
          </w:p>
        </w:tc>
      </w:tr>
      <w:tr w:rsidR="00C713D5" w:rsidRPr="00757B90" w14:paraId="22101D61" w14:textId="77777777" w:rsidTr="00584E97">
        <w:trPr>
          <w:trHeight w:val="155"/>
        </w:trPr>
        <w:tc>
          <w:tcPr>
            <w:tcW w:w="3289" w:type="dxa"/>
            <w:vMerge w:val="restart"/>
            <w:shd w:val="clear" w:color="auto" w:fill="auto"/>
          </w:tcPr>
          <w:p w14:paraId="38E3C54E" w14:textId="77777777" w:rsidR="0036263B" w:rsidRPr="00757B90" w:rsidRDefault="002F4639" w:rsidP="00434409">
            <w:pPr>
              <w:pStyle w:val="a6"/>
              <w:rPr>
                <w:rFonts w:ascii="Times New Roman" w:hAnsi="Times New Roman" w:cs="Times New Roman"/>
              </w:rPr>
            </w:pPr>
            <w:hyperlink r:id="rId26" w:history="1">
              <w:r w:rsidR="0036263B" w:rsidRPr="00757B90">
                <w:rPr>
                  <w:rStyle w:val="a4"/>
                  <w:rFonts w:ascii="Times New Roman" w:hAnsi="Times New Roman" w:cs="Times New Roman"/>
                  <w:color w:val="auto"/>
                </w:rPr>
                <w:t>ОКПДТР</w:t>
              </w:r>
            </w:hyperlink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151901" w14:textId="18971930" w:rsidR="0036263B" w:rsidRPr="00757B90" w:rsidRDefault="0036263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t xml:space="preserve">21495 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6D02C5" w14:textId="77AE00F4" w:rsidR="0036263B" w:rsidRPr="00757B90" w:rsidRDefault="0036263B" w:rsidP="00434409">
            <w:pPr>
              <w:ind w:right="-20" w:firstLine="0"/>
              <w:jc w:val="left"/>
              <w:rPr>
                <w:rFonts w:ascii="Times New Roman" w:hAnsi="Times New Roman" w:cs="Times New Roman"/>
              </w:rPr>
            </w:pPr>
            <w:r w:rsidRPr="00757B90">
              <w:t>Директор (начальник, управляющий) предприятия</w:t>
            </w:r>
          </w:p>
        </w:tc>
      </w:tr>
      <w:tr w:rsidR="00C713D5" w:rsidRPr="00757B90" w14:paraId="5A16625F" w14:textId="77777777" w:rsidTr="00584E97">
        <w:trPr>
          <w:trHeight w:val="155"/>
        </w:trPr>
        <w:tc>
          <w:tcPr>
            <w:tcW w:w="3289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639916C" w14:textId="77777777" w:rsidR="0036263B" w:rsidRPr="00757B90" w:rsidRDefault="0036263B" w:rsidP="00434409">
            <w:pPr>
              <w:pStyle w:val="a6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8CBBD8" w14:textId="0A1EC014" w:rsidR="0036263B" w:rsidRPr="00757B90" w:rsidRDefault="0036263B" w:rsidP="00434409">
            <w:pPr>
              <w:pStyle w:val="a5"/>
            </w:pPr>
            <w:r w:rsidRPr="00757B90">
              <w:t xml:space="preserve">20560 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0F1E9E" w14:textId="58BB66D4" w:rsidR="0036263B" w:rsidRPr="00757B90" w:rsidRDefault="0036263B" w:rsidP="00434409">
            <w:pPr>
              <w:ind w:right="-20" w:firstLine="0"/>
              <w:jc w:val="left"/>
            </w:pPr>
            <w:r w:rsidRPr="00757B90">
              <w:t>Генеральный директор предприятия</w:t>
            </w:r>
          </w:p>
        </w:tc>
      </w:tr>
      <w:tr w:rsidR="00C713D5" w:rsidRPr="00757B90" w14:paraId="69FE7B29" w14:textId="77777777" w:rsidTr="00584E97">
        <w:trPr>
          <w:trHeight w:val="155"/>
        </w:trPr>
        <w:tc>
          <w:tcPr>
            <w:tcW w:w="3289" w:type="dxa"/>
            <w:vMerge w:val="restart"/>
            <w:shd w:val="clear" w:color="auto" w:fill="auto"/>
          </w:tcPr>
          <w:p w14:paraId="5F43D599" w14:textId="77777777" w:rsidR="00325F52" w:rsidRPr="00757B90" w:rsidRDefault="00325F52" w:rsidP="00434409">
            <w:pPr>
              <w:pStyle w:val="a6"/>
            </w:pPr>
            <w:r w:rsidRPr="00757B90">
              <w:rPr>
                <w:rFonts w:ascii="Times New Roman" w:eastAsia="Times New Roman" w:hAnsi="Times New Roman" w:cs="Times New Roman"/>
                <w:szCs w:val="22"/>
              </w:rPr>
              <w:t>ОКСО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486633BC" w14:textId="4C3F5D3A" w:rsidR="00325F52" w:rsidRPr="00757B90" w:rsidRDefault="0036263B" w:rsidP="00434409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757B90">
              <w:t>2.08.04.01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DB9562" w14:textId="5CD0AB10" w:rsidR="00325F52" w:rsidRPr="00757B90" w:rsidRDefault="0036263B" w:rsidP="00434409">
            <w:pPr>
              <w:ind w:right="-20" w:firstLine="0"/>
              <w:jc w:val="left"/>
              <w:rPr>
                <w:rFonts w:ascii="Times New Roman" w:hAnsi="Times New Roman" w:cs="Times New Roman"/>
              </w:rPr>
            </w:pPr>
            <w:r w:rsidRPr="00757B90">
              <w:t>Строительство</w:t>
            </w:r>
          </w:p>
        </w:tc>
      </w:tr>
      <w:tr w:rsidR="00C713D5" w:rsidRPr="00757B90" w14:paraId="67FE121D" w14:textId="77777777" w:rsidTr="00584E97">
        <w:trPr>
          <w:trHeight w:val="155"/>
        </w:trPr>
        <w:tc>
          <w:tcPr>
            <w:tcW w:w="3289" w:type="dxa"/>
            <w:vMerge/>
            <w:shd w:val="clear" w:color="auto" w:fill="auto"/>
          </w:tcPr>
          <w:p w14:paraId="62C7B453" w14:textId="77777777" w:rsidR="00325F52" w:rsidRPr="00757B90" w:rsidRDefault="00325F52" w:rsidP="00434409">
            <w:pPr>
              <w:pStyle w:val="a6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5DCB97" w14:textId="346DADD6" w:rsidR="00325F52" w:rsidRPr="00757B90" w:rsidRDefault="0036263B" w:rsidP="00434409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757B90">
              <w:t>5.38.04.01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5827DE" w14:textId="1A0A8EAC" w:rsidR="00325F52" w:rsidRPr="00757B90" w:rsidRDefault="0036263B" w:rsidP="00434409">
            <w:pPr>
              <w:ind w:right="-20" w:firstLine="0"/>
              <w:jc w:val="left"/>
              <w:rPr>
                <w:rFonts w:ascii="Times New Roman" w:hAnsi="Times New Roman" w:cs="Times New Roman"/>
              </w:rPr>
            </w:pPr>
            <w:r w:rsidRPr="00757B90">
              <w:t>Экономика</w:t>
            </w:r>
          </w:p>
        </w:tc>
      </w:tr>
      <w:tr w:rsidR="00C713D5" w:rsidRPr="00757B90" w14:paraId="5A51E30F" w14:textId="77777777" w:rsidTr="00584E97">
        <w:trPr>
          <w:trHeight w:val="70"/>
        </w:trPr>
        <w:tc>
          <w:tcPr>
            <w:tcW w:w="3289" w:type="dxa"/>
            <w:vMerge/>
            <w:shd w:val="clear" w:color="auto" w:fill="auto"/>
          </w:tcPr>
          <w:p w14:paraId="1909D1A8" w14:textId="77777777" w:rsidR="00325F52" w:rsidRPr="00757B90" w:rsidRDefault="00325F52" w:rsidP="00434409">
            <w:pPr>
              <w:pStyle w:val="a6"/>
            </w:pPr>
          </w:p>
        </w:tc>
        <w:tc>
          <w:tcPr>
            <w:tcW w:w="1276" w:type="dxa"/>
            <w:shd w:val="clear" w:color="auto" w:fill="auto"/>
          </w:tcPr>
          <w:p w14:paraId="28BCDBD2" w14:textId="6091AAED" w:rsidR="00325F52" w:rsidRPr="00757B90" w:rsidRDefault="0036263B" w:rsidP="00434409">
            <w:pPr>
              <w:pStyle w:val="a5"/>
              <w:rPr>
                <w:rFonts w:ascii="Times New Roman" w:hAnsi="Times New Roman" w:cs="Times New Roman"/>
                <w:lang w:val="en-US"/>
              </w:rPr>
            </w:pPr>
            <w:r w:rsidRPr="00757B90">
              <w:t>5.38.04.02</w:t>
            </w:r>
          </w:p>
        </w:tc>
        <w:tc>
          <w:tcPr>
            <w:tcW w:w="5670" w:type="dxa"/>
            <w:shd w:val="clear" w:color="auto" w:fill="auto"/>
          </w:tcPr>
          <w:p w14:paraId="7049CD32" w14:textId="4F57221C" w:rsidR="00325F52" w:rsidRPr="00757B90" w:rsidRDefault="0036263B" w:rsidP="00434409">
            <w:pPr>
              <w:ind w:right="-20" w:firstLine="0"/>
              <w:jc w:val="left"/>
              <w:rPr>
                <w:rFonts w:ascii="Times New Roman" w:hAnsi="Times New Roman" w:cs="Times New Roman"/>
              </w:rPr>
            </w:pPr>
            <w:r w:rsidRPr="00757B90">
              <w:t xml:space="preserve">Менеджмент  </w:t>
            </w:r>
          </w:p>
        </w:tc>
      </w:tr>
    </w:tbl>
    <w:p w14:paraId="557AAB4A" w14:textId="77777777" w:rsidR="00325F52" w:rsidRPr="00757B90" w:rsidRDefault="00325F52" w:rsidP="00434409">
      <w:pPr>
        <w:rPr>
          <w:rFonts w:ascii="Times New Roman" w:hAnsi="Times New Roman" w:cs="Times New Roman"/>
        </w:rPr>
      </w:pPr>
    </w:p>
    <w:p w14:paraId="71CE3BAA" w14:textId="4F37DCB6" w:rsidR="00212C4D" w:rsidRPr="00757B90" w:rsidRDefault="00212C4D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</w:t>
      </w:r>
      <w:r w:rsidR="00325F52" w:rsidRPr="00757B90">
        <w:rPr>
          <w:rFonts w:ascii="Times New Roman" w:hAnsi="Times New Roman" w:cs="Times New Roman"/>
          <w:color w:val="auto"/>
        </w:rPr>
        <w:t>6</w:t>
      </w:r>
      <w:r w:rsidRPr="00757B90">
        <w:rPr>
          <w:rFonts w:ascii="Times New Roman" w:hAnsi="Times New Roman" w:cs="Times New Roman"/>
          <w:color w:val="auto"/>
        </w:rPr>
        <w:t>.</w:t>
      </w:r>
      <w:r w:rsidR="00325F52" w:rsidRPr="00757B90">
        <w:rPr>
          <w:rFonts w:ascii="Times New Roman" w:hAnsi="Times New Roman" w:cs="Times New Roman"/>
          <w:color w:val="auto"/>
        </w:rPr>
        <w:t>3</w:t>
      </w:r>
      <w:r w:rsidRPr="00757B90">
        <w:rPr>
          <w:rFonts w:ascii="Times New Roman" w:hAnsi="Times New Roman" w:cs="Times New Roman"/>
          <w:color w:val="auto"/>
        </w:rPr>
        <w:t>. Трудовая функция</w:t>
      </w:r>
    </w:p>
    <w:p w14:paraId="0FD3ED4F" w14:textId="77777777" w:rsidR="00212C4D" w:rsidRPr="00757B90" w:rsidRDefault="00212C4D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C713D5" w:rsidRPr="00757B90" w14:paraId="4567D4EF" w14:textId="77777777" w:rsidTr="003E2E6E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3AF9D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F18D" w14:textId="04549DA2" w:rsidR="00212C4D" w:rsidRPr="00757B90" w:rsidRDefault="00EA378F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EA378F">
              <w:rPr>
                <w:rFonts w:ascii="Times New Roman" w:hAnsi="Times New Roman" w:cs="Times New Roman"/>
              </w:rPr>
              <w:t xml:space="preserve">Стратегическое управление деятельностью организации по изготовлению и ремонту хозяйственно-бытовых печей 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A38E0E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9523" w14:textId="67ED9DF7" w:rsidR="00212C4D" w:rsidRPr="00757B90" w:rsidRDefault="007408D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F</w:t>
            </w:r>
            <w:r w:rsidR="00212C4D" w:rsidRPr="00757B90">
              <w:rPr>
                <w:rFonts w:ascii="Times New Roman" w:hAnsi="Times New Roman" w:cs="Times New Roman"/>
              </w:rPr>
              <w:t>/0</w:t>
            </w:r>
            <w:r w:rsidRPr="00757B90">
              <w:rPr>
                <w:rFonts w:ascii="Times New Roman" w:hAnsi="Times New Roman" w:cs="Times New Roman"/>
                <w:lang w:val="en-US"/>
              </w:rPr>
              <w:t>1</w:t>
            </w:r>
            <w:r w:rsidR="00212C4D" w:rsidRPr="00757B90">
              <w:rPr>
                <w:rFonts w:ascii="Times New Roman" w:hAnsi="Times New Roman" w:cs="Times New Roman"/>
              </w:rPr>
              <w:t>.6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9F48D6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BA33F4" w14:textId="77777777" w:rsidR="00212C4D" w:rsidRPr="00757B90" w:rsidRDefault="00212C4D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6</w:t>
            </w:r>
          </w:p>
        </w:tc>
      </w:tr>
    </w:tbl>
    <w:p w14:paraId="3B609EA1" w14:textId="77777777" w:rsidR="00212C4D" w:rsidRPr="00757B90" w:rsidRDefault="00212C4D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C713D5" w:rsidRPr="00757B90" w14:paraId="592795CB" w14:textId="77777777" w:rsidTr="00220DA5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5D1C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ADC0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6988" w14:textId="77777777" w:rsidR="00212C4D" w:rsidRPr="00757B90" w:rsidRDefault="00212C4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4486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329269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212C4D" w:rsidRPr="00757B90" w14:paraId="1D9732CC" w14:textId="77777777" w:rsidTr="00220DA5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AA69CE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A9F49A" w14:textId="77777777" w:rsidR="00212C4D" w:rsidRPr="00757B90" w:rsidRDefault="00212C4D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199FF1" w14:textId="77777777" w:rsidR="00212C4D" w:rsidRPr="00757B90" w:rsidRDefault="00212C4D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319E53F" w14:textId="77777777" w:rsidR="00212C4D" w:rsidRPr="00757B90" w:rsidRDefault="00212C4D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7C961A" w14:textId="77777777" w:rsidR="00212C4D" w:rsidRPr="00757B90" w:rsidRDefault="00212C4D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Регистрационный номер </w:t>
            </w:r>
            <w:r w:rsidRPr="00757B90">
              <w:rPr>
                <w:rFonts w:ascii="Times New Roman" w:hAnsi="Times New Roman" w:cs="Times New Roman"/>
              </w:rPr>
              <w:lastRenderedPageBreak/>
              <w:t>профессионального стандарта</w:t>
            </w:r>
          </w:p>
        </w:tc>
      </w:tr>
    </w:tbl>
    <w:p w14:paraId="4C847D4C" w14:textId="77777777" w:rsidR="00212C4D" w:rsidRPr="00757B90" w:rsidRDefault="00212C4D" w:rsidP="00434409">
      <w:pPr>
        <w:rPr>
          <w:rFonts w:ascii="Times New Roman" w:hAnsi="Times New Roman" w:cs="Times New Roman"/>
        </w:rPr>
      </w:pPr>
    </w:p>
    <w:tbl>
      <w:tblPr>
        <w:tblW w:w="102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63"/>
      </w:tblGrid>
      <w:tr w:rsidR="00C713D5" w:rsidRPr="00757B90" w14:paraId="281FEEA3" w14:textId="77777777" w:rsidTr="003E2E6E">
        <w:tc>
          <w:tcPr>
            <w:tcW w:w="2731" w:type="dxa"/>
            <w:vMerge w:val="restart"/>
            <w:shd w:val="clear" w:color="auto" w:fill="auto"/>
          </w:tcPr>
          <w:p w14:paraId="11C7A780" w14:textId="77777777" w:rsidR="005A6C9F" w:rsidRPr="00757B90" w:rsidRDefault="005A6C9F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337199A4" w14:textId="7E369CE6" w:rsidR="005A6C9F" w:rsidRPr="00757B90" w:rsidRDefault="005A6C9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Перспективное планирование работ </w:t>
            </w:r>
            <w:r w:rsidR="00AA6F12">
              <w:rPr>
                <w:rFonts w:ascii="Times New Roman" w:hAnsi="Times New Roman" w:cs="Times New Roman"/>
              </w:rPr>
              <w:t xml:space="preserve">по изготовлению </w:t>
            </w:r>
            <w:r w:rsidRPr="00757B90">
              <w:rPr>
                <w:rFonts w:ascii="Times New Roman" w:hAnsi="Times New Roman" w:cs="Times New Roman"/>
              </w:rPr>
              <w:t xml:space="preserve">и ремонту </w:t>
            </w:r>
            <w:r w:rsidR="00853E9C">
              <w:rPr>
                <w:rFonts w:ascii="Times New Roman" w:hAnsi="Times New Roman" w:cs="Times New Roman"/>
              </w:rPr>
              <w:t xml:space="preserve">печей, каминов и других хозяйственно-бытовых очагов </w:t>
            </w:r>
            <w:r w:rsidR="00EF5E8B">
              <w:rPr>
                <w:rFonts w:ascii="Times New Roman" w:hAnsi="Times New Roman" w:cs="Times New Roman"/>
              </w:rPr>
              <w:t xml:space="preserve"> 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713D5" w:rsidRPr="00757B90" w14:paraId="2188B1BC" w14:textId="77777777" w:rsidTr="003E2E6E">
        <w:tc>
          <w:tcPr>
            <w:tcW w:w="2731" w:type="dxa"/>
            <w:vMerge/>
            <w:shd w:val="clear" w:color="auto" w:fill="auto"/>
          </w:tcPr>
          <w:p w14:paraId="1FDCCD7E" w14:textId="77777777" w:rsidR="005A6C9F" w:rsidRPr="00757B90" w:rsidRDefault="005A6C9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3976D49C" w14:textId="77777777" w:rsidR="005A6C9F" w:rsidRPr="00757B90" w:rsidRDefault="005A6C9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Определение оптимальных организационно-технологических решений</w:t>
            </w:r>
          </w:p>
          <w:p w14:paraId="74C415E4" w14:textId="56692C6D" w:rsidR="005A6C9F" w:rsidRPr="00757B90" w:rsidRDefault="005A6C9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производственной деятельности </w:t>
            </w:r>
            <w:r w:rsidR="00AA6F12">
              <w:rPr>
                <w:rFonts w:ascii="Times New Roman" w:hAnsi="Times New Roman" w:cs="Times New Roman"/>
              </w:rPr>
              <w:t xml:space="preserve">по изготовлению </w:t>
            </w:r>
            <w:r w:rsidRPr="00757B90">
              <w:rPr>
                <w:rFonts w:ascii="Times New Roman" w:hAnsi="Times New Roman" w:cs="Times New Roman"/>
              </w:rPr>
              <w:t xml:space="preserve">и ремонту </w:t>
            </w:r>
            <w:r w:rsidR="00853E9C">
              <w:rPr>
                <w:rFonts w:ascii="Times New Roman" w:hAnsi="Times New Roman" w:cs="Times New Roman"/>
              </w:rPr>
              <w:t xml:space="preserve">печей, каминов и других хозяйственно-бытовых очагов </w:t>
            </w:r>
            <w:r w:rsidR="00EF5E8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713D5" w:rsidRPr="00757B90" w14:paraId="2638ADB0" w14:textId="77777777" w:rsidTr="003E2E6E">
        <w:tc>
          <w:tcPr>
            <w:tcW w:w="2731" w:type="dxa"/>
            <w:vMerge/>
            <w:shd w:val="clear" w:color="auto" w:fill="auto"/>
          </w:tcPr>
          <w:p w14:paraId="0CED2B6F" w14:textId="77777777" w:rsidR="005A6C9F" w:rsidRPr="00757B90" w:rsidRDefault="005A6C9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01A8079C" w14:textId="15B6084F" w:rsidR="005A6C9F" w:rsidRPr="00757B90" w:rsidRDefault="005A6C9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Подбор </w:t>
            </w:r>
            <w:r w:rsidR="00343C4B">
              <w:rPr>
                <w:rFonts w:ascii="Times New Roman" w:hAnsi="Times New Roman" w:cs="Times New Roman"/>
              </w:rPr>
              <w:t>производителей</w:t>
            </w:r>
            <w:r w:rsidRPr="00757B90">
              <w:rPr>
                <w:rFonts w:ascii="Times New Roman" w:hAnsi="Times New Roman" w:cs="Times New Roman"/>
              </w:rPr>
              <w:t xml:space="preserve"> печного оборудования </w:t>
            </w:r>
          </w:p>
        </w:tc>
      </w:tr>
      <w:tr w:rsidR="00C713D5" w:rsidRPr="00757B90" w14:paraId="62A50EA0" w14:textId="77777777" w:rsidTr="003E2E6E">
        <w:tc>
          <w:tcPr>
            <w:tcW w:w="2731" w:type="dxa"/>
            <w:vMerge/>
            <w:shd w:val="clear" w:color="auto" w:fill="auto"/>
          </w:tcPr>
          <w:p w14:paraId="3DF9065C" w14:textId="77777777" w:rsidR="005A6C9F" w:rsidRPr="00757B90" w:rsidRDefault="005A6C9F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1575C8CD" w14:textId="342D40B4" w:rsidR="005A6C9F" w:rsidRPr="00757B90" w:rsidRDefault="005A6C9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Подбор проектных организаций</w:t>
            </w:r>
            <w:r w:rsidR="00AE0833" w:rsidRPr="00757B90">
              <w:rPr>
                <w:rFonts w:ascii="Times New Roman" w:hAnsi="Times New Roman" w:cs="Times New Roman"/>
              </w:rPr>
              <w:t xml:space="preserve"> по</w:t>
            </w:r>
            <w:r w:rsidRPr="00757B90">
              <w:rPr>
                <w:rFonts w:ascii="Times New Roman" w:hAnsi="Times New Roman" w:cs="Times New Roman"/>
              </w:rPr>
              <w:t xml:space="preserve"> изготовлени</w:t>
            </w:r>
            <w:r w:rsidR="00AE0833" w:rsidRPr="00757B90">
              <w:rPr>
                <w:rFonts w:ascii="Times New Roman" w:hAnsi="Times New Roman" w:cs="Times New Roman"/>
              </w:rPr>
              <w:t>ю</w:t>
            </w:r>
            <w:r w:rsidRPr="00757B90">
              <w:rPr>
                <w:rFonts w:ascii="Times New Roman" w:hAnsi="Times New Roman" w:cs="Times New Roman"/>
              </w:rPr>
              <w:t xml:space="preserve"> проектно-сметной документации на</w:t>
            </w:r>
            <w:r w:rsidR="00EF5E8B">
              <w:rPr>
                <w:rFonts w:ascii="Times New Roman" w:hAnsi="Times New Roman" w:cs="Times New Roman"/>
              </w:rPr>
              <w:t xml:space="preserve"> изготовление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BE05FE" w:rsidRPr="00757B90">
              <w:rPr>
                <w:rFonts w:ascii="Times New Roman" w:hAnsi="Times New Roman" w:cs="Times New Roman"/>
                <w:b/>
                <w:bCs/>
              </w:rPr>
              <w:t>индивидуальных</w:t>
            </w:r>
            <w:r w:rsidR="00BE05FE" w:rsidRPr="00757B90">
              <w:rPr>
                <w:rFonts w:ascii="Times New Roman" w:hAnsi="Times New Roman" w:cs="Times New Roman"/>
              </w:rPr>
              <w:t xml:space="preserve"> </w:t>
            </w:r>
            <w:r w:rsidRPr="00757B90">
              <w:rPr>
                <w:rFonts w:ascii="Times New Roman" w:hAnsi="Times New Roman" w:cs="Times New Roman"/>
              </w:rPr>
              <w:t xml:space="preserve">хозяйственно-бытовых печей, каминов, дымоходов и печного оборудования </w:t>
            </w:r>
          </w:p>
        </w:tc>
      </w:tr>
      <w:tr w:rsidR="00C713D5" w:rsidRPr="00757B90" w14:paraId="3C2F2A3C" w14:textId="77777777" w:rsidTr="003E2E6E">
        <w:tc>
          <w:tcPr>
            <w:tcW w:w="2731" w:type="dxa"/>
            <w:vMerge/>
            <w:shd w:val="clear" w:color="auto" w:fill="auto"/>
          </w:tcPr>
          <w:p w14:paraId="6C12B6AF" w14:textId="77777777" w:rsidR="00AD0A7C" w:rsidRPr="00757B90" w:rsidRDefault="00AD0A7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24F73EC1" w14:textId="1BBE597E" w:rsidR="00AD0A7C" w:rsidRPr="00757B90" w:rsidRDefault="00AD0A7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Определение на конкурсной основе подрядных организаций </w:t>
            </w:r>
            <w:r w:rsidR="00AA6F12">
              <w:rPr>
                <w:rFonts w:ascii="Times New Roman" w:hAnsi="Times New Roman" w:cs="Times New Roman"/>
              </w:rPr>
              <w:t xml:space="preserve">по изготовлению </w:t>
            </w:r>
            <w:r w:rsidRPr="00757B90">
              <w:rPr>
                <w:rFonts w:ascii="Times New Roman" w:hAnsi="Times New Roman" w:cs="Times New Roman"/>
                <w:b/>
                <w:bCs/>
              </w:rPr>
              <w:t>фундаментов</w:t>
            </w:r>
            <w:r w:rsidRPr="00757B90">
              <w:rPr>
                <w:rFonts w:ascii="Times New Roman" w:hAnsi="Times New Roman" w:cs="Times New Roman"/>
              </w:rPr>
              <w:t xml:space="preserve"> для </w:t>
            </w:r>
            <w:r w:rsidR="00853E9C">
              <w:rPr>
                <w:rFonts w:ascii="Times New Roman" w:hAnsi="Times New Roman" w:cs="Times New Roman"/>
              </w:rPr>
              <w:t xml:space="preserve">печей, каминов и других хозяйственно-бытовых очагов </w:t>
            </w:r>
            <w:r w:rsidR="00EF5E8B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713D5" w:rsidRPr="00757B90" w14:paraId="1750462A" w14:textId="77777777" w:rsidTr="003E2E6E">
        <w:tc>
          <w:tcPr>
            <w:tcW w:w="2731" w:type="dxa"/>
            <w:vMerge/>
            <w:shd w:val="clear" w:color="auto" w:fill="auto"/>
          </w:tcPr>
          <w:p w14:paraId="39DD9188" w14:textId="77777777" w:rsidR="00AD0A7C" w:rsidRPr="00757B90" w:rsidRDefault="00AD0A7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0424EACC" w14:textId="4B0080E3" w:rsidR="00AD0A7C" w:rsidRPr="00757B90" w:rsidRDefault="00AD0A7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Определение подрядных организаций на проведение работ </w:t>
            </w:r>
            <w:r w:rsidRPr="00757B90">
              <w:t xml:space="preserve">по </w:t>
            </w:r>
            <w:r w:rsidRPr="00757B90">
              <w:rPr>
                <w:rFonts w:ascii="Times New Roman" w:hAnsi="Times New Roman" w:cs="Times New Roman"/>
              </w:rPr>
              <w:t xml:space="preserve">дополнительному </w:t>
            </w:r>
            <w:r w:rsidRPr="00757B90">
              <w:rPr>
                <w:rFonts w:ascii="Times New Roman" w:hAnsi="Times New Roman" w:cs="Times New Roman"/>
                <w:b/>
                <w:bCs/>
              </w:rPr>
              <w:t xml:space="preserve">усилению перекрытий и полов в местах размещения фундаментов </w:t>
            </w:r>
            <w:r w:rsidRPr="00757B90">
              <w:rPr>
                <w:rFonts w:ascii="Times New Roman" w:hAnsi="Times New Roman" w:cs="Times New Roman"/>
              </w:rPr>
              <w:t xml:space="preserve">для очагов </w:t>
            </w:r>
          </w:p>
        </w:tc>
      </w:tr>
      <w:tr w:rsidR="00C713D5" w:rsidRPr="00757B90" w14:paraId="34675C32" w14:textId="77777777" w:rsidTr="003E2E6E">
        <w:tc>
          <w:tcPr>
            <w:tcW w:w="2731" w:type="dxa"/>
            <w:vMerge/>
            <w:shd w:val="clear" w:color="auto" w:fill="auto"/>
          </w:tcPr>
          <w:p w14:paraId="78741B82" w14:textId="77777777" w:rsidR="00AD0A7C" w:rsidRPr="00757B90" w:rsidRDefault="00AD0A7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95030A8" w14:textId="5D634495" w:rsidR="00AD0A7C" w:rsidRPr="00757B90" w:rsidRDefault="00AD0A7C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 xml:space="preserve">Определение подрядных организаций на проведение работ </w:t>
            </w:r>
            <w:r w:rsidR="00AA6F12">
              <w:rPr>
                <w:rFonts w:ascii="Times New Roman" w:hAnsi="Times New Roman" w:cs="Times New Roman"/>
              </w:rPr>
              <w:t xml:space="preserve">по изготовлению </w:t>
            </w:r>
            <w:r w:rsidRPr="00757B90">
              <w:rPr>
                <w:rFonts w:cs="Times New Roman"/>
              </w:rPr>
              <w:t>специальных оснований (</w:t>
            </w:r>
            <w:r w:rsidRPr="00757B90">
              <w:rPr>
                <w:rFonts w:cs="Times New Roman"/>
                <w:b/>
                <w:bCs/>
              </w:rPr>
              <w:t>надземных фундаментов</w:t>
            </w:r>
            <w:r w:rsidRPr="00757B90">
              <w:rPr>
                <w:rFonts w:cs="Times New Roman"/>
              </w:rPr>
              <w:t>) для верхних ярусов двухярусных отопительных хозяйственно-бытовых печей</w:t>
            </w:r>
          </w:p>
        </w:tc>
      </w:tr>
      <w:tr w:rsidR="00C713D5" w:rsidRPr="00757B90" w14:paraId="280560C2" w14:textId="77777777" w:rsidTr="003E2E6E">
        <w:tc>
          <w:tcPr>
            <w:tcW w:w="2731" w:type="dxa"/>
            <w:vMerge/>
            <w:shd w:val="clear" w:color="auto" w:fill="auto"/>
          </w:tcPr>
          <w:p w14:paraId="7CDDD2AA" w14:textId="77777777" w:rsidR="00AD0A7C" w:rsidRPr="00757B90" w:rsidRDefault="00AD0A7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64E7B486" w14:textId="0BF908A9" w:rsidR="00AD0A7C" w:rsidRPr="00757B90" w:rsidRDefault="00AD0A7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Определение подрядных организаций на проведение работ </w:t>
            </w:r>
            <w:r w:rsidR="00AA6F12">
              <w:rPr>
                <w:rFonts w:ascii="Times New Roman" w:hAnsi="Times New Roman" w:cs="Times New Roman"/>
              </w:rPr>
              <w:t xml:space="preserve">по изготовлению </w:t>
            </w:r>
            <w:r w:rsidRPr="00757B90">
              <w:rPr>
                <w:rFonts w:ascii="Times New Roman" w:hAnsi="Times New Roman" w:cs="Times New Roman"/>
                <w:b/>
                <w:bCs/>
              </w:rPr>
              <w:t>стропильных систем крыш</w:t>
            </w:r>
            <w:r w:rsidRPr="00757B90">
              <w:rPr>
                <w:rFonts w:ascii="Times New Roman" w:hAnsi="Times New Roman" w:cs="Times New Roman"/>
              </w:rPr>
              <w:t xml:space="preserve"> вокруг дымоходов</w:t>
            </w:r>
          </w:p>
        </w:tc>
      </w:tr>
      <w:tr w:rsidR="00C713D5" w:rsidRPr="00757B90" w14:paraId="189F2A0D" w14:textId="77777777" w:rsidTr="003E2E6E">
        <w:trPr>
          <w:trHeight w:val="214"/>
        </w:trPr>
        <w:tc>
          <w:tcPr>
            <w:tcW w:w="2731" w:type="dxa"/>
            <w:vMerge/>
            <w:shd w:val="clear" w:color="auto" w:fill="auto"/>
          </w:tcPr>
          <w:p w14:paraId="75753435" w14:textId="77777777" w:rsidR="00AD0A7C" w:rsidRPr="00757B90" w:rsidRDefault="00AD0A7C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2C60CCD7" w14:textId="3536E4F5" w:rsidR="00AD0A7C" w:rsidRPr="00757B90" w:rsidRDefault="00AD0A7C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Определение подрядных организаций на проведение работ по защите возведенных частей дымовых труб от прямого попадания молний с </w:t>
            </w:r>
            <w:r w:rsidR="00EF5E8B">
              <w:rPr>
                <w:rFonts w:ascii="Times New Roman" w:hAnsi="Times New Roman" w:cs="Times New Roman"/>
              </w:rPr>
              <w:t>изготовление</w:t>
            </w:r>
            <w:r w:rsidRPr="00757B90">
              <w:rPr>
                <w:rFonts w:ascii="Times New Roman" w:hAnsi="Times New Roman" w:cs="Times New Roman"/>
              </w:rPr>
              <w:t xml:space="preserve">м конструкций </w:t>
            </w:r>
            <w:r w:rsidRPr="00757B90">
              <w:rPr>
                <w:rFonts w:ascii="Times New Roman" w:hAnsi="Times New Roman" w:cs="Times New Roman"/>
                <w:b/>
                <w:bCs/>
              </w:rPr>
              <w:t>молниезащиты</w:t>
            </w:r>
          </w:p>
        </w:tc>
      </w:tr>
      <w:tr w:rsidR="00045D1E" w:rsidRPr="00757B90" w14:paraId="5998A3FA" w14:textId="77777777" w:rsidTr="00A72034">
        <w:trPr>
          <w:trHeight w:val="214"/>
        </w:trPr>
        <w:tc>
          <w:tcPr>
            <w:tcW w:w="2731" w:type="dxa"/>
            <w:vMerge/>
            <w:shd w:val="clear" w:color="auto" w:fill="auto"/>
          </w:tcPr>
          <w:p w14:paraId="6AF4682C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3D4D4D3B" w14:textId="449450A3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Организационное обеспечение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подготовки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1C65A4">
              <w:rPr>
                <w:rFonts w:ascii="Times New Roman" w:eastAsiaTheme="minorHAnsi" w:hAnsi="Times New Roman" w:cs="Times New Roman"/>
                <w:lang w:eastAsia="en-US"/>
              </w:rPr>
              <w:t>правил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(порядка)</w:t>
            </w:r>
            <w:r w:rsidRPr="001C65A4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225012">
              <w:rPr>
                <w:rFonts w:ascii="Times New Roman" w:eastAsiaTheme="minorHAnsi" w:hAnsi="Times New Roman" w:cs="Times New Roman"/>
                <w:lang w:eastAsia="en-US"/>
              </w:rPr>
              <w:t xml:space="preserve">разработки, утверждения, учета, изменения, отмены и применения стандартов организаций </w:t>
            </w:r>
            <w:r w:rsidRPr="0001666A">
              <w:rPr>
                <w:rFonts w:ascii="Times New Roman" w:eastAsiaTheme="minorHAnsi" w:hAnsi="Times New Roman" w:cs="Times New Roman"/>
                <w:lang w:eastAsia="en-US"/>
              </w:rPr>
              <w:t>на изготовление хозяйственно-бытовых печей индивидуальных конструкций</w:t>
            </w:r>
          </w:p>
        </w:tc>
      </w:tr>
      <w:tr w:rsidR="00045D1E" w:rsidRPr="00757B90" w14:paraId="65D6EDEF" w14:textId="77777777" w:rsidTr="00A72034">
        <w:trPr>
          <w:trHeight w:val="214"/>
        </w:trPr>
        <w:tc>
          <w:tcPr>
            <w:tcW w:w="2731" w:type="dxa"/>
            <w:vMerge/>
            <w:shd w:val="clear" w:color="auto" w:fill="auto"/>
          </w:tcPr>
          <w:p w14:paraId="4FD79BF7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1D872D06" w14:textId="08E667FE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Организационное обеспечение </w:t>
            </w:r>
            <w:r>
              <w:rPr>
                <w:rFonts w:ascii="Times New Roman" w:hAnsi="Times New Roman" w:cs="Times New Roman"/>
              </w:rPr>
              <w:t>подготовки технических заданий для разработки стандартов организации на изготовление хозяйственно-бытовых печей</w:t>
            </w:r>
            <w:r w:rsidRPr="008D52DC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01666A">
              <w:rPr>
                <w:rFonts w:ascii="Times New Roman" w:hAnsi="Times New Roman" w:cs="Times New Roman"/>
              </w:rPr>
              <w:t>индивидуальных конструкций</w:t>
            </w:r>
          </w:p>
        </w:tc>
      </w:tr>
      <w:tr w:rsidR="00BF4792" w:rsidRPr="00757B90" w14:paraId="51A37C1C" w14:textId="77777777" w:rsidTr="00A72034">
        <w:trPr>
          <w:trHeight w:val="481"/>
        </w:trPr>
        <w:tc>
          <w:tcPr>
            <w:tcW w:w="2731" w:type="dxa"/>
            <w:vMerge/>
            <w:shd w:val="clear" w:color="auto" w:fill="auto"/>
          </w:tcPr>
          <w:p w14:paraId="0172D0DB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CC30BAB" w14:textId="0A302889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cs="Times New Roman"/>
              </w:rPr>
              <w:t xml:space="preserve">Принятие решения о регистрации отдельных </w:t>
            </w:r>
            <w:r w:rsidRPr="00225012">
              <w:rPr>
                <w:rFonts w:cs="Times New Roman"/>
              </w:rPr>
              <w:t>стандартов организации</w:t>
            </w:r>
            <w:r w:rsidRPr="007F7234">
              <w:rPr>
                <w:rFonts w:cs="Times New Roman"/>
              </w:rPr>
              <w:t xml:space="preserve"> в </w:t>
            </w:r>
            <w:r w:rsidRPr="00225012">
              <w:rPr>
                <w:rFonts w:cs="Times New Roman"/>
              </w:rPr>
              <w:t>Федеральном информационном фонде стандартов</w:t>
            </w:r>
          </w:p>
        </w:tc>
      </w:tr>
      <w:tr w:rsidR="00045D1E" w:rsidRPr="00757B90" w14:paraId="08BE3DD9" w14:textId="77777777" w:rsidTr="003E2E6E">
        <w:trPr>
          <w:trHeight w:val="667"/>
        </w:trPr>
        <w:tc>
          <w:tcPr>
            <w:tcW w:w="2731" w:type="dxa"/>
            <w:vMerge/>
            <w:shd w:val="clear" w:color="auto" w:fill="auto"/>
          </w:tcPr>
          <w:p w14:paraId="7C48C8B8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0F4943E4" w14:textId="15FA5B8E" w:rsidR="00045D1E" w:rsidRPr="00757B90" w:rsidRDefault="00045D1E" w:rsidP="00434409">
            <w:pPr>
              <w:pStyle w:val="a5"/>
              <w:rPr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Определение стратегических целей организации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>по созданию на базе своей организации структурных подразделений по выполнению сложных сопутствующих работ, связанных с</w:t>
            </w:r>
            <w:r>
              <w:rPr>
                <w:rFonts w:ascii="Times New Roman" w:hAnsi="Times New Roman" w:cs="Times New Roman"/>
              </w:rPr>
              <w:t xml:space="preserve"> изготовление</w:t>
            </w:r>
            <w:r w:rsidRPr="00757B90">
              <w:rPr>
                <w:rFonts w:ascii="Times New Roman" w:hAnsi="Times New Roman" w:cs="Times New Roman"/>
              </w:rPr>
              <w:t>м фундаментов, дымовых труб, вентиляционных, газовых и дымовых каналов</w:t>
            </w:r>
          </w:p>
        </w:tc>
      </w:tr>
      <w:tr w:rsidR="00045D1E" w:rsidRPr="00757B90" w14:paraId="3A792E79" w14:textId="77777777" w:rsidTr="003E2E6E">
        <w:tc>
          <w:tcPr>
            <w:tcW w:w="2731" w:type="dxa"/>
            <w:vMerge w:val="restart"/>
            <w:shd w:val="clear" w:color="auto" w:fill="auto"/>
          </w:tcPr>
          <w:p w14:paraId="5F701D71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6B26618C" w14:textId="76E25478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Осуществлять перспективное планирование работ организации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 xml:space="preserve">в сфере трубо-печных работ </w:t>
            </w:r>
          </w:p>
        </w:tc>
      </w:tr>
      <w:tr w:rsidR="00045D1E" w:rsidRPr="00757B90" w14:paraId="3430A9F6" w14:textId="77777777" w:rsidTr="003E2E6E">
        <w:tc>
          <w:tcPr>
            <w:tcW w:w="2731" w:type="dxa"/>
            <w:vMerge/>
            <w:shd w:val="clear" w:color="auto" w:fill="auto"/>
          </w:tcPr>
          <w:p w14:paraId="61A451C6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4FCD36F6" w14:textId="77777777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Определять виды, сложность, трудоемкость и ресурсоемкость</w:t>
            </w:r>
          </w:p>
          <w:p w14:paraId="77E20041" w14:textId="0EC251D6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производственных процессов в сфере трубо-печных работ</w:t>
            </w:r>
          </w:p>
        </w:tc>
      </w:tr>
      <w:tr w:rsidR="00045D1E" w:rsidRPr="00757B90" w14:paraId="213D06BC" w14:textId="77777777" w:rsidTr="003E2E6E">
        <w:tc>
          <w:tcPr>
            <w:tcW w:w="2731" w:type="dxa"/>
            <w:vMerge/>
            <w:shd w:val="clear" w:color="auto" w:fill="auto"/>
          </w:tcPr>
          <w:p w14:paraId="49F50F05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4FCA49BF" w14:textId="77777777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Формировать функциональную и организационную структуру</w:t>
            </w:r>
          </w:p>
          <w:p w14:paraId="594E05B0" w14:textId="1E7BF769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производственной деятельности организации</w:t>
            </w:r>
            <w:r w:rsidRPr="00757B90">
              <w:t xml:space="preserve"> в сфере трубо-печных работ</w:t>
            </w:r>
          </w:p>
        </w:tc>
      </w:tr>
      <w:tr w:rsidR="00045D1E" w:rsidRPr="00757B90" w14:paraId="6BA623D9" w14:textId="77777777" w:rsidTr="003E2E6E">
        <w:tc>
          <w:tcPr>
            <w:tcW w:w="2731" w:type="dxa"/>
            <w:vMerge/>
            <w:shd w:val="clear" w:color="auto" w:fill="auto"/>
          </w:tcPr>
          <w:p w14:paraId="55F8A01D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14CF3484" w14:textId="77777777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Распределять полномочия и обязанности между руководителями</w:t>
            </w:r>
          </w:p>
          <w:p w14:paraId="3E234F4D" w14:textId="6C1E565C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производственных подразделений организации в сфере трубо-печных работ </w:t>
            </w:r>
          </w:p>
        </w:tc>
      </w:tr>
      <w:tr w:rsidR="00045D1E" w:rsidRPr="00757B90" w14:paraId="7D8CB0F1" w14:textId="77777777" w:rsidTr="003E2E6E">
        <w:trPr>
          <w:trHeight w:val="96"/>
        </w:trPr>
        <w:tc>
          <w:tcPr>
            <w:tcW w:w="2731" w:type="dxa"/>
            <w:vMerge/>
            <w:shd w:val="clear" w:color="auto" w:fill="auto"/>
          </w:tcPr>
          <w:p w14:paraId="5FBA24BB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62E40048" w14:textId="77777777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Разрабатывать перспективные планы производственной деятельности</w:t>
            </w:r>
          </w:p>
          <w:p w14:paraId="031FFF2A" w14:textId="5FEBA38B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организации в сфере трубо-печных работ</w:t>
            </w:r>
          </w:p>
        </w:tc>
      </w:tr>
      <w:tr w:rsidR="00045D1E" w:rsidRPr="00757B90" w14:paraId="4AB35D56" w14:textId="77777777" w:rsidTr="003E2E6E">
        <w:trPr>
          <w:trHeight w:val="96"/>
        </w:trPr>
        <w:tc>
          <w:tcPr>
            <w:tcW w:w="2731" w:type="dxa"/>
            <w:vMerge/>
            <w:shd w:val="clear" w:color="auto" w:fill="auto"/>
          </w:tcPr>
          <w:p w14:paraId="5BDC6FBE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6DEE0015" w14:textId="77777777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Анализировать и оценивать показатели производственной деятельности</w:t>
            </w:r>
          </w:p>
          <w:p w14:paraId="32B7A7F6" w14:textId="5E8617BE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организации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 xml:space="preserve">в сфере трубо-печных работ </w:t>
            </w:r>
          </w:p>
        </w:tc>
      </w:tr>
      <w:tr w:rsidR="00045D1E" w:rsidRPr="00757B90" w14:paraId="07B63176" w14:textId="77777777" w:rsidTr="003E2E6E">
        <w:trPr>
          <w:trHeight w:val="96"/>
        </w:trPr>
        <w:tc>
          <w:tcPr>
            <w:tcW w:w="2731" w:type="dxa"/>
            <w:vMerge/>
            <w:shd w:val="clear" w:color="auto" w:fill="auto"/>
          </w:tcPr>
          <w:p w14:paraId="5E108555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5949C670" w14:textId="77777777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Выявлять проблемы и затруднения в производственной деятельности</w:t>
            </w:r>
          </w:p>
          <w:p w14:paraId="3AD7E698" w14:textId="7E4E9E89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организации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 xml:space="preserve">в сфере трубо-печных работ </w:t>
            </w:r>
          </w:p>
        </w:tc>
      </w:tr>
      <w:tr w:rsidR="00045D1E" w:rsidRPr="00757B90" w14:paraId="291D1120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3FB20B1D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2C613AE4" w14:textId="2924E488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Организовывать и проводить производственные совещания</w:t>
            </w:r>
          </w:p>
        </w:tc>
      </w:tr>
      <w:tr w:rsidR="00045D1E" w:rsidRPr="00757B90" w14:paraId="4D940AED" w14:textId="77777777" w:rsidTr="003E2E6E">
        <w:tc>
          <w:tcPr>
            <w:tcW w:w="2731" w:type="dxa"/>
            <w:vMerge w:val="restart"/>
          </w:tcPr>
          <w:p w14:paraId="11963D21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660DA888" w14:textId="77777777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нормативных правовых актов, регламентирующих</w:t>
            </w:r>
          </w:p>
          <w:p w14:paraId="4BB3D8E1" w14:textId="35074E1C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техническое регулирование в сфере трубо-печных работ</w:t>
            </w:r>
          </w:p>
        </w:tc>
      </w:tr>
      <w:tr w:rsidR="00045D1E" w:rsidRPr="00757B90" w14:paraId="05712660" w14:textId="77777777" w:rsidTr="003E2E6E">
        <w:tc>
          <w:tcPr>
            <w:tcW w:w="2731" w:type="dxa"/>
            <w:vMerge/>
          </w:tcPr>
          <w:p w14:paraId="1EBFFB71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461DEF46" w14:textId="5B07459D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нормативных правовых актов и руководящих документов, регламентирующих предпринимательскую деятельность строительной организации</w:t>
            </w:r>
          </w:p>
        </w:tc>
      </w:tr>
      <w:tr w:rsidR="00045D1E" w:rsidRPr="00757B90" w14:paraId="0D4B2BC1" w14:textId="77777777" w:rsidTr="003E2E6E">
        <w:tc>
          <w:tcPr>
            <w:tcW w:w="2731" w:type="dxa"/>
            <w:vMerge/>
          </w:tcPr>
          <w:p w14:paraId="41C7AC67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242DD4D8" w14:textId="0496404C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нормативных правовых актов и руководящих документов, регламентирующих трудовые отношения и профессионально-квалификационную структуру в строительной организации</w:t>
            </w:r>
          </w:p>
        </w:tc>
      </w:tr>
      <w:tr w:rsidR="00045D1E" w:rsidRPr="00757B90" w14:paraId="5D137BD4" w14:textId="77777777" w:rsidTr="003E2E6E">
        <w:tc>
          <w:tcPr>
            <w:tcW w:w="2731" w:type="dxa"/>
            <w:vMerge/>
          </w:tcPr>
          <w:p w14:paraId="407955C4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09DC2210" w14:textId="1718619A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Методы проведения маркетинговых исследований в строительстве</w:t>
            </w:r>
          </w:p>
        </w:tc>
      </w:tr>
      <w:tr w:rsidR="00045D1E" w:rsidRPr="00757B90" w14:paraId="4F9A0329" w14:textId="77777777" w:rsidTr="003E2E6E">
        <w:tc>
          <w:tcPr>
            <w:tcW w:w="2731" w:type="dxa"/>
            <w:vMerge/>
          </w:tcPr>
          <w:p w14:paraId="4F8260D0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57C8DB83" w14:textId="34C5CCBE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Методы оценки предпринимательских и технологических рисков в строительстве</w:t>
            </w:r>
          </w:p>
        </w:tc>
      </w:tr>
      <w:tr w:rsidR="00045D1E" w:rsidRPr="00757B90" w14:paraId="3D14FC15" w14:textId="77777777" w:rsidTr="003E2E6E">
        <w:tc>
          <w:tcPr>
            <w:tcW w:w="2731" w:type="dxa"/>
            <w:vMerge/>
          </w:tcPr>
          <w:p w14:paraId="62781C2D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34DDD3D9" w14:textId="4FB00E6B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Факторы, определяющие повышение конкурентоспособности строительной организации</w:t>
            </w:r>
          </w:p>
        </w:tc>
      </w:tr>
      <w:tr w:rsidR="00045D1E" w:rsidRPr="00757B90" w14:paraId="6FFEE454" w14:textId="77777777" w:rsidTr="003E2E6E">
        <w:tc>
          <w:tcPr>
            <w:tcW w:w="2731" w:type="dxa"/>
            <w:vMerge/>
          </w:tcPr>
          <w:p w14:paraId="17DA30F4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2894D011" w14:textId="7F29E100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Основные показатели и критерии оценки эффективности деятельности строительной организации</w:t>
            </w:r>
          </w:p>
        </w:tc>
      </w:tr>
      <w:tr w:rsidR="00045D1E" w:rsidRPr="00757B90" w14:paraId="63A6E1B0" w14:textId="77777777" w:rsidTr="003E2E6E">
        <w:tc>
          <w:tcPr>
            <w:tcW w:w="2731" w:type="dxa"/>
            <w:vMerge/>
          </w:tcPr>
          <w:p w14:paraId="4A55602E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48579974" w14:textId="4883949D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Методы и способы мотивации работников и трудовых коллективов в строительной организации</w:t>
            </w:r>
          </w:p>
        </w:tc>
      </w:tr>
      <w:tr w:rsidR="00045D1E" w:rsidRPr="00757B90" w14:paraId="7E0E45B7" w14:textId="77777777" w:rsidTr="003E2E6E">
        <w:tc>
          <w:tcPr>
            <w:tcW w:w="2731" w:type="dxa"/>
            <w:vMerge/>
          </w:tcPr>
          <w:p w14:paraId="142D0205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DB32E91" w14:textId="610FABCE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Методы и средства взаимодействия с профессиональной общественностью и органами государственной власти по вопросам, относящимся к деятельности строительной организации</w:t>
            </w:r>
          </w:p>
        </w:tc>
      </w:tr>
      <w:tr w:rsidR="00045D1E" w:rsidRPr="00757B90" w14:paraId="3E6982F1" w14:textId="77777777" w:rsidTr="003E2E6E">
        <w:trPr>
          <w:trHeight w:val="190"/>
        </w:trPr>
        <w:tc>
          <w:tcPr>
            <w:tcW w:w="2731" w:type="dxa"/>
            <w:vMerge/>
          </w:tcPr>
          <w:p w14:paraId="049583E8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76F209A9" w14:textId="313EF712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Основные виды специализированного программного обеспечения для управления деятельностью строительной организации</w:t>
            </w:r>
          </w:p>
        </w:tc>
      </w:tr>
      <w:tr w:rsidR="00045D1E" w:rsidRPr="00757B90" w14:paraId="3979D6AB" w14:textId="77777777" w:rsidTr="00E20FAD">
        <w:trPr>
          <w:trHeight w:val="131"/>
        </w:trPr>
        <w:tc>
          <w:tcPr>
            <w:tcW w:w="2731" w:type="dxa"/>
            <w:shd w:val="clear" w:color="auto" w:fill="auto"/>
          </w:tcPr>
          <w:p w14:paraId="25FE0566" w14:textId="77777777" w:rsidR="00045D1E" w:rsidRPr="00757B90" w:rsidRDefault="00045D1E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63" w:type="dxa"/>
            <w:shd w:val="clear" w:color="auto" w:fill="auto"/>
          </w:tcPr>
          <w:p w14:paraId="1D21EC7A" w14:textId="77777777" w:rsidR="00045D1E" w:rsidRPr="00757B90" w:rsidRDefault="00045D1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063EE461" w14:textId="77777777" w:rsidR="00325F52" w:rsidRPr="00757B90" w:rsidRDefault="00325F52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14:paraId="57F601EF" w14:textId="31FA2D06" w:rsidR="00325F52" w:rsidRPr="00757B90" w:rsidRDefault="00325F52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3.6.2. Трудовая функция</w:t>
      </w:r>
    </w:p>
    <w:p w14:paraId="13B50DBC" w14:textId="77777777" w:rsidR="00325F52" w:rsidRPr="00757B90" w:rsidRDefault="00325F52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C713D5" w:rsidRPr="00757B90" w14:paraId="241CFB20" w14:textId="77777777" w:rsidTr="003E2E6E">
        <w:trPr>
          <w:trHeight w:val="1064"/>
        </w:trPr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CABF5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D947E" w14:textId="3D3013E3" w:rsidR="00325F52" w:rsidRPr="00757B90" w:rsidRDefault="00EA378F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EA378F">
              <w:t xml:space="preserve">Оперативное управление производственной деятельностью организации по изготовлению и ремонту хозяйственно-бытовых печей 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F69257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1B60" w14:textId="0EF704A7" w:rsidR="00325F52" w:rsidRPr="00757B90" w:rsidRDefault="007408D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F</w:t>
            </w:r>
            <w:r w:rsidR="00325F52" w:rsidRPr="00757B90">
              <w:rPr>
                <w:rFonts w:ascii="Times New Roman" w:hAnsi="Times New Roman" w:cs="Times New Roman"/>
              </w:rPr>
              <w:t>/0</w:t>
            </w:r>
            <w:r w:rsidRPr="00757B90">
              <w:rPr>
                <w:rFonts w:ascii="Times New Roman" w:hAnsi="Times New Roman" w:cs="Times New Roman"/>
                <w:lang w:val="en-US"/>
              </w:rPr>
              <w:t>2</w:t>
            </w:r>
            <w:r w:rsidR="00325F52" w:rsidRPr="00757B90">
              <w:rPr>
                <w:rFonts w:ascii="Times New Roman" w:hAnsi="Times New Roman" w:cs="Times New Roman"/>
              </w:rPr>
              <w:t>.6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7C10CF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9DB45C" w14:textId="77777777" w:rsidR="00325F52" w:rsidRPr="00757B90" w:rsidRDefault="00325F5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6</w:t>
            </w:r>
          </w:p>
        </w:tc>
      </w:tr>
    </w:tbl>
    <w:p w14:paraId="06DABBF7" w14:textId="77777777" w:rsidR="00325F52" w:rsidRPr="00757B90" w:rsidRDefault="00325F52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C713D5" w:rsidRPr="00757B90" w14:paraId="2224055D" w14:textId="77777777" w:rsidTr="007044CF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B532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8F710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E79E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8B30" w14:textId="77777777" w:rsidR="00325F52" w:rsidRPr="00757B90" w:rsidRDefault="00325F5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3C94C5" w14:textId="77777777" w:rsidR="00325F52" w:rsidRPr="00757B90" w:rsidRDefault="00325F5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325F52" w:rsidRPr="00757B90" w14:paraId="57A5FF77" w14:textId="77777777" w:rsidTr="007044CF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EE7250" w14:textId="77777777" w:rsidR="00325F52" w:rsidRPr="00757B90" w:rsidRDefault="00325F5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A44361" w14:textId="77777777" w:rsidR="00325F52" w:rsidRPr="00757B90" w:rsidRDefault="00325F52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0B98B53" w14:textId="77777777" w:rsidR="00325F52" w:rsidRPr="00757B90" w:rsidRDefault="00325F5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22B3A4" w14:textId="77777777" w:rsidR="00325F52" w:rsidRPr="00757B90" w:rsidRDefault="00325F5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524ECE" w14:textId="77777777" w:rsidR="00325F52" w:rsidRPr="00757B90" w:rsidRDefault="00325F5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16464EC7" w14:textId="77777777" w:rsidR="00325F52" w:rsidRPr="00757B90" w:rsidRDefault="00325F52" w:rsidP="00434409">
      <w:pPr>
        <w:rPr>
          <w:rFonts w:ascii="Times New Roman" w:hAnsi="Times New Roman" w:cs="Times New Roman"/>
        </w:rPr>
      </w:pPr>
    </w:p>
    <w:tbl>
      <w:tblPr>
        <w:tblW w:w="102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63"/>
      </w:tblGrid>
      <w:tr w:rsidR="00C713D5" w:rsidRPr="00757B90" w14:paraId="21631D08" w14:textId="77777777" w:rsidTr="003E2E6E">
        <w:tc>
          <w:tcPr>
            <w:tcW w:w="2731" w:type="dxa"/>
            <w:vMerge w:val="restart"/>
            <w:shd w:val="clear" w:color="auto" w:fill="auto"/>
          </w:tcPr>
          <w:p w14:paraId="2248D3E7" w14:textId="77777777" w:rsidR="0018420D" w:rsidRPr="00757B90" w:rsidRDefault="0018420D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5EF613D1" w14:textId="17405612" w:rsidR="0018420D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</w:t>
            </w:r>
            <w:r w:rsidRPr="00BF4792">
              <w:rPr>
                <w:rFonts w:ascii="Times New Roman" w:hAnsi="Times New Roman" w:cs="Times New Roman"/>
              </w:rPr>
              <w:t xml:space="preserve"> деятельности организации</w:t>
            </w:r>
            <w:r>
              <w:rPr>
                <w:rFonts w:ascii="Times New Roman" w:hAnsi="Times New Roman" w:cs="Times New Roman"/>
              </w:rPr>
              <w:t xml:space="preserve"> по</w:t>
            </w:r>
            <w:r w:rsidRPr="00BF4792">
              <w:rPr>
                <w:rFonts w:ascii="Times New Roman" w:hAnsi="Times New Roman" w:cs="Times New Roman"/>
              </w:rPr>
              <w:t xml:space="preserve"> изготовлени</w:t>
            </w:r>
            <w:r>
              <w:rPr>
                <w:rFonts w:ascii="Times New Roman" w:hAnsi="Times New Roman" w:cs="Times New Roman"/>
              </w:rPr>
              <w:t>ю</w:t>
            </w:r>
            <w:r w:rsidRPr="00BF4792">
              <w:rPr>
                <w:rFonts w:ascii="Times New Roman" w:hAnsi="Times New Roman" w:cs="Times New Roman"/>
              </w:rPr>
              <w:t xml:space="preserve"> хозяйственно-бытовых </w:t>
            </w:r>
            <w:r w:rsidR="00434409">
              <w:rPr>
                <w:rFonts w:ascii="Times New Roman" w:hAnsi="Times New Roman" w:cs="Times New Roman"/>
              </w:rPr>
              <w:t xml:space="preserve">печей </w:t>
            </w:r>
            <w:r w:rsidRPr="00BF4792">
              <w:rPr>
                <w:rFonts w:ascii="Times New Roman" w:hAnsi="Times New Roman" w:cs="Times New Roman"/>
              </w:rPr>
              <w:t>на основе государственных стандартов, стандартов организации, а также готовой технической, проектной документации</w:t>
            </w:r>
          </w:p>
        </w:tc>
      </w:tr>
      <w:tr w:rsidR="00BF4792" w:rsidRPr="00757B90" w14:paraId="0DFD9CE6" w14:textId="77777777" w:rsidTr="00A72034">
        <w:tc>
          <w:tcPr>
            <w:tcW w:w="2731" w:type="dxa"/>
            <w:vMerge/>
            <w:shd w:val="clear" w:color="auto" w:fill="auto"/>
          </w:tcPr>
          <w:p w14:paraId="7AA06E55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77B5A165" w14:textId="1BE18B1F" w:rsidR="00BF4792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5E1D5B">
              <w:rPr>
                <w:rFonts w:ascii="Times New Roman" w:eastAsiaTheme="minorHAnsi" w:hAnsi="Times New Roman" w:cs="Times New Roman"/>
                <w:lang w:eastAsia="en-US"/>
              </w:rPr>
              <w:t xml:space="preserve">Организационное обеспечение 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внесения изменений </w:t>
            </w:r>
            <w:r>
              <w:t xml:space="preserve">в действующие </w:t>
            </w:r>
            <w:r w:rsidRPr="00032748">
              <w:rPr>
                <w:rFonts w:ascii="Times New Roman" w:eastAsiaTheme="minorHAnsi" w:hAnsi="Times New Roman" w:cs="Times New Roman"/>
                <w:lang w:eastAsia="en-US"/>
              </w:rPr>
              <w:lastRenderedPageBreak/>
              <w:t>стандарт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>ы</w:t>
            </w:r>
            <w:r w:rsidRPr="00032748">
              <w:rPr>
                <w:rFonts w:ascii="Times New Roman" w:eastAsiaTheme="minorHAnsi" w:hAnsi="Times New Roman" w:cs="Times New Roman"/>
                <w:lang w:eastAsia="en-US"/>
              </w:rPr>
              <w:t xml:space="preserve"> организации на изготовление хозяйственно-бытовых печей индивидуальных конструкций</w:t>
            </w:r>
            <w:r w:rsidRPr="00757B90">
              <w:rPr>
                <w:rFonts w:cs="Times New Roman"/>
              </w:rPr>
              <w:t xml:space="preserve"> </w:t>
            </w:r>
          </w:p>
        </w:tc>
      </w:tr>
      <w:tr w:rsidR="00BF4792" w:rsidRPr="00757B90" w14:paraId="4BC06B45" w14:textId="77777777" w:rsidTr="003E2E6E">
        <w:tc>
          <w:tcPr>
            <w:tcW w:w="2731" w:type="dxa"/>
            <w:vMerge/>
            <w:shd w:val="clear" w:color="auto" w:fill="auto"/>
          </w:tcPr>
          <w:p w14:paraId="12C22803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3D85A965" w14:textId="750BE4A8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Текущее планирование работ </w:t>
            </w:r>
            <w:r>
              <w:rPr>
                <w:rFonts w:ascii="Times New Roman" w:hAnsi="Times New Roman" w:cs="Times New Roman"/>
              </w:rPr>
              <w:t xml:space="preserve">по изготовлению </w:t>
            </w:r>
            <w:r w:rsidRPr="00757B90">
              <w:rPr>
                <w:rFonts w:ascii="Times New Roman" w:hAnsi="Times New Roman" w:cs="Times New Roman"/>
              </w:rPr>
              <w:t xml:space="preserve">и ремонту </w:t>
            </w:r>
            <w:r>
              <w:rPr>
                <w:rFonts w:ascii="Times New Roman" w:hAnsi="Times New Roman" w:cs="Times New Roman"/>
              </w:rPr>
              <w:t xml:space="preserve">печей, каминов и других хозяйственно-бытовых очагов  </w:t>
            </w:r>
          </w:p>
        </w:tc>
      </w:tr>
      <w:tr w:rsidR="00BF4792" w:rsidRPr="00757B90" w14:paraId="00C4FB26" w14:textId="77777777" w:rsidTr="003E2E6E">
        <w:tc>
          <w:tcPr>
            <w:tcW w:w="2731" w:type="dxa"/>
            <w:vMerge/>
            <w:shd w:val="clear" w:color="auto" w:fill="auto"/>
          </w:tcPr>
          <w:p w14:paraId="185B4562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04FABB09" w14:textId="77777777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Определение оптимальных организационно-технологических решений</w:t>
            </w:r>
          </w:p>
          <w:p w14:paraId="0081707C" w14:textId="56978625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производственной деятельности </w:t>
            </w:r>
            <w:r>
              <w:rPr>
                <w:rFonts w:ascii="Times New Roman" w:hAnsi="Times New Roman" w:cs="Times New Roman"/>
              </w:rPr>
              <w:t xml:space="preserve">по изготовлению </w:t>
            </w:r>
            <w:r w:rsidRPr="00757B90">
              <w:rPr>
                <w:rFonts w:ascii="Times New Roman" w:hAnsi="Times New Roman" w:cs="Times New Roman"/>
              </w:rPr>
              <w:t xml:space="preserve">и ремонту </w:t>
            </w:r>
            <w:r>
              <w:rPr>
                <w:rFonts w:ascii="Times New Roman" w:hAnsi="Times New Roman" w:cs="Times New Roman"/>
              </w:rPr>
              <w:t xml:space="preserve">печей, каминов и других хозяйственно-бытовых очагов  </w:t>
            </w:r>
          </w:p>
        </w:tc>
      </w:tr>
      <w:tr w:rsidR="00BF4792" w:rsidRPr="00757B90" w14:paraId="7C18A7E3" w14:textId="77777777" w:rsidTr="003E2E6E">
        <w:tc>
          <w:tcPr>
            <w:tcW w:w="2731" w:type="dxa"/>
            <w:vMerge/>
            <w:shd w:val="clear" w:color="auto" w:fill="auto"/>
          </w:tcPr>
          <w:p w14:paraId="292A6482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5A5EA624" w14:textId="7FE70B9E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Организационное правовое обеспечение договорной работы организации </w:t>
            </w:r>
            <w:r>
              <w:rPr>
                <w:rFonts w:ascii="Times New Roman" w:hAnsi="Times New Roman" w:cs="Times New Roman"/>
              </w:rPr>
              <w:t xml:space="preserve">по изготовлению </w:t>
            </w:r>
            <w:r w:rsidRPr="00757B90">
              <w:rPr>
                <w:rFonts w:ascii="Times New Roman" w:hAnsi="Times New Roman" w:cs="Times New Roman"/>
              </w:rPr>
              <w:t xml:space="preserve">и ремонту </w:t>
            </w:r>
            <w:r>
              <w:rPr>
                <w:rFonts w:ascii="Times New Roman" w:hAnsi="Times New Roman" w:cs="Times New Roman"/>
              </w:rPr>
              <w:t xml:space="preserve">печей, каминов и других хозяйственно-бытовых очагов  </w:t>
            </w:r>
          </w:p>
        </w:tc>
      </w:tr>
      <w:tr w:rsidR="00BF4792" w:rsidRPr="00757B90" w14:paraId="4F28A55B" w14:textId="77777777" w:rsidTr="003E2E6E">
        <w:tc>
          <w:tcPr>
            <w:tcW w:w="2731" w:type="dxa"/>
            <w:vMerge/>
            <w:shd w:val="clear" w:color="auto" w:fill="auto"/>
          </w:tcPr>
          <w:p w14:paraId="725D8928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0963A7CA" w14:textId="03696C7C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Заключение договоров с предприятиями на изготовление печного оборудования </w:t>
            </w:r>
          </w:p>
        </w:tc>
      </w:tr>
      <w:tr w:rsidR="00BF4792" w:rsidRPr="00757B90" w14:paraId="424692F4" w14:textId="77777777" w:rsidTr="003E2E6E">
        <w:tc>
          <w:tcPr>
            <w:tcW w:w="2731" w:type="dxa"/>
            <w:vMerge/>
            <w:shd w:val="clear" w:color="auto" w:fill="auto"/>
          </w:tcPr>
          <w:p w14:paraId="655C7E01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285AE66C" w14:textId="4097142D" w:rsidR="00BF4792" w:rsidRPr="00757B90" w:rsidRDefault="00BF4792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Заключение договоров с проектными организациями, осуществляющими изготовление проектно-сметной документации на</w:t>
            </w:r>
            <w:r>
              <w:rPr>
                <w:rFonts w:ascii="Times New Roman" w:hAnsi="Times New Roman" w:cs="Times New Roman"/>
              </w:rPr>
              <w:t xml:space="preserve"> изготовление</w:t>
            </w:r>
            <w:r w:rsidRPr="00757B90">
              <w:rPr>
                <w:rFonts w:ascii="Times New Roman" w:hAnsi="Times New Roman" w:cs="Times New Roman"/>
              </w:rPr>
              <w:t xml:space="preserve"> хозяйственно-бытовых печей, каминов, дымоходов и печного оборудования</w:t>
            </w:r>
          </w:p>
        </w:tc>
      </w:tr>
      <w:tr w:rsidR="00BF4792" w:rsidRPr="00757B90" w14:paraId="7AD8CBD1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28806CB0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61D671CE" w14:textId="7EEDE806" w:rsidR="00BF4792" w:rsidRPr="00757B90" w:rsidRDefault="00BF4792" w:rsidP="00434409">
            <w:pPr>
              <w:pStyle w:val="a5"/>
            </w:pPr>
            <w:r w:rsidRPr="00757B90">
              <w:rPr>
                <w:rFonts w:ascii="Times New Roman" w:hAnsi="Times New Roman" w:cs="Times New Roman"/>
              </w:rPr>
              <w:t>Заключение договоров</w:t>
            </w:r>
            <w:r w:rsidRPr="00757B90">
              <w:t xml:space="preserve"> с проектными организациями на</w:t>
            </w:r>
            <w:r w:rsidRPr="00757B90">
              <w:rPr>
                <w:rFonts w:ascii="Times New Roman" w:hAnsi="Times New Roman" w:cs="Times New Roman"/>
              </w:rPr>
              <w:t xml:space="preserve"> изготовление проектно-сметной документации на</w:t>
            </w:r>
            <w:r>
              <w:rPr>
                <w:rFonts w:ascii="Times New Roman" w:hAnsi="Times New Roman" w:cs="Times New Roman"/>
              </w:rPr>
              <w:t xml:space="preserve"> изготовление</w:t>
            </w:r>
            <w:r w:rsidRPr="00757B90">
              <w:rPr>
                <w:rFonts w:ascii="Times New Roman" w:hAnsi="Times New Roman" w:cs="Times New Roman"/>
              </w:rPr>
              <w:t xml:space="preserve"> индивидуальных хозяйственно-бытовых печей, каминов, дымоходов и печного оборудования</w:t>
            </w:r>
          </w:p>
        </w:tc>
      </w:tr>
      <w:tr w:rsidR="00BF4792" w:rsidRPr="00757B90" w14:paraId="61AE2C15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5B49C2A3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37BCD117" w14:textId="1F5A8E4C" w:rsidR="00BF4792" w:rsidRPr="00757B90" w:rsidRDefault="00BF4792" w:rsidP="00434409">
            <w:pPr>
              <w:pStyle w:val="a5"/>
              <w:rPr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Проведение конкурсных процедур по определению подрядных организаций </w:t>
            </w:r>
            <w:r>
              <w:rPr>
                <w:rFonts w:ascii="Times New Roman" w:hAnsi="Times New Roman" w:cs="Times New Roman"/>
              </w:rPr>
              <w:t xml:space="preserve">по изготовлению </w:t>
            </w:r>
            <w:r w:rsidRPr="00757B90">
              <w:rPr>
                <w:rFonts w:ascii="Times New Roman" w:hAnsi="Times New Roman" w:cs="Times New Roman"/>
              </w:rPr>
              <w:t xml:space="preserve">фундаментов для </w:t>
            </w:r>
            <w:r>
              <w:rPr>
                <w:rFonts w:ascii="Times New Roman" w:hAnsi="Times New Roman" w:cs="Times New Roman"/>
              </w:rPr>
              <w:t xml:space="preserve">печей, каминов и других хозяйственно-бытовых очагов  </w:t>
            </w:r>
          </w:p>
        </w:tc>
      </w:tr>
      <w:tr w:rsidR="00BF4792" w:rsidRPr="00757B90" w14:paraId="3ED7A82F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575EEA8C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6F58DB08" w14:textId="717D52E9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Заключение договоров с подрядными организациями </w:t>
            </w:r>
            <w:r>
              <w:rPr>
                <w:rFonts w:ascii="Times New Roman" w:hAnsi="Times New Roman" w:cs="Times New Roman"/>
              </w:rPr>
              <w:t xml:space="preserve">по изготовлению </w:t>
            </w:r>
            <w:r w:rsidRPr="00757B90">
              <w:rPr>
                <w:rFonts w:ascii="Times New Roman" w:hAnsi="Times New Roman" w:cs="Times New Roman"/>
              </w:rPr>
              <w:t xml:space="preserve">фундаментов для </w:t>
            </w:r>
            <w:r>
              <w:rPr>
                <w:rFonts w:ascii="Times New Roman" w:hAnsi="Times New Roman" w:cs="Times New Roman"/>
              </w:rPr>
              <w:t xml:space="preserve">печей, каминов и других хозяйственно-бытовых очагов  </w:t>
            </w:r>
          </w:p>
        </w:tc>
      </w:tr>
      <w:tr w:rsidR="00BF4792" w:rsidRPr="00757B90" w14:paraId="2F638D16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1B5362A6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68FC3AAA" w14:textId="08154103" w:rsidR="00BF4792" w:rsidRPr="00757B90" w:rsidRDefault="00BF4792" w:rsidP="00434409">
            <w:pPr>
              <w:pStyle w:val="a5"/>
              <w:rPr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Заключение договоров с подрядными организациями по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 xml:space="preserve">дополнительному усилению перекрытий и полов в местах размещения фундаментов для очагов </w:t>
            </w:r>
          </w:p>
        </w:tc>
      </w:tr>
      <w:tr w:rsidR="00BF4792" w:rsidRPr="00757B90" w14:paraId="1DB1DA73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19284C1A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39FC4362" w14:textId="6688C2DB" w:rsidR="00BF4792" w:rsidRPr="00757B90" w:rsidRDefault="00BF4792" w:rsidP="00434409">
            <w:pPr>
              <w:pStyle w:val="a5"/>
              <w:rPr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 xml:space="preserve">Заключение договоров с подрядными организациями </w:t>
            </w:r>
            <w:r>
              <w:rPr>
                <w:rFonts w:ascii="Times New Roman" w:hAnsi="Times New Roman" w:cs="Times New Roman"/>
              </w:rPr>
              <w:t xml:space="preserve">по изготовлению </w:t>
            </w:r>
            <w:r w:rsidRPr="00757B90">
              <w:rPr>
                <w:rFonts w:cs="Times New Roman"/>
              </w:rPr>
              <w:t>специальных оснований (надземных фундаментов) для верхних ярусов двухярусных отопительных хозяйственно-бытовых печей</w:t>
            </w:r>
          </w:p>
        </w:tc>
      </w:tr>
      <w:tr w:rsidR="00BF4792" w:rsidRPr="00757B90" w14:paraId="2348D597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4B162B11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C7F1B58" w14:textId="78F4889F" w:rsidR="00BF4792" w:rsidRPr="00757B90" w:rsidRDefault="00BF4792" w:rsidP="00434409">
            <w:pPr>
              <w:pStyle w:val="a5"/>
              <w:rPr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 xml:space="preserve">Заключение договоров с подрядными организациями </w:t>
            </w:r>
            <w:r>
              <w:rPr>
                <w:rFonts w:ascii="Times New Roman" w:hAnsi="Times New Roman" w:cs="Times New Roman"/>
              </w:rPr>
              <w:t xml:space="preserve">по изготовлению </w:t>
            </w:r>
            <w:r w:rsidRPr="00757B90">
              <w:rPr>
                <w:rFonts w:ascii="Times New Roman" w:hAnsi="Times New Roman" w:cs="Times New Roman"/>
              </w:rPr>
              <w:t>стропильных систем крыш вокруг дымоходов</w:t>
            </w:r>
          </w:p>
        </w:tc>
      </w:tr>
      <w:tr w:rsidR="00BF4792" w:rsidRPr="00757B90" w14:paraId="1D5EEE57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3B9140E0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4E7298DB" w14:textId="221B9540" w:rsidR="00BF4792" w:rsidRPr="00757B90" w:rsidRDefault="00BF4792" w:rsidP="00434409">
            <w:pPr>
              <w:pStyle w:val="a5"/>
              <w:rPr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Заключение договоров с подрядными организациями по защите возведенных частей дымовых труб от прямого попадания молний с</w:t>
            </w:r>
            <w:r>
              <w:rPr>
                <w:rFonts w:ascii="Times New Roman" w:hAnsi="Times New Roman" w:cs="Times New Roman"/>
              </w:rPr>
              <w:t xml:space="preserve"> изготовление</w:t>
            </w:r>
            <w:r w:rsidRPr="00757B90">
              <w:rPr>
                <w:rFonts w:ascii="Times New Roman" w:hAnsi="Times New Roman" w:cs="Times New Roman"/>
              </w:rPr>
              <w:t>м конструкций молниезащиты</w:t>
            </w:r>
          </w:p>
        </w:tc>
      </w:tr>
      <w:tr w:rsidR="00BF4792" w:rsidRPr="00757B90" w14:paraId="21471A33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5DEA3ED8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28DBDE33" w14:textId="77777777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Координация деятельности производственных подразделений</w:t>
            </w:r>
          </w:p>
          <w:p w14:paraId="7E79C9FE" w14:textId="15E80CFE" w:rsidR="00BF4792" w:rsidRPr="00757B90" w:rsidRDefault="00BF4792" w:rsidP="00434409">
            <w:pPr>
              <w:pStyle w:val="a5"/>
              <w:rPr>
                <w:lang w:eastAsia="en-US"/>
              </w:rPr>
            </w:pPr>
            <w:r w:rsidRPr="00757B90">
              <w:rPr>
                <w:rFonts w:ascii="Times New Roman" w:hAnsi="Times New Roman" w:cs="Times New Roman"/>
              </w:rPr>
              <w:t>организации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 xml:space="preserve">в сфере трубо-печных работ </w:t>
            </w:r>
          </w:p>
        </w:tc>
      </w:tr>
      <w:tr w:rsidR="00BF4792" w:rsidRPr="00757B90" w14:paraId="1D3A878B" w14:textId="77777777" w:rsidTr="003E2E6E">
        <w:trPr>
          <w:trHeight w:val="265"/>
        </w:trPr>
        <w:tc>
          <w:tcPr>
            <w:tcW w:w="2731" w:type="dxa"/>
            <w:vMerge/>
            <w:shd w:val="clear" w:color="auto" w:fill="auto"/>
          </w:tcPr>
          <w:p w14:paraId="3FC4D2FF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0247242D" w14:textId="77777777" w:rsidR="00BF4792" w:rsidRPr="00757B90" w:rsidRDefault="00BF4792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Контроль ведения сводной организационно-технологической,</w:t>
            </w:r>
          </w:p>
          <w:p w14:paraId="7E4372CA" w14:textId="77777777" w:rsidR="00BF4792" w:rsidRPr="00757B90" w:rsidRDefault="00BF4792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исполнительной и учетной документации по производственной</w:t>
            </w:r>
          </w:p>
          <w:p w14:paraId="7CDF4A83" w14:textId="7C97A22C" w:rsidR="00BF4792" w:rsidRPr="00757B90" w:rsidRDefault="00BF4792" w:rsidP="00434409">
            <w:pPr>
              <w:pStyle w:val="a5"/>
              <w:rPr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деятельности организации</w:t>
            </w:r>
            <w:r w:rsidRPr="00757B90">
              <w:t xml:space="preserve"> 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в сфере трубо-печных работ</w:t>
            </w:r>
          </w:p>
        </w:tc>
      </w:tr>
      <w:tr w:rsidR="00BF4792" w:rsidRPr="00757B90" w14:paraId="56C77A98" w14:textId="77777777" w:rsidTr="003E2E6E">
        <w:trPr>
          <w:trHeight w:val="204"/>
        </w:trPr>
        <w:tc>
          <w:tcPr>
            <w:tcW w:w="2731" w:type="dxa"/>
            <w:vMerge/>
            <w:shd w:val="clear" w:color="auto" w:fill="auto"/>
          </w:tcPr>
          <w:p w14:paraId="696E8E06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60356D64" w14:textId="77777777" w:rsidR="00BF4792" w:rsidRPr="00757B90" w:rsidRDefault="00BF4792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 xml:space="preserve">Планирование и контроль приемо-сдаточных работ заказчику </w:t>
            </w:r>
          </w:p>
          <w:p w14:paraId="514B74AA" w14:textId="0C248A0C" w:rsidR="00BF4792" w:rsidRPr="00757B90" w:rsidRDefault="00BF4792" w:rsidP="00434409">
            <w:pPr>
              <w:pStyle w:val="a5"/>
              <w:rPr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печей, каминов и других хозяйственно-бытовых очагов  </w:t>
            </w:r>
          </w:p>
        </w:tc>
      </w:tr>
      <w:tr w:rsidR="00BF4792" w:rsidRPr="00757B90" w14:paraId="472172CE" w14:textId="77777777" w:rsidTr="003E2E6E">
        <w:tc>
          <w:tcPr>
            <w:tcW w:w="2731" w:type="dxa"/>
            <w:vMerge w:val="restart"/>
            <w:shd w:val="clear" w:color="auto" w:fill="auto"/>
          </w:tcPr>
          <w:p w14:paraId="067B4833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63" w:type="dxa"/>
            <w:shd w:val="clear" w:color="auto" w:fill="auto"/>
          </w:tcPr>
          <w:p w14:paraId="428D707E" w14:textId="45614150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Применять методы системного анализа деятельности строительной организации</w:t>
            </w:r>
          </w:p>
        </w:tc>
      </w:tr>
      <w:tr w:rsidR="00BF4792" w:rsidRPr="00757B90" w14:paraId="20EC1122" w14:textId="77777777" w:rsidTr="003E2E6E">
        <w:tc>
          <w:tcPr>
            <w:tcW w:w="2731" w:type="dxa"/>
            <w:vMerge/>
            <w:shd w:val="clear" w:color="auto" w:fill="auto"/>
          </w:tcPr>
          <w:p w14:paraId="693E2B4A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10FA9A6" w14:textId="3F1375A0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Применять методы сводного сетевого планирования деятельности строительной организации</w:t>
            </w:r>
          </w:p>
        </w:tc>
      </w:tr>
      <w:tr w:rsidR="00BF4792" w:rsidRPr="00757B90" w14:paraId="71DF2967" w14:textId="77777777" w:rsidTr="003E2E6E">
        <w:trPr>
          <w:trHeight w:val="96"/>
        </w:trPr>
        <w:tc>
          <w:tcPr>
            <w:tcW w:w="2731" w:type="dxa"/>
            <w:vMerge/>
            <w:shd w:val="clear" w:color="auto" w:fill="auto"/>
          </w:tcPr>
          <w:p w14:paraId="1B5A184D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6A62F85E" w14:textId="3012A8FC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Анализировать и оценивать эффективность использования ресурсов производственной деятельности строительной организации</w:t>
            </w:r>
          </w:p>
        </w:tc>
      </w:tr>
      <w:tr w:rsidR="00BF4792" w:rsidRPr="00757B90" w14:paraId="7E40C5F9" w14:textId="77777777" w:rsidTr="003E2E6E">
        <w:tc>
          <w:tcPr>
            <w:tcW w:w="2731" w:type="dxa"/>
            <w:vMerge/>
            <w:shd w:val="clear" w:color="auto" w:fill="auto"/>
          </w:tcPr>
          <w:p w14:paraId="19444CE8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6C4716C0" w14:textId="4BBCB015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Применять методы и средства административного управления </w:t>
            </w:r>
            <w:r w:rsidRPr="00757B90">
              <w:rPr>
                <w:rFonts w:ascii="Times New Roman" w:hAnsi="Times New Roman" w:cs="Times New Roman"/>
              </w:rPr>
              <w:lastRenderedPageBreak/>
              <w:t>строительной организацией</w:t>
            </w:r>
          </w:p>
        </w:tc>
      </w:tr>
      <w:tr w:rsidR="00BF4792" w:rsidRPr="00757B90" w14:paraId="0E3FD87F" w14:textId="77777777" w:rsidTr="003E2E6E">
        <w:tc>
          <w:tcPr>
            <w:tcW w:w="2731" w:type="dxa"/>
            <w:vMerge/>
            <w:shd w:val="clear" w:color="auto" w:fill="auto"/>
          </w:tcPr>
          <w:p w14:paraId="15F7D5F9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5FD87651" w14:textId="6D578959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Осуществлять производственную коммуникацию в переговорах с заказчиками и подрядными организациями</w:t>
            </w:r>
          </w:p>
        </w:tc>
      </w:tr>
      <w:tr w:rsidR="00BF4792" w:rsidRPr="00757B90" w14:paraId="14460D80" w14:textId="77777777" w:rsidTr="003E2E6E">
        <w:trPr>
          <w:trHeight w:val="112"/>
        </w:trPr>
        <w:tc>
          <w:tcPr>
            <w:tcW w:w="2731" w:type="dxa"/>
            <w:vMerge/>
            <w:shd w:val="clear" w:color="auto" w:fill="auto"/>
          </w:tcPr>
          <w:p w14:paraId="26A4C14F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5167A783" w14:textId="77777777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Осуществлять обеспечение договорной работы организации</w:t>
            </w:r>
          </w:p>
          <w:p w14:paraId="1092210A" w14:textId="77777777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Применять специализированное программное обеспечение для управления деятельностью строительной организации</w:t>
            </w:r>
          </w:p>
          <w:p w14:paraId="1998C18D" w14:textId="510A24F2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Организовывать и проводить производственные совещания</w:t>
            </w:r>
          </w:p>
        </w:tc>
      </w:tr>
      <w:tr w:rsidR="00BF4792" w:rsidRPr="00757B90" w14:paraId="4290ABEA" w14:textId="77777777" w:rsidTr="003E2E6E">
        <w:tc>
          <w:tcPr>
            <w:tcW w:w="2731" w:type="dxa"/>
            <w:vMerge w:val="restart"/>
            <w:shd w:val="clear" w:color="auto" w:fill="auto"/>
          </w:tcPr>
          <w:p w14:paraId="68EF8C8F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4F56DB26" w14:textId="77777777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нормативных правовых актов и руководящих документов,</w:t>
            </w:r>
          </w:p>
          <w:p w14:paraId="52221D57" w14:textId="77777777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регламентирующих градостроительную деятельность, нормативных</w:t>
            </w:r>
          </w:p>
          <w:p w14:paraId="48F03792" w14:textId="233F685C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технических документов в области в трубо-печных работ</w:t>
            </w:r>
          </w:p>
        </w:tc>
      </w:tr>
      <w:tr w:rsidR="00BF4792" w:rsidRPr="00757B90" w14:paraId="6EE5E606" w14:textId="77777777" w:rsidTr="003E2E6E">
        <w:tc>
          <w:tcPr>
            <w:tcW w:w="2731" w:type="dxa"/>
            <w:vMerge/>
            <w:shd w:val="clear" w:color="auto" w:fill="auto"/>
          </w:tcPr>
          <w:p w14:paraId="431FFB9C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1A2DABE8" w14:textId="77777777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нормативных правовых актов, регламентирующих вопросы</w:t>
            </w:r>
          </w:p>
          <w:p w14:paraId="652896FB" w14:textId="2B672C7A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трудовых отношений, охраны труда, пожарной безопасности и охраны</w:t>
            </w:r>
          </w:p>
          <w:p w14:paraId="3D047414" w14:textId="52010480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окружающей среды </w:t>
            </w:r>
          </w:p>
        </w:tc>
      </w:tr>
      <w:tr w:rsidR="00BF4792" w:rsidRPr="00757B90" w14:paraId="17DE866B" w14:textId="77777777" w:rsidTr="003E2E6E">
        <w:tc>
          <w:tcPr>
            <w:tcW w:w="2731" w:type="dxa"/>
            <w:vMerge/>
            <w:shd w:val="clear" w:color="auto" w:fill="auto"/>
          </w:tcPr>
          <w:p w14:paraId="04B66E51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65B2CFE6" w14:textId="11A0809A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Основные строительные системы и технологии устройства и ремонта </w:t>
            </w:r>
            <w:r>
              <w:rPr>
                <w:rFonts w:ascii="Times New Roman" w:hAnsi="Times New Roman" w:cs="Times New Roman"/>
              </w:rPr>
              <w:t xml:space="preserve">печей, каминов и других хозяйственно-бытовых очагов  </w:t>
            </w:r>
          </w:p>
        </w:tc>
      </w:tr>
      <w:tr w:rsidR="00BF4792" w:rsidRPr="00757B90" w14:paraId="59402F0C" w14:textId="77777777" w:rsidTr="003E2E6E">
        <w:tc>
          <w:tcPr>
            <w:tcW w:w="2731" w:type="dxa"/>
            <w:vMerge/>
            <w:shd w:val="clear" w:color="auto" w:fill="auto"/>
          </w:tcPr>
          <w:p w14:paraId="4ED784DF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3D113C39" w14:textId="27E7919C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Основные виды материально-технических ресурсов трубо-печного производства, методы их применения</w:t>
            </w:r>
          </w:p>
        </w:tc>
      </w:tr>
      <w:tr w:rsidR="00BF4792" w:rsidRPr="00757B90" w14:paraId="0BC94A48" w14:textId="77777777" w:rsidTr="003E2E6E">
        <w:trPr>
          <w:trHeight w:val="70"/>
        </w:trPr>
        <w:tc>
          <w:tcPr>
            <w:tcW w:w="2731" w:type="dxa"/>
            <w:vMerge/>
            <w:shd w:val="clear" w:color="auto" w:fill="auto"/>
          </w:tcPr>
          <w:p w14:paraId="0E59BF1F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2405C0FC" w14:textId="25B31D6A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Методы и средства оперативного планирования в сфере трубо-печных работ</w:t>
            </w:r>
          </w:p>
        </w:tc>
      </w:tr>
      <w:tr w:rsidR="00BF4792" w:rsidRPr="00757B90" w14:paraId="35A682D4" w14:textId="77777777" w:rsidTr="003E2E6E">
        <w:tc>
          <w:tcPr>
            <w:tcW w:w="2731" w:type="dxa"/>
            <w:vMerge/>
            <w:shd w:val="clear" w:color="auto" w:fill="auto"/>
          </w:tcPr>
          <w:p w14:paraId="4433719D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73F86178" w14:textId="77777777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Средства, методы и способы руководства работниками и трудовыми</w:t>
            </w:r>
          </w:p>
          <w:p w14:paraId="049A7C7D" w14:textId="0B6EE27E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подразделениями организации</w:t>
            </w:r>
            <w:r w:rsidRPr="00757B90">
              <w:t xml:space="preserve"> </w:t>
            </w:r>
            <w:r w:rsidRPr="00757B90">
              <w:rPr>
                <w:rFonts w:ascii="Times New Roman" w:hAnsi="Times New Roman" w:cs="Times New Roman"/>
              </w:rPr>
              <w:t>в сфере трубо-печных работ</w:t>
            </w:r>
          </w:p>
        </w:tc>
      </w:tr>
      <w:tr w:rsidR="00BF4792" w:rsidRPr="00757B90" w14:paraId="1F109BEF" w14:textId="77777777" w:rsidTr="003E2E6E">
        <w:tc>
          <w:tcPr>
            <w:tcW w:w="2731" w:type="dxa"/>
            <w:vMerge/>
            <w:shd w:val="clear" w:color="auto" w:fill="auto"/>
          </w:tcPr>
          <w:p w14:paraId="68D92117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6CD76A29" w14:textId="63D4CC3A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Требования к составу и оформлению документации, представляемой подразделениями в головную организацию</w:t>
            </w:r>
          </w:p>
        </w:tc>
      </w:tr>
      <w:tr w:rsidR="00BF4792" w:rsidRPr="00757B90" w14:paraId="3D212F87" w14:textId="77777777" w:rsidTr="003E2E6E">
        <w:tc>
          <w:tcPr>
            <w:tcW w:w="2731" w:type="dxa"/>
            <w:vMerge/>
            <w:shd w:val="clear" w:color="auto" w:fill="auto"/>
          </w:tcPr>
          <w:p w14:paraId="4FF5DA6D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1B759D0C" w14:textId="77777777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Меры поощрения и виды дисциплинарных взысканий, налагаемых на</w:t>
            </w:r>
          </w:p>
          <w:p w14:paraId="25C97884" w14:textId="37F3A74F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работников организации</w:t>
            </w:r>
          </w:p>
        </w:tc>
      </w:tr>
      <w:tr w:rsidR="00BF4792" w:rsidRPr="00757B90" w14:paraId="5F7408C9" w14:textId="77777777" w:rsidTr="003E2E6E">
        <w:tc>
          <w:tcPr>
            <w:tcW w:w="2731" w:type="dxa"/>
            <w:vMerge/>
            <w:shd w:val="clear" w:color="auto" w:fill="auto"/>
          </w:tcPr>
          <w:p w14:paraId="3D292423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6E5C213D" w14:textId="1258B4D5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Методы и приемы производственной коммуникации в сфере трубо-печных работ</w:t>
            </w:r>
          </w:p>
        </w:tc>
      </w:tr>
      <w:tr w:rsidR="00BF4792" w:rsidRPr="00757B90" w14:paraId="7DA931CC" w14:textId="77777777" w:rsidTr="003E2E6E">
        <w:trPr>
          <w:trHeight w:val="197"/>
        </w:trPr>
        <w:tc>
          <w:tcPr>
            <w:tcW w:w="2731" w:type="dxa"/>
            <w:vMerge/>
            <w:shd w:val="clear" w:color="auto" w:fill="auto"/>
          </w:tcPr>
          <w:p w14:paraId="0181E8F4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6FD29BA0" w14:textId="7E524DEF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Профессиональную терминологию в области трубо-печных работ</w:t>
            </w:r>
          </w:p>
        </w:tc>
      </w:tr>
      <w:tr w:rsidR="00BF4792" w:rsidRPr="00757B90" w14:paraId="66FB53C1" w14:textId="77777777" w:rsidTr="007044CF">
        <w:trPr>
          <w:trHeight w:val="131"/>
        </w:trPr>
        <w:tc>
          <w:tcPr>
            <w:tcW w:w="2731" w:type="dxa"/>
            <w:shd w:val="clear" w:color="auto" w:fill="auto"/>
          </w:tcPr>
          <w:p w14:paraId="6703A1D9" w14:textId="77777777" w:rsidR="00BF4792" w:rsidRPr="00757B90" w:rsidRDefault="00BF479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63" w:type="dxa"/>
            <w:shd w:val="clear" w:color="auto" w:fill="auto"/>
          </w:tcPr>
          <w:p w14:paraId="1164E6EA" w14:textId="77777777" w:rsidR="00BF4792" w:rsidRPr="00757B90" w:rsidRDefault="00BF479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48D60FAE" w14:textId="5E76C821" w:rsidR="00212C4D" w:rsidRPr="00757B90" w:rsidRDefault="00212C4D" w:rsidP="00434409">
      <w:pPr>
        <w:rPr>
          <w:rFonts w:ascii="Times New Roman" w:hAnsi="Times New Roman" w:cs="Times New Roman"/>
        </w:rPr>
      </w:pPr>
    </w:p>
    <w:p w14:paraId="2E213A94" w14:textId="77777777" w:rsidR="00325F52" w:rsidRPr="00757B90" w:rsidRDefault="00325F52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757B90">
        <w:rPr>
          <w:rFonts w:ascii="Times New Roman" w:hAnsi="Times New Roman" w:cs="Times New Roman"/>
          <w:color w:val="auto"/>
        </w:rPr>
        <w:t>3.6.2. Трудовая функция</w:t>
      </w:r>
    </w:p>
    <w:p w14:paraId="4BD10A05" w14:textId="77777777" w:rsidR="00325F52" w:rsidRPr="00757B90" w:rsidRDefault="00325F52" w:rsidP="00434409">
      <w:pPr>
        <w:rPr>
          <w:rFonts w:ascii="Times New Roman" w:hAnsi="Times New Roman" w:cs="Times New Roman"/>
        </w:rPr>
      </w:pPr>
    </w:p>
    <w:tbl>
      <w:tblPr>
        <w:tblW w:w="10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8"/>
        <w:gridCol w:w="3893"/>
        <w:gridCol w:w="716"/>
        <w:gridCol w:w="892"/>
        <w:gridCol w:w="1880"/>
        <w:gridCol w:w="931"/>
      </w:tblGrid>
      <w:tr w:rsidR="00C713D5" w:rsidRPr="00757B90" w14:paraId="3CC19C1E" w14:textId="77777777" w:rsidTr="003E2E6E">
        <w:tc>
          <w:tcPr>
            <w:tcW w:w="192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A3BE2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80D51" w14:textId="257197AA" w:rsidR="00325F52" w:rsidRPr="00757B90" w:rsidRDefault="00EA378F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EA378F">
              <w:rPr>
                <w:rFonts w:ascii="Times New Roman" w:hAnsi="Times New Roman" w:cs="Times New Roman"/>
              </w:rPr>
              <w:t xml:space="preserve">Организация финансово-хозяйственной деятельности организации по ремонту хозяйственно-бытовых печей 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E03A973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8967D" w14:textId="79EC58DD" w:rsidR="00325F52" w:rsidRPr="00757B90" w:rsidRDefault="007408D5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F</w:t>
            </w:r>
            <w:r w:rsidR="00325F52" w:rsidRPr="00757B90">
              <w:rPr>
                <w:rFonts w:ascii="Times New Roman" w:hAnsi="Times New Roman" w:cs="Times New Roman"/>
              </w:rPr>
              <w:t>/0</w:t>
            </w:r>
            <w:r w:rsidRPr="00757B90">
              <w:rPr>
                <w:rFonts w:ascii="Times New Roman" w:hAnsi="Times New Roman" w:cs="Times New Roman"/>
                <w:lang w:val="en-US"/>
              </w:rPr>
              <w:t>3</w:t>
            </w:r>
            <w:r w:rsidR="00325F52" w:rsidRPr="00757B90">
              <w:rPr>
                <w:rFonts w:ascii="Times New Roman" w:hAnsi="Times New Roman" w:cs="Times New Roman"/>
              </w:rPr>
              <w:t>.6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0220F7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Уровень (подуровень) квалификации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B75841" w14:textId="77777777" w:rsidR="00325F52" w:rsidRPr="00757B90" w:rsidRDefault="00325F5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6</w:t>
            </w:r>
          </w:p>
        </w:tc>
      </w:tr>
    </w:tbl>
    <w:p w14:paraId="6A8EF0F4" w14:textId="77777777" w:rsidR="00325F52" w:rsidRPr="00757B90" w:rsidRDefault="00325F52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1"/>
        <w:gridCol w:w="1562"/>
        <w:gridCol w:w="2069"/>
        <w:gridCol w:w="1363"/>
        <w:gridCol w:w="2380"/>
      </w:tblGrid>
      <w:tr w:rsidR="00C713D5" w:rsidRPr="00757B90" w14:paraId="6C6EE5ED" w14:textId="77777777" w:rsidTr="007044CF">
        <w:tc>
          <w:tcPr>
            <w:tcW w:w="2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BA7A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Происхождение трудовой функции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49B23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Оригинал Х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45C4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Заимствовано из оригинала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1E96" w14:textId="77777777" w:rsidR="00325F52" w:rsidRPr="00757B90" w:rsidRDefault="00325F5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3F24AE" w14:textId="77777777" w:rsidR="00325F52" w:rsidRPr="00757B90" w:rsidRDefault="00325F5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325F52" w:rsidRPr="00757B90" w14:paraId="2C7D5E74" w14:textId="77777777" w:rsidTr="007044CF">
        <w:tc>
          <w:tcPr>
            <w:tcW w:w="28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77A736" w14:textId="77777777" w:rsidR="00325F52" w:rsidRPr="00757B90" w:rsidRDefault="00325F5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56B509" w14:textId="77777777" w:rsidR="00325F52" w:rsidRPr="00757B90" w:rsidRDefault="00325F52" w:rsidP="00434409">
            <w:pPr>
              <w:pStyle w:val="a5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B6BDBD5" w14:textId="77777777" w:rsidR="00325F52" w:rsidRPr="00757B90" w:rsidRDefault="00325F5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DD51BF" w14:textId="77777777" w:rsidR="00325F52" w:rsidRPr="00757B90" w:rsidRDefault="00325F5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Код оригинала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95DE48" w14:textId="77777777" w:rsidR="00325F52" w:rsidRPr="00757B90" w:rsidRDefault="00325F5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Регистрационный номер профессионального стандарта</w:t>
            </w:r>
          </w:p>
        </w:tc>
      </w:tr>
    </w:tbl>
    <w:p w14:paraId="609D4A00" w14:textId="77777777" w:rsidR="00325F52" w:rsidRPr="00757B90" w:rsidRDefault="00325F52" w:rsidP="00434409">
      <w:pPr>
        <w:rPr>
          <w:rFonts w:ascii="Times New Roman" w:hAnsi="Times New Roman" w:cs="Times New Roman"/>
        </w:rPr>
      </w:pPr>
    </w:p>
    <w:tbl>
      <w:tblPr>
        <w:tblW w:w="102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1"/>
        <w:gridCol w:w="7563"/>
      </w:tblGrid>
      <w:tr w:rsidR="00C713D5" w:rsidRPr="00757B90" w14:paraId="1448FC9F" w14:textId="77777777" w:rsidTr="003E2E6E">
        <w:tc>
          <w:tcPr>
            <w:tcW w:w="2731" w:type="dxa"/>
            <w:vMerge w:val="restart"/>
            <w:shd w:val="clear" w:color="auto" w:fill="auto"/>
          </w:tcPr>
          <w:p w14:paraId="0D2CD53E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Трудовые действия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3947C05E" w14:textId="77777777" w:rsidR="006A645E" w:rsidRPr="00757B90" w:rsidRDefault="006A645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Определение оптимальной финансово-хозяйственной стратегии</w:t>
            </w:r>
          </w:p>
          <w:p w14:paraId="0BFD6CF0" w14:textId="0F89A903" w:rsidR="00325F52" w:rsidRPr="00757B90" w:rsidRDefault="006A645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организации</w:t>
            </w:r>
            <w:r w:rsidR="00537C53" w:rsidRPr="00757B90">
              <w:t xml:space="preserve"> </w:t>
            </w:r>
            <w:r w:rsidR="00537C53" w:rsidRPr="00757B90">
              <w:rPr>
                <w:rFonts w:ascii="Times New Roman" w:hAnsi="Times New Roman" w:cs="Times New Roman"/>
              </w:rPr>
              <w:t xml:space="preserve">в сфере трубо-печных работ </w:t>
            </w:r>
          </w:p>
        </w:tc>
      </w:tr>
      <w:tr w:rsidR="00C713D5" w:rsidRPr="00757B90" w14:paraId="0C445856" w14:textId="77777777" w:rsidTr="003E2E6E">
        <w:tc>
          <w:tcPr>
            <w:tcW w:w="2731" w:type="dxa"/>
            <w:vMerge/>
            <w:shd w:val="clear" w:color="auto" w:fill="auto"/>
          </w:tcPr>
          <w:p w14:paraId="4F101389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36CA5C51" w14:textId="591B91AD" w:rsidR="00325F52" w:rsidRPr="00757B90" w:rsidRDefault="00AA3AD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Организационное обеспечение п</w:t>
            </w:r>
            <w:r w:rsidR="006A645E" w:rsidRPr="00757B90">
              <w:rPr>
                <w:rFonts w:ascii="Times New Roman" w:hAnsi="Times New Roman" w:cs="Times New Roman"/>
              </w:rPr>
              <w:t>ерспективно</w:t>
            </w:r>
            <w:r w:rsidRPr="00757B90">
              <w:rPr>
                <w:rFonts w:ascii="Times New Roman" w:hAnsi="Times New Roman" w:cs="Times New Roman"/>
              </w:rPr>
              <w:t>го</w:t>
            </w:r>
            <w:r w:rsidR="006A645E" w:rsidRPr="00757B90">
              <w:rPr>
                <w:rFonts w:ascii="Times New Roman" w:hAnsi="Times New Roman" w:cs="Times New Roman"/>
              </w:rPr>
              <w:t xml:space="preserve"> финансово-экономическое планирование деятельности</w:t>
            </w:r>
            <w:r w:rsidRPr="00757B90">
              <w:rPr>
                <w:rFonts w:ascii="Times New Roman" w:hAnsi="Times New Roman" w:cs="Times New Roman"/>
              </w:rPr>
              <w:t xml:space="preserve"> </w:t>
            </w:r>
            <w:r w:rsidR="006A645E" w:rsidRPr="00757B90">
              <w:rPr>
                <w:rFonts w:ascii="Times New Roman" w:hAnsi="Times New Roman" w:cs="Times New Roman"/>
              </w:rPr>
              <w:t>организации</w:t>
            </w:r>
            <w:r w:rsidR="00537C53" w:rsidRPr="00757B90">
              <w:t xml:space="preserve"> </w:t>
            </w:r>
            <w:r w:rsidR="00537C53" w:rsidRPr="00757B90">
              <w:rPr>
                <w:rFonts w:ascii="Times New Roman" w:hAnsi="Times New Roman" w:cs="Times New Roman"/>
              </w:rPr>
              <w:t>в сфере трубо-печных работ</w:t>
            </w:r>
          </w:p>
        </w:tc>
      </w:tr>
      <w:tr w:rsidR="00C713D5" w:rsidRPr="00757B90" w14:paraId="0F6D9C1B" w14:textId="77777777" w:rsidTr="003E2E6E">
        <w:tc>
          <w:tcPr>
            <w:tcW w:w="2731" w:type="dxa"/>
            <w:vMerge/>
            <w:shd w:val="clear" w:color="auto" w:fill="auto"/>
          </w:tcPr>
          <w:p w14:paraId="34FD849B" w14:textId="77777777" w:rsidR="00325F52" w:rsidRPr="00757B90" w:rsidRDefault="00325F5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7CD4EBF9" w14:textId="41AA043E" w:rsidR="00325F52" w:rsidRPr="00757B90" w:rsidRDefault="00AA3ADE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t>Организационное обеспечение разработки локальных распорядительных документов, регулирующих финансово-</w:t>
            </w:r>
            <w:r w:rsidRPr="00757B90">
              <w:rPr>
                <w:rFonts w:ascii="Times New Roman" w:eastAsiaTheme="minorHAnsi" w:hAnsi="Times New Roman" w:cs="Times New Roman"/>
                <w:lang w:eastAsia="en-US"/>
              </w:rPr>
              <w:lastRenderedPageBreak/>
              <w:t>хозяйственную деятельность организации в сфере трубо-печных работ</w:t>
            </w:r>
          </w:p>
        </w:tc>
      </w:tr>
      <w:tr w:rsidR="00C713D5" w:rsidRPr="00757B90" w14:paraId="14228315" w14:textId="77777777" w:rsidTr="003E2E6E">
        <w:tc>
          <w:tcPr>
            <w:tcW w:w="2731" w:type="dxa"/>
            <w:vMerge/>
            <w:shd w:val="clear" w:color="auto" w:fill="auto"/>
          </w:tcPr>
          <w:p w14:paraId="278AC69D" w14:textId="77777777" w:rsidR="00AA3ADE" w:rsidRPr="00757B90" w:rsidRDefault="00AA3AD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11F23687" w14:textId="64EE3EB0" w:rsidR="00AA3ADE" w:rsidRPr="00757B90" w:rsidRDefault="00AA3ADE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cs="Times New Roman"/>
              </w:rPr>
              <w:t xml:space="preserve">Оперативное финансово-хозяйственное планирование и контроль выполнения прогнозных балансов и бюджетов денежных средств, материальных балансов организации в сфере трубо-печных работ </w:t>
            </w:r>
          </w:p>
        </w:tc>
      </w:tr>
      <w:tr w:rsidR="00C713D5" w:rsidRPr="00757B90" w14:paraId="26B168A7" w14:textId="77777777" w:rsidTr="003E2E6E">
        <w:tc>
          <w:tcPr>
            <w:tcW w:w="2731" w:type="dxa"/>
            <w:vMerge/>
            <w:shd w:val="clear" w:color="auto" w:fill="auto"/>
          </w:tcPr>
          <w:p w14:paraId="0B0B6C49" w14:textId="77777777" w:rsidR="00AA3ADE" w:rsidRPr="00757B90" w:rsidRDefault="00AA3AD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045F413" w14:textId="30A39C3B" w:rsidR="00AA3ADE" w:rsidRPr="00757B90" w:rsidRDefault="00AA3ADE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cs="Times New Roman"/>
              </w:rPr>
              <w:t>Координация деятельности подразделений организации, осуществляющих ведение учетной и отчетной финансово-хозяйственной документации</w:t>
            </w:r>
          </w:p>
        </w:tc>
      </w:tr>
      <w:tr w:rsidR="00C713D5" w:rsidRPr="00757B90" w14:paraId="1E413DC6" w14:textId="77777777" w:rsidTr="003E2E6E">
        <w:tc>
          <w:tcPr>
            <w:tcW w:w="2731" w:type="dxa"/>
            <w:vMerge/>
            <w:shd w:val="clear" w:color="auto" w:fill="auto"/>
          </w:tcPr>
          <w:p w14:paraId="7F0889C8" w14:textId="77777777" w:rsidR="00AA3ADE" w:rsidRPr="00757B90" w:rsidRDefault="00AA3AD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059AC9ED" w14:textId="69428613" w:rsidR="00AA3ADE" w:rsidRPr="00757B90" w:rsidRDefault="00AA3ADE" w:rsidP="00434409">
            <w:pPr>
              <w:pStyle w:val="a5"/>
              <w:rPr>
                <w:rFonts w:ascii="Times New Roman" w:eastAsiaTheme="minorHAnsi" w:hAnsi="Times New Roman" w:cs="Times New Roman"/>
                <w:lang w:eastAsia="en-US"/>
              </w:rPr>
            </w:pPr>
            <w:r w:rsidRPr="00757B90">
              <w:rPr>
                <w:rFonts w:cs="Times New Roman"/>
              </w:rPr>
              <w:t>Контроль ведения бухгалтерского учета и составления бухгалтерской, финансовой и статистической отчетности организации в сфере трубо-печных работ</w:t>
            </w:r>
          </w:p>
        </w:tc>
      </w:tr>
      <w:tr w:rsidR="00C713D5" w:rsidRPr="00757B90" w14:paraId="0897C0EA" w14:textId="77777777" w:rsidTr="003E2E6E">
        <w:trPr>
          <w:trHeight w:val="608"/>
        </w:trPr>
        <w:tc>
          <w:tcPr>
            <w:tcW w:w="2731" w:type="dxa"/>
            <w:vMerge/>
            <w:shd w:val="clear" w:color="auto" w:fill="auto"/>
          </w:tcPr>
          <w:p w14:paraId="7B0A79F8" w14:textId="77777777" w:rsidR="00AA3ADE" w:rsidRPr="00757B90" w:rsidRDefault="00AA3AD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5BF607D8" w14:textId="00CB46B1" w:rsidR="00AA3ADE" w:rsidRPr="00757B90" w:rsidRDefault="00AA3ADE" w:rsidP="00434409">
            <w:pPr>
              <w:pStyle w:val="a5"/>
              <w:rPr>
                <w:lang w:eastAsia="en-US"/>
              </w:rPr>
            </w:pPr>
            <w:r w:rsidRPr="00757B90">
              <w:rPr>
                <w:rFonts w:cs="Times New Roman"/>
              </w:rPr>
              <w:t>Контроль выполнения обязательств перед федеральным, региональным и местным бюджетами, государственными внебюджетными фондами, поставщиками, заказчиками и кредиторами</w:t>
            </w:r>
          </w:p>
        </w:tc>
      </w:tr>
      <w:tr w:rsidR="00C713D5" w:rsidRPr="00757B90" w14:paraId="5AC84604" w14:textId="77777777" w:rsidTr="003E2E6E">
        <w:tc>
          <w:tcPr>
            <w:tcW w:w="2731" w:type="dxa"/>
            <w:vMerge w:val="restart"/>
            <w:shd w:val="clear" w:color="auto" w:fill="auto"/>
          </w:tcPr>
          <w:p w14:paraId="59149F63" w14:textId="77777777" w:rsidR="00AA3ADE" w:rsidRPr="00757B90" w:rsidRDefault="00AA3ADE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умения</w:t>
            </w:r>
          </w:p>
        </w:tc>
        <w:tc>
          <w:tcPr>
            <w:tcW w:w="7563" w:type="dxa"/>
            <w:shd w:val="clear" w:color="auto" w:fill="auto"/>
            <w:vAlign w:val="center"/>
          </w:tcPr>
          <w:p w14:paraId="476F2E6B" w14:textId="77777777" w:rsidR="00AA3ADE" w:rsidRPr="00757B90" w:rsidRDefault="00AA3AD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Анализировать и оценивать финансово-хозяйственное состояние</w:t>
            </w:r>
          </w:p>
          <w:p w14:paraId="07336C24" w14:textId="366C4A34" w:rsidR="00AA3ADE" w:rsidRPr="00757B90" w:rsidRDefault="00AA3AD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 xml:space="preserve">организации в сфере трубо-печных работ </w:t>
            </w:r>
          </w:p>
        </w:tc>
      </w:tr>
      <w:tr w:rsidR="00C713D5" w:rsidRPr="00757B90" w14:paraId="775B0B09" w14:textId="77777777" w:rsidTr="003E2E6E">
        <w:tc>
          <w:tcPr>
            <w:tcW w:w="2731" w:type="dxa"/>
            <w:vMerge/>
            <w:shd w:val="clear" w:color="auto" w:fill="auto"/>
          </w:tcPr>
          <w:p w14:paraId="5032F659" w14:textId="77777777" w:rsidR="00AA3ADE" w:rsidRPr="00757B90" w:rsidRDefault="00AA3AD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5A77CEE3" w14:textId="77777777" w:rsidR="00AA3ADE" w:rsidRPr="00757B90" w:rsidRDefault="00AA3AD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Анализировать и оценивать перспективные и текущие финансовые</w:t>
            </w:r>
          </w:p>
          <w:p w14:paraId="4E218794" w14:textId="06ACD4A0" w:rsidR="00AA3ADE" w:rsidRPr="00757B90" w:rsidRDefault="00AA3AD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планы, планы ресурсного обеспечения деятельности организации в сфере трубо-печных работ</w:t>
            </w:r>
          </w:p>
        </w:tc>
      </w:tr>
      <w:tr w:rsidR="00C713D5" w:rsidRPr="00757B90" w14:paraId="1E25EC19" w14:textId="77777777" w:rsidTr="003E2E6E">
        <w:trPr>
          <w:trHeight w:val="96"/>
        </w:trPr>
        <w:tc>
          <w:tcPr>
            <w:tcW w:w="2731" w:type="dxa"/>
            <w:vMerge/>
            <w:shd w:val="clear" w:color="auto" w:fill="auto"/>
          </w:tcPr>
          <w:p w14:paraId="7AC3430A" w14:textId="77777777" w:rsidR="00AA3ADE" w:rsidRPr="00757B90" w:rsidRDefault="00AA3AD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26B52758" w14:textId="77777777" w:rsidR="00AA3ADE" w:rsidRPr="00757B90" w:rsidRDefault="00AA3AD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Разрабатывать перспективные планы финансово-хозяйственной</w:t>
            </w:r>
          </w:p>
          <w:p w14:paraId="2FEFD0B1" w14:textId="0EE118AA" w:rsidR="00AA3ADE" w:rsidRPr="00757B90" w:rsidRDefault="00AA3AD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деятельности организации в сфере трубо-печных работ</w:t>
            </w:r>
          </w:p>
        </w:tc>
      </w:tr>
      <w:tr w:rsidR="00C713D5" w:rsidRPr="00757B90" w14:paraId="7B7BA22C" w14:textId="77777777" w:rsidTr="003E2E6E">
        <w:trPr>
          <w:trHeight w:val="96"/>
        </w:trPr>
        <w:tc>
          <w:tcPr>
            <w:tcW w:w="2731" w:type="dxa"/>
            <w:vMerge/>
            <w:shd w:val="clear" w:color="auto" w:fill="auto"/>
          </w:tcPr>
          <w:p w14:paraId="4134BAD3" w14:textId="77777777" w:rsidR="004D0363" w:rsidRPr="00757B90" w:rsidRDefault="004D036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1EF015A8" w14:textId="53B44A7B" w:rsidR="004D0363" w:rsidRPr="00757B90" w:rsidRDefault="004D036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Анализировать и оценивать показатели выполнения текущих планов финансово-хозяйственной деятельности организации в сфере трубо-печных работ</w:t>
            </w:r>
          </w:p>
        </w:tc>
      </w:tr>
      <w:tr w:rsidR="00C713D5" w:rsidRPr="00757B90" w14:paraId="30E8AB4A" w14:textId="77777777" w:rsidTr="003E2E6E">
        <w:trPr>
          <w:trHeight w:val="96"/>
        </w:trPr>
        <w:tc>
          <w:tcPr>
            <w:tcW w:w="2731" w:type="dxa"/>
            <w:vMerge/>
            <w:shd w:val="clear" w:color="auto" w:fill="auto"/>
          </w:tcPr>
          <w:p w14:paraId="51097183" w14:textId="77777777" w:rsidR="004D0363" w:rsidRPr="00757B90" w:rsidRDefault="004D036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72548E6C" w14:textId="1313FE84" w:rsidR="004D0363" w:rsidRPr="00757B90" w:rsidRDefault="004D036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Анализировать и оценивать состояние ведения отчетной и статистической документации организации в сфере трубо-печных работ</w:t>
            </w:r>
          </w:p>
        </w:tc>
      </w:tr>
      <w:tr w:rsidR="00C713D5" w:rsidRPr="00757B90" w14:paraId="7DCC13CD" w14:textId="77777777" w:rsidTr="003E2E6E">
        <w:trPr>
          <w:trHeight w:val="96"/>
        </w:trPr>
        <w:tc>
          <w:tcPr>
            <w:tcW w:w="2731" w:type="dxa"/>
            <w:vMerge/>
            <w:shd w:val="clear" w:color="auto" w:fill="auto"/>
          </w:tcPr>
          <w:p w14:paraId="68FFF8A4" w14:textId="77777777" w:rsidR="004D0363" w:rsidRPr="00757B90" w:rsidRDefault="004D0363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3EF2A5B6" w14:textId="025BCFD6" w:rsidR="004D0363" w:rsidRPr="00757B90" w:rsidRDefault="004D0363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Формировать предложения о привлечении кредитных ресурсов, оперировании временно свободными денежными средствами, перераспределении финансовых ресурсов и активов в пределах плановых лимитов организации в сфере трубо-печных работ</w:t>
            </w:r>
          </w:p>
        </w:tc>
      </w:tr>
      <w:tr w:rsidR="00C713D5" w:rsidRPr="00757B90" w14:paraId="7C1A215A" w14:textId="77777777" w:rsidTr="003E2E6E">
        <w:trPr>
          <w:trHeight w:val="340"/>
        </w:trPr>
        <w:tc>
          <w:tcPr>
            <w:tcW w:w="2731" w:type="dxa"/>
            <w:vMerge/>
            <w:shd w:val="clear" w:color="auto" w:fill="auto"/>
          </w:tcPr>
          <w:p w14:paraId="2FDF2DBC" w14:textId="77777777" w:rsidR="00F74DA2" w:rsidRPr="00757B90" w:rsidRDefault="00F74DA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1FEA570C" w14:textId="4318401E" w:rsidR="00F74DA2" w:rsidRPr="00757B90" w:rsidRDefault="00F74DA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Анализировать и оценивать финансовую часть документации строительной организации для участия в торгах по размещению заказов на выполнение трубо-печных работ</w:t>
            </w:r>
          </w:p>
        </w:tc>
      </w:tr>
      <w:tr w:rsidR="00C713D5" w:rsidRPr="00757B90" w14:paraId="540C8BE5" w14:textId="77777777" w:rsidTr="003E2E6E">
        <w:tc>
          <w:tcPr>
            <w:tcW w:w="2731" w:type="dxa"/>
            <w:vMerge/>
            <w:shd w:val="clear" w:color="auto" w:fill="auto"/>
          </w:tcPr>
          <w:p w14:paraId="771FEC66" w14:textId="77777777" w:rsidR="00AA3ADE" w:rsidRPr="00757B90" w:rsidRDefault="00AA3ADE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  <w:vAlign w:val="center"/>
          </w:tcPr>
          <w:p w14:paraId="1EBD0243" w14:textId="69916F65" w:rsidR="00AA3ADE" w:rsidRPr="00757B90" w:rsidRDefault="00AA3ADE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Организовывать и проводить производственные совещания</w:t>
            </w:r>
          </w:p>
        </w:tc>
      </w:tr>
      <w:tr w:rsidR="00C713D5" w:rsidRPr="00757B90" w14:paraId="392DD107" w14:textId="77777777" w:rsidTr="003E2E6E">
        <w:tc>
          <w:tcPr>
            <w:tcW w:w="2731" w:type="dxa"/>
            <w:vMerge w:val="restart"/>
          </w:tcPr>
          <w:p w14:paraId="005FBBF1" w14:textId="77777777" w:rsidR="00F74DA2" w:rsidRPr="00757B90" w:rsidRDefault="00F74DA2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Необходимые знания</w:t>
            </w:r>
          </w:p>
        </w:tc>
        <w:tc>
          <w:tcPr>
            <w:tcW w:w="7563" w:type="dxa"/>
            <w:shd w:val="clear" w:color="auto" w:fill="auto"/>
          </w:tcPr>
          <w:p w14:paraId="73B9C7AB" w14:textId="29AD75B3" w:rsidR="00F74DA2" w:rsidRPr="00757B90" w:rsidRDefault="00F74DA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 xml:space="preserve">Требования нормативных правовых актов и руководящих документов, регламентирующих финансово-хозяйственную деятельность в области трубо-печных работ </w:t>
            </w:r>
          </w:p>
        </w:tc>
      </w:tr>
      <w:tr w:rsidR="00C713D5" w:rsidRPr="00757B90" w14:paraId="5C82200E" w14:textId="77777777" w:rsidTr="003E2E6E">
        <w:tc>
          <w:tcPr>
            <w:tcW w:w="2731" w:type="dxa"/>
            <w:vMerge/>
          </w:tcPr>
          <w:p w14:paraId="2DB8BC9B" w14:textId="77777777" w:rsidR="00F74DA2" w:rsidRPr="00757B90" w:rsidRDefault="00F74DA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23284F97" w14:textId="2CA809A9" w:rsidR="00F74DA2" w:rsidRPr="00757B90" w:rsidRDefault="00F74DA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Требования нормативных правовых актов и руководящих документов, регламентирующих ведение учетной, отчетной статистической финансово-хозяйственной документации в сфере трубо-печных работ</w:t>
            </w:r>
          </w:p>
        </w:tc>
      </w:tr>
      <w:tr w:rsidR="00C713D5" w:rsidRPr="00757B90" w14:paraId="01E02B2D" w14:textId="77777777" w:rsidTr="003E2E6E">
        <w:tc>
          <w:tcPr>
            <w:tcW w:w="2731" w:type="dxa"/>
            <w:vMerge/>
          </w:tcPr>
          <w:p w14:paraId="0714AEE1" w14:textId="77777777" w:rsidR="00F74DA2" w:rsidRPr="00757B90" w:rsidRDefault="00F74DA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3F858F88" w14:textId="02DB2140" w:rsidR="00F74DA2" w:rsidRPr="00757B90" w:rsidRDefault="00F74DA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Требования нормативных правовых актов и руководящих документов, регламентирующих ценообразование в строительстве</w:t>
            </w:r>
          </w:p>
        </w:tc>
      </w:tr>
      <w:tr w:rsidR="00C713D5" w:rsidRPr="00757B90" w14:paraId="0E639986" w14:textId="77777777" w:rsidTr="003E2E6E">
        <w:tc>
          <w:tcPr>
            <w:tcW w:w="2731" w:type="dxa"/>
            <w:vMerge/>
          </w:tcPr>
          <w:p w14:paraId="0FE51DDD" w14:textId="77777777" w:rsidR="00F74DA2" w:rsidRPr="00757B90" w:rsidRDefault="00F74DA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63B769D2" w14:textId="2B973AEA" w:rsidR="00F74DA2" w:rsidRPr="00757B90" w:rsidRDefault="00F74DA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Требования нормативных правовых актов и руководящих документов, регламентирующих участие в торгах по закупке услуг и работ в строительстве</w:t>
            </w:r>
          </w:p>
        </w:tc>
      </w:tr>
      <w:tr w:rsidR="00C713D5" w:rsidRPr="00757B90" w14:paraId="79372450" w14:textId="77777777" w:rsidTr="003E2E6E">
        <w:trPr>
          <w:trHeight w:val="70"/>
        </w:trPr>
        <w:tc>
          <w:tcPr>
            <w:tcW w:w="2731" w:type="dxa"/>
            <w:vMerge/>
          </w:tcPr>
          <w:p w14:paraId="1E05634D" w14:textId="77777777" w:rsidR="00F74DA2" w:rsidRPr="00757B90" w:rsidRDefault="00F74DA2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4FBF4E99" w14:textId="5CFEEE66" w:rsidR="00F74DA2" w:rsidRPr="00757B90" w:rsidRDefault="00F74DA2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Требования нормативных правовых актов и руководящих документов, регламентирующих заключение договоров подряда на выполнение работ в сфере трубо-печных работ</w:t>
            </w:r>
          </w:p>
        </w:tc>
      </w:tr>
      <w:tr w:rsidR="00C713D5" w:rsidRPr="00757B90" w14:paraId="42B3C11B" w14:textId="77777777" w:rsidTr="003E2E6E">
        <w:tc>
          <w:tcPr>
            <w:tcW w:w="2731" w:type="dxa"/>
            <w:vMerge/>
          </w:tcPr>
          <w:p w14:paraId="5378FE02" w14:textId="77777777" w:rsidR="00240BDB" w:rsidRPr="00757B90" w:rsidRDefault="00240BD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shd w:val="clear" w:color="auto" w:fill="auto"/>
          </w:tcPr>
          <w:p w14:paraId="63B570C2" w14:textId="1B14EBED" w:rsidR="00240BDB" w:rsidRPr="00757B90" w:rsidRDefault="00240BD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Методы и средства оперативного планирования финансово-хозяйственной деятельности в организации в сфере трубо-печных работ</w:t>
            </w:r>
          </w:p>
        </w:tc>
      </w:tr>
      <w:tr w:rsidR="00C713D5" w:rsidRPr="00757B90" w14:paraId="6BEF64BD" w14:textId="77777777" w:rsidTr="0023654E">
        <w:tc>
          <w:tcPr>
            <w:tcW w:w="2731" w:type="dxa"/>
            <w:vMerge/>
          </w:tcPr>
          <w:p w14:paraId="0504019A" w14:textId="77777777" w:rsidR="00240BDB" w:rsidRPr="00757B90" w:rsidRDefault="00240BD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bottom w:val="single" w:sz="4" w:space="0" w:color="auto"/>
            </w:tcBorders>
            <w:shd w:val="clear" w:color="auto" w:fill="auto"/>
          </w:tcPr>
          <w:p w14:paraId="05BE2DCA" w14:textId="6486952B" w:rsidR="00240BDB" w:rsidRPr="00757B90" w:rsidRDefault="00240BD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Требования к оформлению, порядок согласования и утверждения документов планирования, учета и отчетности о финансово-</w:t>
            </w:r>
            <w:r w:rsidRPr="00757B90">
              <w:rPr>
                <w:rFonts w:cs="Times New Roman"/>
              </w:rPr>
              <w:lastRenderedPageBreak/>
              <w:t>хозяйственной деятельности в организации в сфере трубо-печных работ</w:t>
            </w:r>
          </w:p>
        </w:tc>
      </w:tr>
      <w:tr w:rsidR="00C713D5" w:rsidRPr="00757B90" w14:paraId="714667BC" w14:textId="77777777" w:rsidTr="0023654E"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59F89601" w14:textId="77777777" w:rsidR="00240BDB" w:rsidRPr="00757B90" w:rsidRDefault="00240BDB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9F7B35" w14:textId="783505C5" w:rsidR="00240BDB" w:rsidRPr="00757B90" w:rsidRDefault="00240BD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cs="Times New Roman"/>
              </w:rPr>
              <w:t>Методы и средства оценки коммерческих рисков в сфере трубо-печных работ</w:t>
            </w:r>
          </w:p>
        </w:tc>
      </w:tr>
      <w:tr w:rsidR="0023654E" w:rsidRPr="00757B90" w14:paraId="36F5C0B7" w14:textId="77777777" w:rsidTr="0023654E"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761898CC" w14:textId="77777777" w:rsidR="0023654E" w:rsidRPr="00757B90" w:rsidRDefault="0023654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AAAE84" w14:textId="6FB0EE81" w:rsidR="0023654E" w:rsidRPr="00757B90" w:rsidRDefault="0023654E" w:rsidP="00434409">
            <w:pPr>
              <w:pStyle w:val="a5"/>
              <w:rPr>
                <w:rFonts w:cs="Times New Roman"/>
              </w:rPr>
            </w:pPr>
            <w:r w:rsidRPr="0023654E">
              <w:rPr>
                <w:rFonts w:cs="Times New Roman"/>
              </w:rPr>
              <w:t>Состав показателей финансово-хозяйственной деятельности в строительстве</w:t>
            </w:r>
          </w:p>
        </w:tc>
      </w:tr>
      <w:tr w:rsidR="0023654E" w:rsidRPr="00757B90" w14:paraId="62118C1C" w14:textId="77777777" w:rsidTr="0023654E"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0CEF0041" w14:textId="77777777" w:rsidR="0023654E" w:rsidRPr="00757B90" w:rsidRDefault="0023654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E973F0" w14:textId="6B3B7A82" w:rsidR="0023654E" w:rsidRPr="00757B90" w:rsidRDefault="0023654E" w:rsidP="00434409">
            <w:pPr>
              <w:pStyle w:val="a5"/>
              <w:rPr>
                <w:rFonts w:cs="Times New Roman"/>
              </w:rPr>
            </w:pPr>
            <w:r w:rsidRPr="0023654E">
              <w:rPr>
                <w:rFonts w:cs="Times New Roman"/>
              </w:rPr>
              <w:t>Методы руководства работниками и трудовыми коллективами в организации в сфере трубо-печных работ</w:t>
            </w:r>
          </w:p>
        </w:tc>
      </w:tr>
      <w:tr w:rsidR="0023654E" w:rsidRPr="00757B90" w14:paraId="14A9DB80" w14:textId="77777777" w:rsidTr="0023654E"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56390AC7" w14:textId="77777777" w:rsidR="0023654E" w:rsidRPr="00757B90" w:rsidRDefault="0023654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5F50C1" w14:textId="2DBCC722" w:rsidR="0023654E" w:rsidRPr="00757B90" w:rsidRDefault="0023654E" w:rsidP="00434409">
            <w:pPr>
              <w:pStyle w:val="a5"/>
              <w:rPr>
                <w:rFonts w:cs="Times New Roman"/>
              </w:rPr>
            </w:pPr>
            <w:r w:rsidRPr="0023654E">
              <w:rPr>
                <w:rFonts w:cs="Times New Roman"/>
              </w:rPr>
              <w:t>Меры поощрения и виды дисциплинарных взысканий, налагаемых на работников организации</w:t>
            </w:r>
          </w:p>
        </w:tc>
      </w:tr>
      <w:tr w:rsidR="0023654E" w:rsidRPr="00757B90" w14:paraId="3E96C160" w14:textId="77777777" w:rsidTr="0023654E"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24A27198" w14:textId="77777777" w:rsidR="0023654E" w:rsidRPr="00757B90" w:rsidRDefault="0023654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EC9EDA" w14:textId="3C4D030B" w:rsidR="0023654E" w:rsidRPr="0023654E" w:rsidRDefault="0023654E" w:rsidP="00434409">
            <w:pPr>
              <w:pStyle w:val="a5"/>
              <w:rPr>
                <w:rFonts w:cs="Times New Roman"/>
              </w:rPr>
            </w:pPr>
            <w:r w:rsidRPr="0023654E">
              <w:rPr>
                <w:rFonts w:cs="Times New Roman"/>
              </w:rPr>
              <w:t>Основные виды специализированного программного обеспечения для планирования финансово-хозяйственной деятельности и проведения финансово-экономических расчетов в строительстве</w:t>
            </w:r>
          </w:p>
        </w:tc>
      </w:tr>
      <w:tr w:rsidR="0023654E" w:rsidRPr="00757B90" w14:paraId="0E351776" w14:textId="77777777" w:rsidTr="0023654E">
        <w:trPr>
          <w:trHeight w:val="58"/>
        </w:trPr>
        <w:tc>
          <w:tcPr>
            <w:tcW w:w="2731" w:type="dxa"/>
            <w:vMerge/>
            <w:tcBorders>
              <w:right w:val="single" w:sz="4" w:space="0" w:color="auto"/>
            </w:tcBorders>
          </w:tcPr>
          <w:p w14:paraId="51A028B4" w14:textId="77777777" w:rsidR="0023654E" w:rsidRPr="00757B90" w:rsidRDefault="0023654E" w:rsidP="00434409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7563" w:type="dxa"/>
            <w:tcBorders>
              <w:left w:val="single" w:sz="4" w:space="0" w:color="auto"/>
            </w:tcBorders>
            <w:shd w:val="clear" w:color="auto" w:fill="auto"/>
          </w:tcPr>
          <w:p w14:paraId="08465B9C" w14:textId="1E500C94" w:rsidR="0023654E" w:rsidRPr="0023654E" w:rsidRDefault="0023654E" w:rsidP="00434409">
            <w:pPr>
              <w:pStyle w:val="a5"/>
              <w:rPr>
                <w:rFonts w:cs="Times New Roman"/>
              </w:rPr>
            </w:pPr>
            <w:r w:rsidRPr="0023654E">
              <w:rPr>
                <w:rFonts w:cs="Times New Roman"/>
              </w:rPr>
              <w:t>Методы и приемы производственной коммуникации в организации</w:t>
            </w:r>
          </w:p>
        </w:tc>
      </w:tr>
      <w:tr w:rsidR="00C713D5" w:rsidRPr="00757B90" w14:paraId="398CC61C" w14:textId="77777777" w:rsidTr="007044CF">
        <w:trPr>
          <w:trHeight w:val="131"/>
        </w:trPr>
        <w:tc>
          <w:tcPr>
            <w:tcW w:w="2731" w:type="dxa"/>
            <w:shd w:val="clear" w:color="auto" w:fill="auto"/>
          </w:tcPr>
          <w:p w14:paraId="4D5198B3" w14:textId="77777777" w:rsidR="00240BDB" w:rsidRPr="00757B90" w:rsidRDefault="00240BDB" w:rsidP="00434409">
            <w:pPr>
              <w:pStyle w:val="a6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Другие характеристики</w:t>
            </w:r>
          </w:p>
        </w:tc>
        <w:tc>
          <w:tcPr>
            <w:tcW w:w="7563" w:type="dxa"/>
            <w:shd w:val="clear" w:color="auto" w:fill="auto"/>
          </w:tcPr>
          <w:p w14:paraId="4E5BF9D9" w14:textId="77777777" w:rsidR="00240BDB" w:rsidRPr="00757B90" w:rsidRDefault="00240BDB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-</w:t>
            </w:r>
          </w:p>
        </w:tc>
      </w:tr>
    </w:tbl>
    <w:p w14:paraId="0DE89177" w14:textId="17397744" w:rsidR="00325F52" w:rsidRDefault="00325F52" w:rsidP="00434409">
      <w:pPr>
        <w:rPr>
          <w:rFonts w:ascii="Times New Roman" w:hAnsi="Times New Roman" w:cs="Times New Roman"/>
        </w:rPr>
      </w:pPr>
    </w:p>
    <w:p w14:paraId="0C29CA1E" w14:textId="67F34790" w:rsidR="002D4352" w:rsidRPr="00757B90" w:rsidRDefault="002A6F48" w:rsidP="0043440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757B90">
        <w:rPr>
          <w:rFonts w:ascii="Times New Roman" w:hAnsi="Times New Roman" w:cs="Times New Roman"/>
          <w:color w:val="auto"/>
          <w:sz w:val="28"/>
          <w:szCs w:val="28"/>
        </w:rPr>
        <w:t>IV. Сведения об организациях - разработчиках профессионального стандарта</w:t>
      </w:r>
    </w:p>
    <w:bookmarkEnd w:id="43"/>
    <w:p w14:paraId="3A3BAB61" w14:textId="77777777" w:rsidR="002D4352" w:rsidRPr="00757B90" w:rsidRDefault="002D4352" w:rsidP="00434409">
      <w:pPr>
        <w:rPr>
          <w:rFonts w:ascii="Times New Roman" w:hAnsi="Times New Roman" w:cs="Times New Roman"/>
        </w:rPr>
      </w:pPr>
    </w:p>
    <w:p w14:paraId="1E2A70D9" w14:textId="2F14E183" w:rsidR="002D4352" w:rsidRPr="00757B90" w:rsidRDefault="002A6F48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bookmarkStart w:id="47" w:name="sub_41"/>
      <w:r w:rsidRPr="00757B90">
        <w:rPr>
          <w:rFonts w:ascii="Times New Roman" w:hAnsi="Times New Roman" w:cs="Times New Roman"/>
          <w:color w:val="auto"/>
        </w:rPr>
        <w:t>4.1. Ответственная организация-разработчик</w:t>
      </w:r>
      <w:r w:rsidR="0000731B" w:rsidRPr="00757B90">
        <w:rPr>
          <w:rFonts w:ascii="Times New Roman" w:hAnsi="Times New Roman" w:cs="Times New Roman"/>
          <w:color w:val="auto"/>
        </w:rPr>
        <w:t>:</w:t>
      </w:r>
    </w:p>
    <w:bookmarkEnd w:id="47"/>
    <w:p w14:paraId="5D37E8AE" w14:textId="77777777" w:rsidR="002D4352" w:rsidRPr="00757B90" w:rsidRDefault="002D4352" w:rsidP="00434409">
      <w:pPr>
        <w:rPr>
          <w:rFonts w:ascii="Times New Roman" w:hAnsi="Times New Roman" w:cs="Times New Roman"/>
        </w:rPr>
      </w:pP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35"/>
      </w:tblGrid>
      <w:tr w:rsidR="00C713D5" w:rsidRPr="00757B90" w14:paraId="528D575B" w14:textId="77777777" w:rsidTr="00E0731C">
        <w:tc>
          <w:tcPr>
            <w:tcW w:w="10235" w:type="dxa"/>
            <w:tcBorders>
              <w:bottom w:val="single" w:sz="4" w:space="0" w:color="auto"/>
            </w:tcBorders>
          </w:tcPr>
          <w:p w14:paraId="44E64FB9" w14:textId="2E7BCEAD" w:rsidR="002D4352" w:rsidRPr="00757B90" w:rsidRDefault="00CB79E8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Совет по профессиональным квалификациям в жилищно-коммунальном хозяйстве</w:t>
            </w:r>
          </w:p>
        </w:tc>
      </w:tr>
      <w:tr w:rsidR="00C713D5" w:rsidRPr="00757B90" w14:paraId="176958AD" w14:textId="77777777" w:rsidTr="00E0731C">
        <w:tc>
          <w:tcPr>
            <w:tcW w:w="10235" w:type="dxa"/>
            <w:tcBorders>
              <w:bottom w:val="single" w:sz="4" w:space="0" w:color="auto"/>
            </w:tcBorders>
          </w:tcPr>
          <w:p w14:paraId="135D0E29" w14:textId="71E9ADBE" w:rsidR="002D4352" w:rsidRPr="00757B90" w:rsidRDefault="002A6F48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(наименование организации)</w:t>
            </w:r>
          </w:p>
          <w:p w14:paraId="73F4F509" w14:textId="43B78BEE" w:rsidR="002D4352" w:rsidRPr="00757B90" w:rsidRDefault="00CF433F" w:rsidP="00434409">
            <w:pPr>
              <w:pStyle w:val="a5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Председатель Козлов Александр Михайлович</w:t>
            </w:r>
          </w:p>
        </w:tc>
      </w:tr>
      <w:tr w:rsidR="0093052A" w:rsidRPr="00757B90" w14:paraId="76C46CFC" w14:textId="77777777" w:rsidTr="00A671B4">
        <w:tc>
          <w:tcPr>
            <w:tcW w:w="10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DD60" w14:textId="4DC0168D" w:rsidR="0093052A" w:rsidRPr="00757B90" w:rsidRDefault="0093052A" w:rsidP="00434409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(должность и Ф.И.О руководителя)</w:t>
            </w:r>
          </w:p>
        </w:tc>
      </w:tr>
    </w:tbl>
    <w:p w14:paraId="6895F9D4" w14:textId="77777777" w:rsidR="002D4352" w:rsidRPr="00757B90" w:rsidRDefault="002D4352" w:rsidP="00434409">
      <w:pPr>
        <w:rPr>
          <w:rFonts w:ascii="Times New Roman" w:hAnsi="Times New Roman" w:cs="Times New Roman"/>
        </w:rPr>
      </w:pPr>
    </w:p>
    <w:p w14:paraId="5C9E24A3" w14:textId="35F9112E" w:rsidR="002D4352" w:rsidRPr="00757B90" w:rsidRDefault="002A6F48" w:rsidP="00434409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bookmarkStart w:id="48" w:name="sub_42"/>
      <w:r w:rsidRPr="00757B90">
        <w:rPr>
          <w:rFonts w:ascii="Times New Roman" w:hAnsi="Times New Roman" w:cs="Times New Roman"/>
          <w:color w:val="auto"/>
        </w:rPr>
        <w:t>4.2. Наименования организаций-разработчиков</w:t>
      </w:r>
      <w:r w:rsidR="0000731B" w:rsidRPr="00757B90">
        <w:rPr>
          <w:rFonts w:ascii="Times New Roman" w:hAnsi="Times New Roman" w:cs="Times New Roman"/>
          <w:color w:val="auto"/>
        </w:rPr>
        <w:t>:</w:t>
      </w:r>
    </w:p>
    <w:bookmarkEnd w:id="48"/>
    <w:p w14:paraId="39F06D43" w14:textId="77777777" w:rsidR="002D4352" w:rsidRPr="00757B90" w:rsidRDefault="002D4352" w:rsidP="00434409">
      <w:pPr>
        <w:rPr>
          <w:rFonts w:ascii="Times New Roman" w:hAnsi="Times New Roman" w:cs="Times New Roman"/>
        </w:rPr>
      </w:pPr>
    </w:p>
    <w:tbl>
      <w:tblPr>
        <w:tblW w:w="10271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0"/>
        <w:gridCol w:w="9611"/>
      </w:tblGrid>
      <w:tr w:rsidR="00C713D5" w:rsidRPr="00757B90" w14:paraId="14FC1426" w14:textId="77777777" w:rsidTr="0000731B">
        <w:tc>
          <w:tcPr>
            <w:tcW w:w="660" w:type="dxa"/>
            <w:shd w:val="clear" w:color="000000" w:fill="FFFFFF"/>
            <w:vAlign w:val="center"/>
          </w:tcPr>
          <w:p w14:paraId="579C7A55" w14:textId="32670241" w:rsidR="00CF433F" w:rsidRPr="00757B90" w:rsidRDefault="00CF433F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9611" w:type="dxa"/>
            <w:shd w:val="clear" w:color="000000" w:fill="FFFFFF"/>
          </w:tcPr>
          <w:p w14:paraId="290DE44D" w14:textId="520BE912" w:rsidR="00CF433F" w:rsidRPr="00757B90" w:rsidRDefault="00CF433F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13D5" w:rsidRPr="00757B90" w14:paraId="3815FDB8" w14:textId="77777777" w:rsidTr="0000731B">
        <w:tc>
          <w:tcPr>
            <w:tcW w:w="660" w:type="dxa"/>
            <w:shd w:val="clear" w:color="000000" w:fill="FFFFFF"/>
            <w:vAlign w:val="center"/>
          </w:tcPr>
          <w:p w14:paraId="15F3F738" w14:textId="4B34BA68" w:rsidR="00016EC2" w:rsidRPr="00757B90" w:rsidRDefault="00016EC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9611" w:type="dxa"/>
            <w:shd w:val="clear" w:color="000000" w:fill="FFFFFF"/>
          </w:tcPr>
          <w:p w14:paraId="4B5FDFB5" w14:textId="2DF92E9B" w:rsidR="00016EC2" w:rsidRPr="00757B90" w:rsidRDefault="00016EC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13D5" w:rsidRPr="00757B90" w14:paraId="693FB225" w14:textId="77777777" w:rsidTr="0000731B">
        <w:tc>
          <w:tcPr>
            <w:tcW w:w="660" w:type="dxa"/>
            <w:shd w:val="clear" w:color="000000" w:fill="FFFFFF"/>
            <w:vAlign w:val="center"/>
          </w:tcPr>
          <w:p w14:paraId="259DB5CC" w14:textId="40DFF5C8" w:rsidR="00016EC2" w:rsidRPr="00757B90" w:rsidRDefault="00016EC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9611" w:type="dxa"/>
            <w:shd w:val="clear" w:color="000000" w:fill="FFFFFF"/>
          </w:tcPr>
          <w:p w14:paraId="2E540B3B" w14:textId="4B7DCCB2" w:rsidR="00016EC2" w:rsidRPr="00757B90" w:rsidRDefault="00016EC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13D5" w:rsidRPr="00757B90" w14:paraId="0A48320A" w14:textId="77777777" w:rsidTr="00132A70">
        <w:tc>
          <w:tcPr>
            <w:tcW w:w="660" w:type="dxa"/>
            <w:shd w:val="clear" w:color="000000" w:fill="FFFFFF"/>
          </w:tcPr>
          <w:p w14:paraId="4BA21BDE" w14:textId="6AE4D6DD" w:rsidR="00016EC2" w:rsidRPr="00757B90" w:rsidRDefault="00016EC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9611" w:type="dxa"/>
            <w:shd w:val="clear" w:color="000000" w:fill="FFFFFF"/>
          </w:tcPr>
          <w:p w14:paraId="2513F91A" w14:textId="3422A115" w:rsidR="00016EC2" w:rsidRPr="00757B90" w:rsidRDefault="00016EC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13D5" w:rsidRPr="00757B90" w14:paraId="16EEE466" w14:textId="77777777" w:rsidTr="0000731B">
        <w:tc>
          <w:tcPr>
            <w:tcW w:w="660" w:type="dxa"/>
            <w:shd w:val="clear" w:color="000000" w:fill="FFFFFF"/>
          </w:tcPr>
          <w:p w14:paraId="135C33DC" w14:textId="6813DAFD" w:rsidR="00016EC2" w:rsidRPr="00757B90" w:rsidRDefault="00016EC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9611" w:type="dxa"/>
            <w:shd w:val="clear" w:color="000000" w:fill="FFFFFF"/>
          </w:tcPr>
          <w:p w14:paraId="533E4521" w14:textId="2F8A62FE" w:rsidR="00016EC2" w:rsidRPr="00757B90" w:rsidRDefault="00016EC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713D5" w:rsidRPr="00757B90" w14:paraId="2534D039" w14:textId="77777777" w:rsidTr="0000731B">
        <w:tc>
          <w:tcPr>
            <w:tcW w:w="660" w:type="dxa"/>
            <w:shd w:val="clear" w:color="000000" w:fill="FFFFFF"/>
          </w:tcPr>
          <w:p w14:paraId="65BCD5A0" w14:textId="5CC4FBBE" w:rsidR="00016EC2" w:rsidRPr="00757B90" w:rsidRDefault="00016EC2" w:rsidP="00434409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57B9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611" w:type="dxa"/>
            <w:shd w:val="clear" w:color="000000" w:fill="FFFFFF"/>
          </w:tcPr>
          <w:p w14:paraId="185C3A49" w14:textId="6B04853C" w:rsidR="00016EC2" w:rsidRPr="00757B90" w:rsidRDefault="00016EC2" w:rsidP="00434409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14:paraId="5BD3292F" w14:textId="77777777" w:rsidR="00EF5CEC" w:rsidRPr="00757B90" w:rsidRDefault="00EF5CEC" w:rsidP="00434409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</w:pPr>
      <w:r w:rsidRPr="00757B90">
        <w:t>________________</w:t>
      </w:r>
    </w:p>
    <w:p w14:paraId="5ABB2C04" w14:textId="23086A61" w:rsidR="00EF5CEC" w:rsidRPr="00757B90" w:rsidRDefault="00B82891" w:rsidP="00434409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</w:pPr>
      <w:r w:rsidRPr="00757B90">
        <w:t xml:space="preserve">&lt;1&gt; </w:t>
      </w:r>
      <w:r w:rsidR="00EF5CEC" w:rsidRPr="00757B90">
        <w:t>Профессиональный стандарт оформляется в соответствии с </w:t>
      </w:r>
      <w:hyperlink r:id="rId27" w:anchor="6500IL" w:history="1">
        <w:r w:rsidR="00EF5CEC" w:rsidRPr="00757B90">
          <w:rPr>
            <w:rStyle w:val="ad"/>
            <w:rFonts w:eastAsiaTheme="majorEastAsia"/>
            <w:color w:val="auto"/>
            <w:u w:val="none"/>
          </w:rPr>
          <w:t>методическими рекомендациями по разработке профессионального стандарта</w:t>
        </w:r>
      </w:hyperlink>
      <w:r w:rsidR="00EF5CEC" w:rsidRPr="00757B90">
        <w:t>, утвержденными </w:t>
      </w:r>
      <w:hyperlink r:id="rId28" w:anchor="64U0IK" w:history="1">
        <w:r w:rsidR="00EF5CEC" w:rsidRPr="00757B90">
          <w:rPr>
            <w:rStyle w:val="ad"/>
            <w:rFonts w:eastAsiaTheme="majorEastAsia"/>
            <w:color w:val="auto"/>
            <w:u w:val="none"/>
          </w:rPr>
          <w:t>приказом Министерства труда и социальной защиты Российской Федерации от 29 апреля 2013 г</w:t>
        </w:r>
        <w:r w:rsidR="003D4F28" w:rsidRPr="00757B90">
          <w:rPr>
            <w:rStyle w:val="ad"/>
            <w:rFonts w:eastAsiaTheme="majorEastAsia"/>
            <w:color w:val="auto"/>
            <w:u w:val="none"/>
          </w:rPr>
          <w:t>.</w:t>
        </w:r>
        <w:r w:rsidR="00EF5CEC" w:rsidRPr="00757B90">
          <w:rPr>
            <w:rStyle w:val="ad"/>
            <w:rFonts w:eastAsiaTheme="majorEastAsia"/>
            <w:color w:val="auto"/>
            <w:u w:val="none"/>
          </w:rPr>
          <w:t xml:space="preserve"> № 170н</w:t>
        </w:r>
      </w:hyperlink>
      <w:r w:rsidR="00EF5CEC" w:rsidRPr="00757B90">
        <w:t> (в соответствии с письмом Министерства юстиции Российской Федерации от 23 июля 2013 г</w:t>
      </w:r>
      <w:r w:rsidR="003D4F28" w:rsidRPr="00757B90">
        <w:t>.</w:t>
      </w:r>
      <w:r w:rsidR="00EF5CEC" w:rsidRPr="00757B90">
        <w:t xml:space="preserve"> № 01/66036-ЮЛ не нуждается в государственной регистрации).</w:t>
      </w:r>
    </w:p>
    <w:p w14:paraId="73067241" w14:textId="695619AB" w:rsidR="00EF5CEC" w:rsidRPr="00757B90" w:rsidRDefault="00B82891" w:rsidP="00434409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</w:pPr>
      <w:r w:rsidRPr="00757B90">
        <w:t xml:space="preserve">&lt;2&gt; </w:t>
      </w:r>
      <w:hyperlink r:id="rId29" w:anchor="7D20K3" w:history="1">
        <w:r w:rsidR="00EF5CEC" w:rsidRPr="00757B90">
          <w:rPr>
            <w:rStyle w:val="ad"/>
            <w:rFonts w:eastAsiaTheme="majorEastAsia"/>
            <w:color w:val="auto"/>
            <w:u w:val="none"/>
          </w:rPr>
          <w:t>Общероссийский классификатор занятий</w:t>
        </w:r>
      </w:hyperlink>
      <w:r w:rsidR="00EF5CEC" w:rsidRPr="00757B90">
        <w:t>.</w:t>
      </w:r>
    </w:p>
    <w:p w14:paraId="04DFE8D4" w14:textId="555DAF84" w:rsidR="00EF5CEC" w:rsidRPr="00757B90" w:rsidRDefault="00B82891" w:rsidP="00434409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shd w:val="clear" w:color="auto" w:fill="FFFFFF"/>
        </w:rPr>
      </w:pPr>
      <w:r w:rsidRPr="00757B90">
        <w:t xml:space="preserve">&lt;3&gt; </w:t>
      </w:r>
      <w:hyperlink r:id="rId30" w:anchor="64U0IK" w:history="1">
        <w:r w:rsidR="00EF5CEC" w:rsidRPr="00757B90">
          <w:rPr>
            <w:rStyle w:val="ad"/>
            <w:color w:val="auto"/>
            <w:u w:val="none"/>
            <w:shd w:val="clear" w:color="auto" w:fill="FFFFFF"/>
          </w:rPr>
          <w:t>Общероссийский классификатор видов экономической деятельности</w:t>
        </w:r>
      </w:hyperlink>
      <w:r w:rsidR="00EF5CEC" w:rsidRPr="00757B90">
        <w:rPr>
          <w:shd w:val="clear" w:color="auto" w:fill="FFFFFF"/>
        </w:rPr>
        <w:t>.</w:t>
      </w:r>
    </w:p>
    <w:p w14:paraId="039387F0" w14:textId="6223D9FB" w:rsidR="00EF5CEC" w:rsidRPr="00757B90" w:rsidRDefault="00B82891" w:rsidP="00434409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</w:pPr>
      <w:r w:rsidRPr="00757B90">
        <w:t xml:space="preserve">&lt;4&gt; </w:t>
      </w:r>
      <w:r w:rsidR="006D6684" w:rsidRPr="00757B90">
        <w:t>Единый квалификационный справочник должностей руководителей, специалистов и служащих.</w:t>
      </w:r>
    </w:p>
    <w:p w14:paraId="4DD2BC7B" w14:textId="5876B843" w:rsidR="00EF5CEC" w:rsidRPr="00757B90" w:rsidRDefault="00B82891" w:rsidP="00434409">
      <w:pPr>
        <w:ind w:firstLine="0"/>
        <w:rPr>
          <w:rFonts w:ascii="Times New Roman" w:hAnsi="Times New Roman" w:cs="Times New Roman"/>
        </w:rPr>
      </w:pPr>
      <w:r w:rsidRPr="00757B90">
        <w:rPr>
          <w:rFonts w:ascii="Times New Roman" w:hAnsi="Times New Roman" w:cs="Times New Roman"/>
        </w:rPr>
        <w:t xml:space="preserve">&lt;5&gt; </w:t>
      </w:r>
      <w:r w:rsidR="00556917" w:rsidRPr="00757B90">
        <w:t>Общероссийский классификатор профессий рабочих, должностей служащих и тарифных разрядов ОК 016–94.</w:t>
      </w:r>
    </w:p>
    <w:p w14:paraId="2895A0AA" w14:textId="3E254587" w:rsidR="00EF5CEC" w:rsidRPr="00757B90" w:rsidRDefault="00B82891" w:rsidP="00434409">
      <w:pPr>
        <w:ind w:firstLine="0"/>
        <w:rPr>
          <w:rFonts w:ascii="Times New Roman" w:hAnsi="Times New Roman" w:cs="Times New Roman"/>
        </w:rPr>
      </w:pPr>
      <w:r w:rsidRPr="00757B90">
        <w:rPr>
          <w:rFonts w:ascii="Times New Roman" w:hAnsi="Times New Roman" w:cs="Times New Roman"/>
        </w:rPr>
        <w:t xml:space="preserve">&lt;6&gt; </w:t>
      </w:r>
      <w:r w:rsidR="000234A9" w:rsidRPr="00757B90">
        <w:t>Общероссийский классификатор специальностей по образованию.</w:t>
      </w:r>
    </w:p>
    <w:p w14:paraId="754DD8F4" w14:textId="7247B0CF" w:rsidR="00CA0D1A" w:rsidRPr="00757B90" w:rsidRDefault="00CA0D1A" w:rsidP="00434409">
      <w:pPr>
        <w:ind w:firstLine="0"/>
        <w:rPr>
          <w:rFonts w:ascii="Times New Roman" w:hAnsi="Times New Roman" w:cs="Times New Roman"/>
        </w:rPr>
      </w:pPr>
      <w:r w:rsidRPr="00757B90">
        <w:rPr>
          <w:rFonts w:ascii="Times New Roman" w:hAnsi="Times New Roman" w:cs="Times New Roman"/>
        </w:rPr>
        <w:t xml:space="preserve">&lt;7&gt; </w:t>
      </w:r>
    </w:p>
    <w:p w14:paraId="58761A5F" w14:textId="63C7089F" w:rsidR="00EF5CEC" w:rsidRPr="00757B90" w:rsidRDefault="00B82891" w:rsidP="00434409">
      <w:pPr>
        <w:ind w:firstLine="0"/>
      </w:pPr>
      <w:r w:rsidRPr="00757B90">
        <w:t>&lt;</w:t>
      </w:r>
      <w:r w:rsidR="00CA0D1A" w:rsidRPr="00757B90">
        <w:t>8</w:t>
      </w:r>
      <w:r w:rsidRPr="00757B90">
        <w:t xml:space="preserve">&gt; </w:t>
      </w:r>
    </w:p>
    <w:p w14:paraId="45DE9311" w14:textId="4561EABA" w:rsidR="00EF5CEC" w:rsidRPr="00757B90" w:rsidRDefault="00B82891" w:rsidP="00434409">
      <w:pPr>
        <w:ind w:firstLine="0"/>
      </w:pPr>
      <w:r w:rsidRPr="00757B90">
        <w:t>&lt;</w:t>
      </w:r>
      <w:r w:rsidR="00CA0D1A" w:rsidRPr="00757B90">
        <w:t>9</w:t>
      </w:r>
      <w:r w:rsidRPr="00757B90">
        <w:t xml:space="preserve">&gt; </w:t>
      </w:r>
    </w:p>
    <w:p w14:paraId="3CC84A7D" w14:textId="187AE80F" w:rsidR="00FF4187" w:rsidRPr="00757B90" w:rsidRDefault="00B82891" w:rsidP="00434409">
      <w:pPr>
        <w:ind w:firstLine="0"/>
      </w:pPr>
      <w:r w:rsidRPr="00757B90">
        <w:t>&lt;</w:t>
      </w:r>
      <w:r w:rsidR="00CA0D1A" w:rsidRPr="00757B90">
        <w:t>10</w:t>
      </w:r>
      <w:r w:rsidRPr="00757B90">
        <w:t xml:space="preserve">&gt; </w:t>
      </w:r>
    </w:p>
    <w:sectPr w:rsidR="00FF4187" w:rsidRPr="00757B90" w:rsidSect="00886B80">
      <w:pgSz w:w="11900" w:h="16800"/>
      <w:pgMar w:top="1134" w:right="567" w:bottom="1134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39FD0C" w14:textId="77777777" w:rsidR="00C1724E" w:rsidRDefault="00C1724E">
      <w:r>
        <w:separator/>
      </w:r>
    </w:p>
  </w:endnote>
  <w:endnote w:type="continuationSeparator" w:id="0">
    <w:p w14:paraId="1956007B" w14:textId="77777777" w:rsidR="00C1724E" w:rsidRDefault="00C17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E1054" w14:textId="77777777" w:rsidR="00C1724E" w:rsidRDefault="00C1724E">
      <w:r>
        <w:separator/>
      </w:r>
    </w:p>
  </w:footnote>
  <w:footnote w:type="continuationSeparator" w:id="0">
    <w:p w14:paraId="5319C440" w14:textId="77777777" w:rsidR="00C1724E" w:rsidRDefault="00C17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6744653"/>
      <w:docPartObj>
        <w:docPartGallery w:val="Page Numbers (Top of Page)"/>
        <w:docPartUnique/>
      </w:docPartObj>
    </w:sdtPr>
    <w:sdtEndPr/>
    <w:sdtContent>
      <w:p w14:paraId="3A9214C5" w14:textId="056F7A30" w:rsidR="0051320F" w:rsidRDefault="0051320F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63FDE6" w14:textId="766E1002" w:rsidR="00BC7115" w:rsidRDefault="00BC7115">
    <w:pPr>
      <w:pStyle w:val="a8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2315916"/>
      <w:docPartObj>
        <w:docPartGallery w:val="Page Numbers (Top of Page)"/>
        <w:docPartUnique/>
      </w:docPartObj>
    </w:sdtPr>
    <w:sdtEndPr/>
    <w:sdtContent>
      <w:p w14:paraId="15F304C0" w14:textId="449F0791" w:rsidR="00FF4187" w:rsidRDefault="00FF418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8D17B18" w14:textId="4EFB3D9F" w:rsidR="002D4352" w:rsidRDefault="002D4352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bordersDoNotSurroundHeader/>
  <w:bordersDoNotSurroundFooter/>
  <w:proofState w:spelling="clean" w:grammar="clean"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24E"/>
    <w:rsid w:val="000040D8"/>
    <w:rsid w:val="00004A81"/>
    <w:rsid w:val="00005A4F"/>
    <w:rsid w:val="00005C33"/>
    <w:rsid w:val="00005E59"/>
    <w:rsid w:val="0000731B"/>
    <w:rsid w:val="00010CF8"/>
    <w:rsid w:val="0001130F"/>
    <w:rsid w:val="00012360"/>
    <w:rsid w:val="00012674"/>
    <w:rsid w:val="00012772"/>
    <w:rsid w:val="0001376B"/>
    <w:rsid w:val="000141E7"/>
    <w:rsid w:val="00014241"/>
    <w:rsid w:val="00014342"/>
    <w:rsid w:val="0001666A"/>
    <w:rsid w:val="00016EC2"/>
    <w:rsid w:val="00020F71"/>
    <w:rsid w:val="00021538"/>
    <w:rsid w:val="000234A9"/>
    <w:rsid w:val="00023B8C"/>
    <w:rsid w:val="00024813"/>
    <w:rsid w:val="000248EE"/>
    <w:rsid w:val="00025377"/>
    <w:rsid w:val="00025895"/>
    <w:rsid w:val="00025947"/>
    <w:rsid w:val="00027732"/>
    <w:rsid w:val="000303C7"/>
    <w:rsid w:val="00030819"/>
    <w:rsid w:val="00030A39"/>
    <w:rsid w:val="00032748"/>
    <w:rsid w:val="00032C15"/>
    <w:rsid w:val="00033257"/>
    <w:rsid w:val="000342C8"/>
    <w:rsid w:val="000369AC"/>
    <w:rsid w:val="000370CE"/>
    <w:rsid w:val="00037765"/>
    <w:rsid w:val="00040607"/>
    <w:rsid w:val="00041995"/>
    <w:rsid w:val="00041F81"/>
    <w:rsid w:val="0004467D"/>
    <w:rsid w:val="00045D1E"/>
    <w:rsid w:val="00045F48"/>
    <w:rsid w:val="0004662E"/>
    <w:rsid w:val="00046F12"/>
    <w:rsid w:val="0004771A"/>
    <w:rsid w:val="00047EB1"/>
    <w:rsid w:val="00047F8A"/>
    <w:rsid w:val="000540EE"/>
    <w:rsid w:val="0005520B"/>
    <w:rsid w:val="000575DE"/>
    <w:rsid w:val="00057821"/>
    <w:rsid w:val="0005789A"/>
    <w:rsid w:val="0006110E"/>
    <w:rsid w:val="00061EDF"/>
    <w:rsid w:val="000658AA"/>
    <w:rsid w:val="00067831"/>
    <w:rsid w:val="0006784F"/>
    <w:rsid w:val="00071F3D"/>
    <w:rsid w:val="00072C0A"/>
    <w:rsid w:val="00073656"/>
    <w:rsid w:val="00074F32"/>
    <w:rsid w:val="00075398"/>
    <w:rsid w:val="00075D1C"/>
    <w:rsid w:val="00077A4A"/>
    <w:rsid w:val="00081394"/>
    <w:rsid w:val="00081A92"/>
    <w:rsid w:val="00081BFA"/>
    <w:rsid w:val="000845E7"/>
    <w:rsid w:val="00084D54"/>
    <w:rsid w:val="00084D55"/>
    <w:rsid w:val="00086517"/>
    <w:rsid w:val="00087130"/>
    <w:rsid w:val="00087410"/>
    <w:rsid w:val="00087B5E"/>
    <w:rsid w:val="00091336"/>
    <w:rsid w:val="00093FE1"/>
    <w:rsid w:val="00094766"/>
    <w:rsid w:val="00095B4B"/>
    <w:rsid w:val="00096570"/>
    <w:rsid w:val="000A1136"/>
    <w:rsid w:val="000A175D"/>
    <w:rsid w:val="000A1915"/>
    <w:rsid w:val="000A28AF"/>
    <w:rsid w:val="000A349A"/>
    <w:rsid w:val="000A4A20"/>
    <w:rsid w:val="000A71C3"/>
    <w:rsid w:val="000B2313"/>
    <w:rsid w:val="000B4E87"/>
    <w:rsid w:val="000B6FC1"/>
    <w:rsid w:val="000B7E81"/>
    <w:rsid w:val="000C0B14"/>
    <w:rsid w:val="000C1549"/>
    <w:rsid w:val="000C1D11"/>
    <w:rsid w:val="000C3FF2"/>
    <w:rsid w:val="000C58A6"/>
    <w:rsid w:val="000D00F9"/>
    <w:rsid w:val="000D015E"/>
    <w:rsid w:val="000D09E4"/>
    <w:rsid w:val="000D3E75"/>
    <w:rsid w:val="000D4925"/>
    <w:rsid w:val="000D4C2E"/>
    <w:rsid w:val="000D5CCB"/>
    <w:rsid w:val="000D6DC7"/>
    <w:rsid w:val="000E1DD2"/>
    <w:rsid w:val="000E6A4A"/>
    <w:rsid w:val="000F1665"/>
    <w:rsid w:val="000F23DC"/>
    <w:rsid w:val="000F2DC7"/>
    <w:rsid w:val="000F2F9F"/>
    <w:rsid w:val="000F301A"/>
    <w:rsid w:val="000F3E7A"/>
    <w:rsid w:val="000F5C33"/>
    <w:rsid w:val="000F7A41"/>
    <w:rsid w:val="0010048D"/>
    <w:rsid w:val="00103748"/>
    <w:rsid w:val="001054BD"/>
    <w:rsid w:val="00110C08"/>
    <w:rsid w:val="001115D0"/>
    <w:rsid w:val="0011209C"/>
    <w:rsid w:val="00115F1D"/>
    <w:rsid w:val="00116520"/>
    <w:rsid w:val="0011665F"/>
    <w:rsid w:val="00116F45"/>
    <w:rsid w:val="00120349"/>
    <w:rsid w:val="0012185E"/>
    <w:rsid w:val="00121FE2"/>
    <w:rsid w:val="00122951"/>
    <w:rsid w:val="0012779C"/>
    <w:rsid w:val="00130509"/>
    <w:rsid w:val="00130636"/>
    <w:rsid w:val="00130BAF"/>
    <w:rsid w:val="0013411A"/>
    <w:rsid w:val="001359EE"/>
    <w:rsid w:val="00135FD8"/>
    <w:rsid w:val="00136BA8"/>
    <w:rsid w:val="001410E5"/>
    <w:rsid w:val="00142ED7"/>
    <w:rsid w:val="001442FD"/>
    <w:rsid w:val="001462B5"/>
    <w:rsid w:val="00150525"/>
    <w:rsid w:val="00151191"/>
    <w:rsid w:val="0015201C"/>
    <w:rsid w:val="001525A1"/>
    <w:rsid w:val="00152B22"/>
    <w:rsid w:val="001578A0"/>
    <w:rsid w:val="001601E5"/>
    <w:rsid w:val="00160C1F"/>
    <w:rsid w:val="00161853"/>
    <w:rsid w:val="00161C99"/>
    <w:rsid w:val="00164046"/>
    <w:rsid w:val="00164144"/>
    <w:rsid w:val="001645B2"/>
    <w:rsid w:val="00165E88"/>
    <w:rsid w:val="00166247"/>
    <w:rsid w:val="00170D44"/>
    <w:rsid w:val="00171018"/>
    <w:rsid w:val="001753CB"/>
    <w:rsid w:val="00175C34"/>
    <w:rsid w:val="00175CD9"/>
    <w:rsid w:val="00175F60"/>
    <w:rsid w:val="001814AF"/>
    <w:rsid w:val="00181BC6"/>
    <w:rsid w:val="00183552"/>
    <w:rsid w:val="0018420D"/>
    <w:rsid w:val="00184B17"/>
    <w:rsid w:val="00184C03"/>
    <w:rsid w:val="0018567C"/>
    <w:rsid w:val="00185F2F"/>
    <w:rsid w:val="00187380"/>
    <w:rsid w:val="001874CC"/>
    <w:rsid w:val="001903F5"/>
    <w:rsid w:val="00191DBD"/>
    <w:rsid w:val="001920B5"/>
    <w:rsid w:val="00193429"/>
    <w:rsid w:val="0019369C"/>
    <w:rsid w:val="00195A35"/>
    <w:rsid w:val="00195BC0"/>
    <w:rsid w:val="00195CA7"/>
    <w:rsid w:val="001966A9"/>
    <w:rsid w:val="00196AFA"/>
    <w:rsid w:val="0019770A"/>
    <w:rsid w:val="001A0EF4"/>
    <w:rsid w:val="001A1BFF"/>
    <w:rsid w:val="001A469D"/>
    <w:rsid w:val="001A6143"/>
    <w:rsid w:val="001A73D9"/>
    <w:rsid w:val="001A7798"/>
    <w:rsid w:val="001A7BD7"/>
    <w:rsid w:val="001B01A0"/>
    <w:rsid w:val="001B023E"/>
    <w:rsid w:val="001B0317"/>
    <w:rsid w:val="001B071D"/>
    <w:rsid w:val="001B22D6"/>
    <w:rsid w:val="001B2A1D"/>
    <w:rsid w:val="001B378D"/>
    <w:rsid w:val="001B4288"/>
    <w:rsid w:val="001B47D1"/>
    <w:rsid w:val="001B6044"/>
    <w:rsid w:val="001B64F2"/>
    <w:rsid w:val="001B7AB7"/>
    <w:rsid w:val="001C19FF"/>
    <w:rsid w:val="001C1D9D"/>
    <w:rsid w:val="001C1E65"/>
    <w:rsid w:val="001C4643"/>
    <w:rsid w:val="001C48B0"/>
    <w:rsid w:val="001C50A3"/>
    <w:rsid w:val="001C52CD"/>
    <w:rsid w:val="001C554B"/>
    <w:rsid w:val="001C65A4"/>
    <w:rsid w:val="001C6E28"/>
    <w:rsid w:val="001D0938"/>
    <w:rsid w:val="001D0ADB"/>
    <w:rsid w:val="001D1958"/>
    <w:rsid w:val="001D46F3"/>
    <w:rsid w:val="001D4799"/>
    <w:rsid w:val="001D6857"/>
    <w:rsid w:val="001D6A09"/>
    <w:rsid w:val="001D6C27"/>
    <w:rsid w:val="001D7C13"/>
    <w:rsid w:val="001D7D44"/>
    <w:rsid w:val="001E1B71"/>
    <w:rsid w:val="001E2932"/>
    <w:rsid w:val="001E3828"/>
    <w:rsid w:val="001E5028"/>
    <w:rsid w:val="001E6CEB"/>
    <w:rsid w:val="001E7207"/>
    <w:rsid w:val="001E79D0"/>
    <w:rsid w:val="001F1A4B"/>
    <w:rsid w:val="001F40A1"/>
    <w:rsid w:val="001F40A5"/>
    <w:rsid w:val="001F4400"/>
    <w:rsid w:val="001F4D6D"/>
    <w:rsid w:val="001F6DD1"/>
    <w:rsid w:val="001F6EE4"/>
    <w:rsid w:val="001F7BAE"/>
    <w:rsid w:val="00200459"/>
    <w:rsid w:val="00203479"/>
    <w:rsid w:val="00203AB1"/>
    <w:rsid w:val="00205B95"/>
    <w:rsid w:val="00205F74"/>
    <w:rsid w:val="00206C85"/>
    <w:rsid w:val="002077C8"/>
    <w:rsid w:val="00210168"/>
    <w:rsid w:val="00210F78"/>
    <w:rsid w:val="00211208"/>
    <w:rsid w:val="00212C4D"/>
    <w:rsid w:val="0021438E"/>
    <w:rsid w:val="0021450E"/>
    <w:rsid w:val="00214CEF"/>
    <w:rsid w:val="00215F84"/>
    <w:rsid w:val="00216B30"/>
    <w:rsid w:val="00217672"/>
    <w:rsid w:val="0022154A"/>
    <w:rsid w:val="00222F98"/>
    <w:rsid w:val="0022388F"/>
    <w:rsid w:val="00225012"/>
    <w:rsid w:val="00225AC6"/>
    <w:rsid w:val="002263DC"/>
    <w:rsid w:val="00227320"/>
    <w:rsid w:val="00227981"/>
    <w:rsid w:val="00230561"/>
    <w:rsid w:val="00230B70"/>
    <w:rsid w:val="002317D0"/>
    <w:rsid w:val="002328C3"/>
    <w:rsid w:val="002345E2"/>
    <w:rsid w:val="0023519E"/>
    <w:rsid w:val="00235C71"/>
    <w:rsid w:val="00236041"/>
    <w:rsid w:val="0023654E"/>
    <w:rsid w:val="00236BFF"/>
    <w:rsid w:val="002374AC"/>
    <w:rsid w:val="00240605"/>
    <w:rsid w:val="00240BDB"/>
    <w:rsid w:val="00242C76"/>
    <w:rsid w:val="00243A0A"/>
    <w:rsid w:val="00245534"/>
    <w:rsid w:val="00246F9F"/>
    <w:rsid w:val="002503D7"/>
    <w:rsid w:val="002506A5"/>
    <w:rsid w:val="0025143B"/>
    <w:rsid w:val="00251609"/>
    <w:rsid w:val="002519D3"/>
    <w:rsid w:val="00253BC4"/>
    <w:rsid w:val="00254DCC"/>
    <w:rsid w:val="002556B3"/>
    <w:rsid w:val="002561B4"/>
    <w:rsid w:val="002601F7"/>
    <w:rsid w:val="00260561"/>
    <w:rsid w:val="0026070D"/>
    <w:rsid w:val="0026076B"/>
    <w:rsid w:val="00260F2D"/>
    <w:rsid w:val="00263231"/>
    <w:rsid w:val="002633F3"/>
    <w:rsid w:val="00263ABF"/>
    <w:rsid w:val="00264940"/>
    <w:rsid w:val="002670C2"/>
    <w:rsid w:val="00267475"/>
    <w:rsid w:val="00267545"/>
    <w:rsid w:val="00271912"/>
    <w:rsid w:val="00271BCB"/>
    <w:rsid w:val="00273494"/>
    <w:rsid w:val="002743F5"/>
    <w:rsid w:val="002756AC"/>
    <w:rsid w:val="00276D79"/>
    <w:rsid w:val="002775B9"/>
    <w:rsid w:val="002776CC"/>
    <w:rsid w:val="00277C66"/>
    <w:rsid w:val="00277E0F"/>
    <w:rsid w:val="002818F1"/>
    <w:rsid w:val="00281E60"/>
    <w:rsid w:val="002841B0"/>
    <w:rsid w:val="00284360"/>
    <w:rsid w:val="002847A5"/>
    <w:rsid w:val="00284B70"/>
    <w:rsid w:val="0028515E"/>
    <w:rsid w:val="002869EA"/>
    <w:rsid w:val="00286CF7"/>
    <w:rsid w:val="002903C0"/>
    <w:rsid w:val="00290B05"/>
    <w:rsid w:val="00291947"/>
    <w:rsid w:val="00291995"/>
    <w:rsid w:val="00291DF7"/>
    <w:rsid w:val="0029394C"/>
    <w:rsid w:val="00294112"/>
    <w:rsid w:val="002951A2"/>
    <w:rsid w:val="0029578D"/>
    <w:rsid w:val="00295CE0"/>
    <w:rsid w:val="00296A4B"/>
    <w:rsid w:val="00297492"/>
    <w:rsid w:val="002A0E28"/>
    <w:rsid w:val="002A0EDF"/>
    <w:rsid w:val="002A1767"/>
    <w:rsid w:val="002A1AE3"/>
    <w:rsid w:val="002A207B"/>
    <w:rsid w:val="002A3463"/>
    <w:rsid w:val="002A5842"/>
    <w:rsid w:val="002A6F48"/>
    <w:rsid w:val="002A795F"/>
    <w:rsid w:val="002A79AA"/>
    <w:rsid w:val="002B029E"/>
    <w:rsid w:val="002B045B"/>
    <w:rsid w:val="002B14AB"/>
    <w:rsid w:val="002B16B5"/>
    <w:rsid w:val="002B16E5"/>
    <w:rsid w:val="002B193A"/>
    <w:rsid w:val="002B2BC1"/>
    <w:rsid w:val="002B3E52"/>
    <w:rsid w:val="002B4F79"/>
    <w:rsid w:val="002C15A2"/>
    <w:rsid w:val="002C186D"/>
    <w:rsid w:val="002C2455"/>
    <w:rsid w:val="002C25B2"/>
    <w:rsid w:val="002C2F0D"/>
    <w:rsid w:val="002C459F"/>
    <w:rsid w:val="002C49B4"/>
    <w:rsid w:val="002C5146"/>
    <w:rsid w:val="002C5A90"/>
    <w:rsid w:val="002C5F9F"/>
    <w:rsid w:val="002C60AD"/>
    <w:rsid w:val="002C730A"/>
    <w:rsid w:val="002C7DB3"/>
    <w:rsid w:val="002D1091"/>
    <w:rsid w:val="002D126D"/>
    <w:rsid w:val="002D2441"/>
    <w:rsid w:val="002D28A0"/>
    <w:rsid w:val="002D2FEC"/>
    <w:rsid w:val="002D3186"/>
    <w:rsid w:val="002D4352"/>
    <w:rsid w:val="002D4B12"/>
    <w:rsid w:val="002D5C60"/>
    <w:rsid w:val="002D6665"/>
    <w:rsid w:val="002D6E02"/>
    <w:rsid w:val="002D760B"/>
    <w:rsid w:val="002E26F1"/>
    <w:rsid w:val="002E2D4C"/>
    <w:rsid w:val="002E42F8"/>
    <w:rsid w:val="002E565F"/>
    <w:rsid w:val="002E72D5"/>
    <w:rsid w:val="002E73B7"/>
    <w:rsid w:val="002F023D"/>
    <w:rsid w:val="002F0ADB"/>
    <w:rsid w:val="002F343E"/>
    <w:rsid w:val="002F4405"/>
    <w:rsid w:val="002F5C7A"/>
    <w:rsid w:val="00301D31"/>
    <w:rsid w:val="003036D7"/>
    <w:rsid w:val="0030510E"/>
    <w:rsid w:val="003051EC"/>
    <w:rsid w:val="00305506"/>
    <w:rsid w:val="003057E2"/>
    <w:rsid w:val="00305B26"/>
    <w:rsid w:val="00307444"/>
    <w:rsid w:val="003101F5"/>
    <w:rsid w:val="003125F3"/>
    <w:rsid w:val="00312761"/>
    <w:rsid w:val="00312E7A"/>
    <w:rsid w:val="00314570"/>
    <w:rsid w:val="00314E0B"/>
    <w:rsid w:val="00315777"/>
    <w:rsid w:val="00315883"/>
    <w:rsid w:val="00317699"/>
    <w:rsid w:val="00317889"/>
    <w:rsid w:val="00321EB9"/>
    <w:rsid w:val="00321EC0"/>
    <w:rsid w:val="003220BA"/>
    <w:rsid w:val="00322190"/>
    <w:rsid w:val="00323342"/>
    <w:rsid w:val="0032416E"/>
    <w:rsid w:val="00324437"/>
    <w:rsid w:val="003245ED"/>
    <w:rsid w:val="00325F52"/>
    <w:rsid w:val="003268C0"/>
    <w:rsid w:val="00327521"/>
    <w:rsid w:val="0033123D"/>
    <w:rsid w:val="0033128A"/>
    <w:rsid w:val="00331F2B"/>
    <w:rsid w:val="00332F44"/>
    <w:rsid w:val="00334B11"/>
    <w:rsid w:val="003356CF"/>
    <w:rsid w:val="00336764"/>
    <w:rsid w:val="00336808"/>
    <w:rsid w:val="00336881"/>
    <w:rsid w:val="003372BE"/>
    <w:rsid w:val="00337BF4"/>
    <w:rsid w:val="003429F5"/>
    <w:rsid w:val="00342B3F"/>
    <w:rsid w:val="003430C9"/>
    <w:rsid w:val="0034336D"/>
    <w:rsid w:val="00343C4B"/>
    <w:rsid w:val="0034419E"/>
    <w:rsid w:val="0034434C"/>
    <w:rsid w:val="00344E6C"/>
    <w:rsid w:val="00344F8A"/>
    <w:rsid w:val="003450E2"/>
    <w:rsid w:val="00351DFD"/>
    <w:rsid w:val="00352A4E"/>
    <w:rsid w:val="00353A61"/>
    <w:rsid w:val="00353B4D"/>
    <w:rsid w:val="00353DB8"/>
    <w:rsid w:val="0035567C"/>
    <w:rsid w:val="003569B8"/>
    <w:rsid w:val="00357E4B"/>
    <w:rsid w:val="00362407"/>
    <w:rsid w:val="0036263B"/>
    <w:rsid w:val="003626DA"/>
    <w:rsid w:val="00363222"/>
    <w:rsid w:val="00363F08"/>
    <w:rsid w:val="003649D2"/>
    <w:rsid w:val="00364AE9"/>
    <w:rsid w:val="003668F6"/>
    <w:rsid w:val="003672D2"/>
    <w:rsid w:val="0037083B"/>
    <w:rsid w:val="00371209"/>
    <w:rsid w:val="00372755"/>
    <w:rsid w:val="00373D0E"/>
    <w:rsid w:val="00375754"/>
    <w:rsid w:val="00375E7E"/>
    <w:rsid w:val="003762C0"/>
    <w:rsid w:val="00376639"/>
    <w:rsid w:val="00377AC7"/>
    <w:rsid w:val="00381790"/>
    <w:rsid w:val="00382359"/>
    <w:rsid w:val="00382676"/>
    <w:rsid w:val="003844C3"/>
    <w:rsid w:val="00385B03"/>
    <w:rsid w:val="00387FEC"/>
    <w:rsid w:val="0039153F"/>
    <w:rsid w:val="00391860"/>
    <w:rsid w:val="0039200E"/>
    <w:rsid w:val="0039310E"/>
    <w:rsid w:val="00393E55"/>
    <w:rsid w:val="00394A34"/>
    <w:rsid w:val="003962E1"/>
    <w:rsid w:val="00396459"/>
    <w:rsid w:val="0039684A"/>
    <w:rsid w:val="00396FA6"/>
    <w:rsid w:val="0039719A"/>
    <w:rsid w:val="0039781B"/>
    <w:rsid w:val="003A04E0"/>
    <w:rsid w:val="003A0C98"/>
    <w:rsid w:val="003A10E2"/>
    <w:rsid w:val="003A15FA"/>
    <w:rsid w:val="003A28E8"/>
    <w:rsid w:val="003A2A27"/>
    <w:rsid w:val="003A38CB"/>
    <w:rsid w:val="003A49AF"/>
    <w:rsid w:val="003A4F76"/>
    <w:rsid w:val="003A7CB6"/>
    <w:rsid w:val="003B062B"/>
    <w:rsid w:val="003B096E"/>
    <w:rsid w:val="003B1659"/>
    <w:rsid w:val="003B18DE"/>
    <w:rsid w:val="003B23E1"/>
    <w:rsid w:val="003B4172"/>
    <w:rsid w:val="003B607E"/>
    <w:rsid w:val="003B721D"/>
    <w:rsid w:val="003B784B"/>
    <w:rsid w:val="003B7DCB"/>
    <w:rsid w:val="003C05F7"/>
    <w:rsid w:val="003C0D3D"/>
    <w:rsid w:val="003C1023"/>
    <w:rsid w:val="003C1517"/>
    <w:rsid w:val="003C1CB9"/>
    <w:rsid w:val="003C1F80"/>
    <w:rsid w:val="003C437E"/>
    <w:rsid w:val="003C7B6C"/>
    <w:rsid w:val="003D01BA"/>
    <w:rsid w:val="003D11D2"/>
    <w:rsid w:val="003D1233"/>
    <w:rsid w:val="003D1CD1"/>
    <w:rsid w:val="003D2583"/>
    <w:rsid w:val="003D2DD2"/>
    <w:rsid w:val="003D3471"/>
    <w:rsid w:val="003D4529"/>
    <w:rsid w:val="003D4F28"/>
    <w:rsid w:val="003E095A"/>
    <w:rsid w:val="003E2E6E"/>
    <w:rsid w:val="003E5810"/>
    <w:rsid w:val="003E61F3"/>
    <w:rsid w:val="003E767B"/>
    <w:rsid w:val="003F01C1"/>
    <w:rsid w:val="003F0624"/>
    <w:rsid w:val="003F0763"/>
    <w:rsid w:val="003F08B7"/>
    <w:rsid w:val="003F0E49"/>
    <w:rsid w:val="003F1962"/>
    <w:rsid w:val="003F19A1"/>
    <w:rsid w:val="003F4534"/>
    <w:rsid w:val="003F60B8"/>
    <w:rsid w:val="003F6A72"/>
    <w:rsid w:val="003F79CA"/>
    <w:rsid w:val="00400896"/>
    <w:rsid w:val="004010D7"/>
    <w:rsid w:val="004014EC"/>
    <w:rsid w:val="00402A27"/>
    <w:rsid w:val="00404AA1"/>
    <w:rsid w:val="0040506C"/>
    <w:rsid w:val="00405DD6"/>
    <w:rsid w:val="0040618C"/>
    <w:rsid w:val="004065D3"/>
    <w:rsid w:val="00406D09"/>
    <w:rsid w:val="00410B05"/>
    <w:rsid w:val="0041244F"/>
    <w:rsid w:val="0041292A"/>
    <w:rsid w:val="00413B87"/>
    <w:rsid w:val="0041427B"/>
    <w:rsid w:val="00414396"/>
    <w:rsid w:val="00414765"/>
    <w:rsid w:val="0041488B"/>
    <w:rsid w:val="004154F4"/>
    <w:rsid w:val="004165B3"/>
    <w:rsid w:val="00417711"/>
    <w:rsid w:val="00421ECE"/>
    <w:rsid w:val="004251EC"/>
    <w:rsid w:val="00425762"/>
    <w:rsid w:val="004260A7"/>
    <w:rsid w:val="00426261"/>
    <w:rsid w:val="00426DBE"/>
    <w:rsid w:val="004273F2"/>
    <w:rsid w:val="00434409"/>
    <w:rsid w:val="0043481F"/>
    <w:rsid w:val="00434D70"/>
    <w:rsid w:val="00435AB7"/>
    <w:rsid w:val="00436A23"/>
    <w:rsid w:val="00437CCD"/>
    <w:rsid w:val="00437EF6"/>
    <w:rsid w:val="00440952"/>
    <w:rsid w:val="00440C35"/>
    <w:rsid w:val="00444FF1"/>
    <w:rsid w:val="004451AC"/>
    <w:rsid w:val="004453AC"/>
    <w:rsid w:val="0044598C"/>
    <w:rsid w:val="004462FE"/>
    <w:rsid w:val="00446778"/>
    <w:rsid w:val="004471BF"/>
    <w:rsid w:val="004478CA"/>
    <w:rsid w:val="00451C1E"/>
    <w:rsid w:val="004522F0"/>
    <w:rsid w:val="00452BB7"/>
    <w:rsid w:val="00453732"/>
    <w:rsid w:val="00454E77"/>
    <w:rsid w:val="00455496"/>
    <w:rsid w:val="004563FB"/>
    <w:rsid w:val="0045658A"/>
    <w:rsid w:val="0046046B"/>
    <w:rsid w:val="0046056B"/>
    <w:rsid w:val="00463126"/>
    <w:rsid w:val="00463635"/>
    <w:rsid w:val="00463E34"/>
    <w:rsid w:val="00463FDB"/>
    <w:rsid w:val="00465016"/>
    <w:rsid w:val="00465AAD"/>
    <w:rsid w:val="004702E6"/>
    <w:rsid w:val="004703D7"/>
    <w:rsid w:val="0047056D"/>
    <w:rsid w:val="004715AA"/>
    <w:rsid w:val="00471A49"/>
    <w:rsid w:val="00471D78"/>
    <w:rsid w:val="004738F4"/>
    <w:rsid w:val="004748C3"/>
    <w:rsid w:val="00474AE0"/>
    <w:rsid w:val="0047517D"/>
    <w:rsid w:val="004753AD"/>
    <w:rsid w:val="0047572D"/>
    <w:rsid w:val="004823CB"/>
    <w:rsid w:val="00482434"/>
    <w:rsid w:val="00483F58"/>
    <w:rsid w:val="00484928"/>
    <w:rsid w:val="00485ADE"/>
    <w:rsid w:val="00486536"/>
    <w:rsid w:val="0049158F"/>
    <w:rsid w:val="00492F9E"/>
    <w:rsid w:val="00495B94"/>
    <w:rsid w:val="00495E8D"/>
    <w:rsid w:val="00496029"/>
    <w:rsid w:val="004A07DB"/>
    <w:rsid w:val="004A1122"/>
    <w:rsid w:val="004A3037"/>
    <w:rsid w:val="004A3E4F"/>
    <w:rsid w:val="004A44CA"/>
    <w:rsid w:val="004A45DD"/>
    <w:rsid w:val="004A4C7D"/>
    <w:rsid w:val="004A532B"/>
    <w:rsid w:val="004A5727"/>
    <w:rsid w:val="004A57CA"/>
    <w:rsid w:val="004A5D3D"/>
    <w:rsid w:val="004A6637"/>
    <w:rsid w:val="004B154B"/>
    <w:rsid w:val="004B394D"/>
    <w:rsid w:val="004B5910"/>
    <w:rsid w:val="004B652B"/>
    <w:rsid w:val="004B6AD5"/>
    <w:rsid w:val="004B78E1"/>
    <w:rsid w:val="004C3664"/>
    <w:rsid w:val="004C36D8"/>
    <w:rsid w:val="004C3DA0"/>
    <w:rsid w:val="004C56D8"/>
    <w:rsid w:val="004D0363"/>
    <w:rsid w:val="004D09CD"/>
    <w:rsid w:val="004D17C7"/>
    <w:rsid w:val="004D196A"/>
    <w:rsid w:val="004D2BF4"/>
    <w:rsid w:val="004D3AAA"/>
    <w:rsid w:val="004D3C66"/>
    <w:rsid w:val="004D52FE"/>
    <w:rsid w:val="004D57D2"/>
    <w:rsid w:val="004D5D50"/>
    <w:rsid w:val="004D5E57"/>
    <w:rsid w:val="004D6BFE"/>
    <w:rsid w:val="004D7990"/>
    <w:rsid w:val="004D7D16"/>
    <w:rsid w:val="004E0C2C"/>
    <w:rsid w:val="004E3A7B"/>
    <w:rsid w:val="004E3E72"/>
    <w:rsid w:val="004E6BDE"/>
    <w:rsid w:val="004F0813"/>
    <w:rsid w:val="004F0FCA"/>
    <w:rsid w:val="004F1C45"/>
    <w:rsid w:val="004F2399"/>
    <w:rsid w:val="004F298F"/>
    <w:rsid w:val="004F310C"/>
    <w:rsid w:val="004F393F"/>
    <w:rsid w:val="004F3C34"/>
    <w:rsid w:val="004F7A77"/>
    <w:rsid w:val="00503442"/>
    <w:rsid w:val="00505091"/>
    <w:rsid w:val="00506886"/>
    <w:rsid w:val="005069A8"/>
    <w:rsid w:val="00506DAC"/>
    <w:rsid w:val="00506DF7"/>
    <w:rsid w:val="00507AF5"/>
    <w:rsid w:val="00510AC6"/>
    <w:rsid w:val="00511983"/>
    <w:rsid w:val="0051227E"/>
    <w:rsid w:val="00512E2F"/>
    <w:rsid w:val="0051320F"/>
    <w:rsid w:val="00520878"/>
    <w:rsid w:val="00522151"/>
    <w:rsid w:val="00522C57"/>
    <w:rsid w:val="00523AF3"/>
    <w:rsid w:val="005257B4"/>
    <w:rsid w:val="005258D0"/>
    <w:rsid w:val="00531B23"/>
    <w:rsid w:val="00533038"/>
    <w:rsid w:val="005352A1"/>
    <w:rsid w:val="00535A8D"/>
    <w:rsid w:val="00535B5B"/>
    <w:rsid w:val="00535F11"/>
    <w:rsid w:val="0053635F"/>
    <w:rsid w:val="00536E2F"/>
    <w:rsid w:val="00537C53"/>
    <w:rsid w:val="00537E90"/>
    <w:rsid w:val="005431A5"/>
    <w:rsid w:val="005448DC"/>
    <w:rsid w:val="00544C46"/>
    <w:rsid w:val="005467B2"/>
    <w:rsid w:val="00546F69"/>
    <w:rsid w:val="0054703C"/>
    <w:rsid w:val="0055059A"/>
    <w:rsid w:val="00550A6A"/>
    <w:rsid w:val="005542BC"/>
    <w:rsid w:val="0055443C"/>
    <w:rsid w:val="0055537E"/>
    <w:rsid w:val="005553AB"/>
    <w:rsid w:val="0055570B"/>
    <w:rsid w:val="00556917"/>
    <w:rsid w:val="005573A2"/>
    <w:rsid w:val="00557B4F"/>
    <w:rsid w:val="005606D6"/>
    <w:rsid w:val="00560F2D"/>
    <w:rsid w:val="00561564"/>
    <w:rsid w:val="005619EE"/>
    <w:rsid w:val="00562F4D"/>
    <w:rsid w:val="00563006"/>
    <w:rsid w:val="005646F4"/>
    <w:rsid w:val="00565F0C"/>
    <w:rsid w:val="0056600B"/>
    <w:rsid w:val="00566FE2"/>
    <w:rsid w:val="00571658"/>
    <w:rsid w:val="00572204"/>
    <w:rsid w:val="0057379C"/>
    <w:rsid w:val="00573962"/>
    <w:rsid w:val="005747DE"/>
    <w:rsid w:val="005759AC"/>
    <w:rsid w:val="00575EC6"/>
    <w:rsid w:val="00576708"/>
    <w:rsid w:val="00577705"/>
    <w:rsid w:val="005779A1"/>
    <w:rsid w:val="00577B60"/>
    <w:rsid w:val="00581217"/>
    <w:rsid w:val="005812CD"/>
    <w:rsid w:val="00581B04"/>
    <w:rsid w:val="00583EFA"/>
    <w:rsid w:val="005844F1"/>
    <w:rsid w:val="00584D37"/>
    <w:rsid w:val="00584E97"/>
    <w:rsid w:val="00584EEE"/>
    <w:rsid w:val="00586301"/>
    <w:rsid w:val="00586471"/>
    <w:rsid w:val="00586C41"/>
    <w:rsid w:val="00587BB3"/>
    <w:rsid w:val="0059059F"/>
    <w:rsid w:val="005910EF"/>
    <w:rsid w:val="00592C41"/>
    <w:rsid w:val="00594C53"/>
    <w:rsid w:val="00595C0D"/>
    <w:rsid w:val="005978B9"/>
    <w:rsid w:val="005978CB"/>
    <w:rsid w:val="005A0346"/>
    <w:rsid w:val="005A085C"/>
    <w:rsid w:val="005A1858"/>
    <w:rsid w:val="005A20B5"/>
    <w:rsid w:val="005A24DE"/>
    <w:rsid w:val="005A2AE1"/>
    <w:rsid w:val="005A4844"/>
    <w:rsid w:val="005A4A21"/>
    <w:rsid w:val="005A4BA6"/>
    <w:rsid w:val="005A4F12"/>
    <w:rsid w:val="005A5123"/>
    <w:rsid w:val="005A6C9F"/>
    <w:rsid w:val="005A7C27"/>
    <w:rsid w:val="005B1A7E"/>
    <w:rsid w:val="005B2593"/>
    <w:rsid w:val="005B2CD3"/>
    <w:rsid w:val="005B2CF4"/>
    <w:rsid w:val="005B3CB3"/>
    <w:rsid w:val="005B4815"/>
    <w:rsid w:val="005B559B"/>
    <w:rsid w:val="005B6707"/>
    <w:rsid w:val="005C0577"/>
    <w:rsid w:val="005C1911"/>
    <w:rsid w:val="005C2BB6"/>
    <w:rsid w:val="005C32C2"/>
    <w:rsid w:val="005C3682"/>
    <w:rsid w:val="005C4333"/>
    <w:rsid w:val="005C462F"/>
    <w:rsid w:val="005C5040"/>
    <w:rsid w:val="005C52A8"/>
    <w:rsid w:val="005C52F9"/>
    <w:rsid w:val="005C5324"/>
    <w:rsid w:val="005C57D5"/>
    <w:rsid w:val="005C5D55"/>
    <w:rsid w:val="005C6E52"/>
    <w:rsid w:val="005D05A7"/>
    <w:rsid w:val="005D18EB"/>
    <w:rsid w:val="005D4276"/>
    <w:rsid w:val="005D4CA3"/>
    <w:rsid w:val="005D63BB"/>
    <w:rsid w:val="005D7B92"/>
    <w:rsid w:val="005E1D5B"/>
    <w:rsid w:val="005E38D8"/>
    <w:rsid w:val="005E6620"/>
    <w:rsid w:val="005E7714"/>
    <w:rsid w:val="005F2C2C"/>
    <w:rsid w:val="005F3CA9"/>
    <w:rsid w:val="005F780D"/>
    <w:rsid w:val="00600451"/>
    <w:rsid w:val="00600F51"/>
    <w:rsid w:val="0060109F"/>
    <w:rsid w:val="00601155"/>
    <w:rsid w:val="0060130C"/>
    <w:rsid w:val="00605669"/>
    <w:rsid w:val="00605FC8"/>
    <w:rsid w:val="006060A3"/>
    <w:rsid w:val="00606E04"/>
    <w:rsid w:val="00610862"/>
    <w:rsid w:val="00611D9D"/>
    <w:rsid w:val="00614438"/>
    <w:rsid w:val="006145AE"/>
    <w:rsid w:val="00614744"/>
    <w:rsid w:val="0061504F"/>
    <w:rsid w:val="00617AF8"/>
    <w:rsid w:val="00617B05"/>
    <w:rsid w:val="0062017B"/>
    <w:rsid w:val="00620A11"/>
    <w:rsid w:val="00620FC2"/>
    <w:rsid w:val="00622EC9"/>
    <w:rsid w:val="00623EFE"/>
    <w:rsid w:val="006247EA"/>
    <w:rsid w:val="006265B4"/>
    <w:rsid w:val="00626904"/>
    <w:rsid w:val="00627D3D"/>
    <w:rsid w:val="006303D2"/>
    <w:rsid w:val="006316EA"/>
    <w:rsid w:val="006340A4"/>
    <w:rsid w:val="006349AB"/>
    <w:rsid w:val="006357D9"/>
    <w:rsid w:val="00635D09"/>
    <w:rsid w:val="006407F3"/>
    <w:rsid w:val="00642EDD"/>
    <w:rsid w:val="0064431B"/>
    <w:rsid w:val="00645ABB"/>
    <w:rsid w:val="00645D4C"/>
    <w:rsid w:val="0064690A"/>
    <w:rsid w:val="0064729B"/>
    <w:rsid w:val="00650133"/>
    <w:rsid w:val="006502B6"/>
    <w:rsid w:val="00655881"/>
    <w:rsid w:val="00655A93"/>
    <w:rsid w:val="00655B13"/>
    <w:rsid w:val="00656681"/>
    <w:rsid w:val="00661427"/>
    <w:rsid w:val="00663804"/>
    <w:rsid w:val="006641B3"/>
    <w:rsid w:val="006651B9"/>
    <w:rsid w:val="00672115"/>
    <w:rsid w:val="00673421"/>
    <w:rsid w:val="006734BB"/>
    <w:rsid w:val="006742E3"/>
    <w:rsid w:val="006755DD"/>
    <w:rsid w:val="0067587F"/>
    <w:rsid w:val="00675EA6"/>
    <w:rsid w:val="00677FC7"/>
    <w:rsid w:val="0068341C"/>
    <w:rsid w:val="0068386E"/>
    <w:rsid w:val="00685467"/>
    <w:rsid w:val="006867FB"/>
    <w:rsid w:val="00686A0D"/>
    <w:rsid w:val="006875D9"/>
    <w:rsid w:val="00691CC2"/>
    <w:rsid w:val="00691F71"/>
    <w:rsid w:val="00692571"/>
    <w:rsid w:val="00692B15"/>
    <w:rsid w:val="0069581F"/>
    <w:rsid w:val="00695BBB"/>
    <w:rsid w:val="00695D20"/>
    <w:rsid w:val="00695E0C"/>
    <w:rsid w:val="00695E33"/>
    <w:rsid w:val="00697154"/>
    <w:rsid w:val="006977AE"/>
    <w:rsid w:val="006A02FD"/>
    <w:rsid w:val="006A285B"/>
    <w:rsid w:val="006A466B"/>
    <w:rsid w:val="006A4A6C"/>
    <w:rsid w:val="006A4ADC"/>
    <w:rsid w:val="006A4C1F"/>
    <w:rsid w:val="006A645E"/>
    <w:rsid w:val="006A667F"/>
    <w:rsid w:val="006A7612"/>
    <w:rsid w:val="006B0036"/>
    <w:rsid w:val="006B04ED"/>
    <w:rsid w:val="006B08AD"/>
    <w:rsid w:val="006B08E4"/>
    <w:rsid w:val="006B2133"/>
    <w:rsid w:val="006B4E89"/>
    <w:rsid w:val="006B4FE2"/>
    <w:rsid w:val="006B76B3"/>
    <w:rsid w:val="006B79C4"/>
    <w:rsid w:val="006C2164"/>
    <w:rsid w:val="006C4038"/>
    <w:rsid w:val="006C451C"/>
    <w:rsid w:val="006C4E58"/>
    <w:rsid w:val="006C5976"/>
    <w:rsid w:val="006C6D73"/>
    <w:rsid w:val="006C78E1"/>
    <w:rsid w:val="006C7B9A"/>
    <w:rsid w:val="006D0D66"/>
    <w:rsid w:val="006D10EF"/>
    <w:rsid w:val="006D12AE"/>
    <w:rsid w:val="006D1832"/>
    <w:rsid w:val="006D27B4"/>
    <w:rsid w:val="006D4698"/>
    <w:rsid w:val="006D4801"/>
    <w:rsid w:val="006D63D5"/>
    <w:rsid w:val="006D644C"/>
    <w:rsid w:val="006D6684"/>
    <w:rsid w:val="006D7AA2"/>
    <w:rsid w:val="006E149F"/>
    <w:rsid w:val="006E160F"/>
    <w:rsid w:val="006E2B78"/>
    <w:rsid w:val="006E2D9F"/>
    <w:rsid w:val="006E313C"/>
    <w:rsid w:val="006E3528"/>
    <w:rsid w:val="006E47B4"/>
    <w:rsid w:val="006E5D81"/>
    <w:rsid w:val="006E68F7"/>
    <w:rsid w:val="006F1FE7"/>
    <w:rsid w:val="006F2385"/>
    <w:rsid w:val="006F599A"/>
    <w:rsid w:val="006F70DE"/>
    <w:rsid w:val="0070012F"/>
    <w:rsid w:val="00703074"/>
    <w:rsid w:val="007032DF"/>
    <w:rsid w:val="00704BA4"/>
    <w:rsid w:val="00706097"/>
    <w:rsid w:val="007060D7"/>
    <w:rsid w:val="00706152"/>
    <w:rsid w:val="00710D82"/>
    <w:rsid w:val="00710DC1"/>
    <w:rsid w:val="00713796"/>
    <w:rsid w:val="007137E7"/>
    <w:rsid w:val="00713FA2"/>
    <w:rsid w:val="007145E6"/>
    <w:rsid w:val="00715D0A"/>
    <w:rsid w:val="00716C1A"/>
    <w:rsid w:val="00717419"/>
    <w:rsid w:val="00717A07"/>
    <w:rsid w:val="0072149B"/>
    <w:rsid w:val="0072180F"/>
    <w:rsid w:val="00721975"/>
    <w:rsid w:val="0072201F"/>
    <w:rsid w:val="00722D8F"/>
    <w:rsid w:val="00724247"/>
    <w:rsid w:val="00724753"/>
    <w:rsid w:val="0072484B"/>
    <w:rsid w:val="007250D7"/>
    <w:rsid w:val="00726CEE"/>
    <w:rsid w:val="007270F9"/>
    <w:rsid w:val="00730B95"/>
    <w:rsid w:val="00733C27"/>
    <w:rsid w:val="00735400"/>
    <w:rsid w:val="00735B97"/>
    <w:rsid w:val="0073722B"/>
    <w:rsid w:val="00737491"/>
    <w:rsid w:val="00737AFF"/>
    <w:rsid w:val="0074035A"/>
    <w:rsid w:val="007408D5"/>
    <w:rsid w:val="00740B2C"/>
    <w:rsid w:val="00741547"/>
    <w:rsid w:val="00742ED3"/>
    <w:rsid w:val="00744C5E"/>
    <w:rsid w:val="0074616C"/>
    <w:rsid w:val="007466BE"/>
    <w:rsid w:val="00746989"/>
    <w:rsid w:val="00746BB9"/>
    <w:rsid w:val="007505DD"/>
    <w:rsid w:val="00750B26"/>
    <w:rsid w:val="007514A4"/>
    <w:rsid w:val="00751A3A"/>
    <w:rsid w:val="00754B8F"/>
    <w:rsid w:val="007556F6"/>
    <w:rsid w:val="0075714D"/>
    <w:rsid w:val="00757532"/>
    <w:rsid w:val="00757981"/>
    <w:rsid w:val="00757B90"/>
    <w:rsid w:val="00757DC4"/>
    <w:rsid w:val="007600C4"/>
    <w:rsid w:val="00761642"/>
    <w:rsid w:val="007617D3"/>
    <w:rsid w:val="00762552"/>
    <w:rsid w:val="00764867"/>
    <w:rsid w:val="00766BE8"/>
    <w:rsid w:val="0076713E"/>
    <w:rsid w:val="007706D3"/>
    <w:rsid w:val="00772012"/>
    <w:rsid w:val="007727FA"/>
    <w:rsid w:val="007743A1"/>
    <w:rsid w:val="007757D5"/>
    <w:rsid w:val="007765BC"/>
    <w:rsid w:val="0077721C"/>
    <w:rsid w:val="00777926"/>
    <w:rsid w:val="00781A14"/>
    <w:rsid w:val="00781E8D"/>
    <w:rsid w:val="00782CBA"/>
    <w:rsid w:val="0078346E"/>
    <w:rsid w:val="00783744"/>
    <w:rsid w:val="007841BE"/>
    <w:rsid w:val="0078755B"/>
    <w:rsid w:val="00792044"/>
    <w:rsid w:val="007929BC"/>
    <w:rsid w:val="0079383F"/>
    <w:rsid w:val="00794560"/>
    <w:rsid w:val="007971B4"/>
    <w:rsid w:val="00797CDA"/>
    <w:rsid w:val="007A0AD3"/>
    <w:rsid w:val="007A1614"/>
    <w:rsid w:val="007A195F"/>
    <w:rsid w:val="007A4029"/>
    <w:rsid w:val="007A43F5"/>
    <w:rsid w:val="007A4FDA"/>
    <w:rsid w:val="007A571C"/>
    <w:rsid w:val="007A57B8"/>
    <w:rsid w:val="007A616F"/>
    <w:rsid w:val="007A6D44"/>
    <w:rsid w:val="007A7F52"/>
    <w:rsid w:val="007B105A"/>
    <w:rsid w:val="007B1ADC"/>
    <w:rsid w:val="007B3AB4"/>
    <w:rsid w:val="007B5997"/>
    <w:rsid w:val="007B5AF4"/>
    <w:rsid w:val="007B5E6B"/>
    <w:rsid w:val="007B7CD6"/>
    <w:rsid w:val="007C0F0E"/>
    <w:rsid w:val="007C1FDD"/>
    <w:rsid w:val="007C2A25"/>
    <w:rsid w:val="007C2CD4"/>
    <w:rsid w:val="007C355F"/>
    <w:rsid w:val="007C3AEF"/>
    <w:rsid w:val="007C47E6"/>
    <w:rsid w:val="007C5FC2"/>
    <w:rsid w:val="007C63EE"/>
    <w:rsid w:val="007C78B7"/>
    <w:rsid w:val="007D05BE"/>
    <w:rsid w:val="007D0D83"/>
    <w:rsid w:val="007D0DDF"/>
    <w:rsid w:val="007D1900"/>
    <w:rsid w:val="007D21CC"/>
    <w:rsid w:val="007D3A6F"/>
    <w:rsid w:val="007D47B8"/>
    <w:rsid w:val="007D4BC5"/>
    <w:rsid w:val="007D5C68"/>
    <w:rsid w:val="007D7516"/>
    <w:rsid w:val="007E042F"/>
    <w:rsid w:val="007E1406"/>
    <w:rsid w:val="007E169E"/>
    <w:rsid w:val="007F0B7A"/>
    <w:rsid w:val="007F4B84"/>
    <w:rsid w:val="007F62D9"/>
    <w:rsid w:val="007F7234"/>
    <w:rsid w:val="0080169C"/>
    <w:rsid w:val="00804DEA"/>
    <w:rsid w:val="008077C2"/>
    <w:rsid w:val="00810C99"/>
    <w:rsid w:val="00811035"/>
    <w:rsid w:val="0081245B"/>
    <w:rsid w:val="00814B02"/>
    <w:rsid w:val="00814B4C"/>
    <w:rsid w:val="008151F8"/>
    <w:rsid w:val="0081683E"/>
    <w:rsid w:val="008169F8"/>
    <w:rsid w:val="00816B03"/>
    <w:rsid w:val="008204F1"/>
    <w:rsid w:val="00822363"/>
    <w:rsid w:val="0082256D"/>
    <w:rsid w:val="008228F0"/>
    <w:rsid w:val="00826604"/>
    <w:rsid w:val="00826CBE"/>
    <w:rsid w:val="00832BDE"/>
    <w:rsid w:val="00833045"/>
    <w:rsid w:val="008346E4"/>
    <w:rsid w:val="008357A6"/>
    <w:rsid w:val="00836A79"/>
    <w:rsid w:val="00837494"/>
    <w:rsid w:val="00840080"/>
    <w:rsid w:val="00840AC4"/>
    <w:rsid w:val="00840B65"/>
    <w:rsid w:val="0084493D"/>
    <w:rsid w:val="008456EB"/>
    <w:rsid w:val="0084657B"/>
    <w:rsid w:val="0084778A"/>
    <w:rsid w:val="00850264"/>
    <w:rsid w:val="00851A9B"/>
    <w:rsid w:val="00853082"/>
    <w:rsid w:val="00853E9C"/>
    <w:rsid w:val="00863CFF"/>
    <w:rsid w:val="00866C41"/>
    <w:rsid w:val="00867149"/>
    <w:rsid w:val="0087039A"/>
    <w:rsid w:val="008717C2"/>
    <w:rsid w:val="008719DC"/>
    <w:rsid w:val="00871A62"/>
    <w:rsid w:val="00872073"/>
    <w:rsid w:val="008756A1"/>
    <w:rsid w:val="008766F7"/>
    <w:rsid w:val="00876ED1"/>
    <w:rsid w:val="00881619"/>
    <w:rsid w:val="008820CA"/>
    <w:rsid w:val="00882E7F"/>
    <w:rsid w:val="00883897"/>
    <w:rsid w:val="00883950"/>
    <w:rsid w:val="00883EDC"/>
    <w:rsid w:val="00885C02"/>
    <w:rsid w:val="00885E9B"/>
    <w:rsid w:val="00886050"/>
    <w:rsid w:val="00886B80"/>
    <w:rsid w:val="00887B80"/>
    <w:rsid w:val="008900AC"/>
    <w:rsid w:val="008915B4"/>
    <w:rsid w:val="008919E1"/>
    <w:rsid w:val="0089246F"/>
    <w:rsid w:val="00892990"/>
    <w:rsid w:val="008950FD"/>
    <w:rsid w:val="008951AF"/>
    <w:rsid w:val="00895EF9"/>
    <w:rsid w:val="008961B2"/>
    <w:rsid w:val="008A255C"/>
    <w:rsid w:val="008A4621"/>
    <w:rsid w:val="008A4C23"/>
    <w:rsid w:val="008A622F"/>
    <w:rsid w:val="008A6D07"/>
    <w:rsid w:val="008A70BE"/>
    <w:rsid w:val="008A7448"/>
    <w:rsid w:val="008A7F5D"/>
    <w:rsid w:val="008B06A8"/>
    <w:rsid w:val="008B0B61"/>
    <w:rsid w:val="008B2093"/>
    <w:rsid w:val="008B5711"/>
    <w:rsid w:val="008B57CB"/>
    <w:rsid w:val="008B6887"/>
    <w:rsid w:val="008B745F"/>
    <w:rsid w:val="008C0668"/>
    <w:rsid w:val="008C2114"/>
    <w:rsid w:val="008C454F"/>
    <w:rsid w:val="008C6FA8"/>
    <w:rsid w:val="008D0985"/>
    <w:rsid w:val="008D1B73"/>
    <w:rsid w:val="008D1C27"/>
    <w:rsid w:val="008D1E1B"/>
    <w:rsid w:val="008D344D"/>
    <w:rsid w:val="008D395F"/>
    <w:rsid w:val="008D46FF"/>
    <w:rsid w:val="008D48C6"/>
    <w:rsid w:val="008D52DC"/>
    <w:rsid w:val="008D5E8A"/>
    <w:rsid w:val="008E11BC"/>
    <w:rsid w:val="008E2982"/>
    <w:rsid w:val="008E38E1"/>
    <w:rsid w:val="008E7C58"/>
    <w:rsid w:val="008E7ED0"/>
    <w:rsid w:val="008F022A"/>
    <w:rsid w:val="008F0D72"/>
    <w:rsid w:val="008F1E8E"/>
    <w:rsid w:val="008F30C6"/>
    <w:rsid w:val="008F4DDB"/>
    <w:rsid w:val="008F5E40"/>
    <w:rsid w:val="008F6047"/>
    <w:rsid w:val="009011A2"/>
    <w:rsid w:val="009026A6"/>
    <w:rsid w:val="00903594"/>
    <w:rsid w:val="00903863"/>
    <w:rsid w:val="00903F8F"/>
    <w:rsid w:val="00904704"/>
    <w:rsid w:val="009056FB"/>
    <w:rsid w:val="009062EA"/>
    <w:rsid w:val="009062F5"/>
    <w:rsid w:val="00906A4D"/>
    <w:rsid w:val="00911A32"/>
    <w:rsid w:val="00914D9E"/>
    <w:rsid w:val="009164A8"/>
    <w:rsid w:val="00917FC3"/>
    <w:rsid w:val="00920873"/>
    <w:rsid w:val="00922950"/>
    <w:rsid w:val="00922A49"/>
    <w:rsid w:val="0092343F"/>
    <w:rsid w:val="00923ACD"/>
    <w:rsid w:val="00923D33"/>
    <w:rsid w:val="00924180"/>
    <w:rsid w:val="00924BCD"/>
    <w:rsid w:val="009266B7"/>
    <w:rsid w:val="00926705"/>
    <w:rsid w:val="009304F9"/>
    <w:rsid w:val="0093052A"/>
    <w:rsid w:val="00930C21"/>
    <w:rsid w:val="009320B3"/>
    <w:rsid w:val="009331A6"/>
    <w:rsid w:val="00933AEF"/>
    <w:rsid w:val="00934A83"/>
    <w:rsid w:val="00935B89"/>
    <w:rsid w:val="00936193"/>
    <w:rsid w:val="00936BE2"/>
    <w:rsid w:val="0093720D"/>
    <w:rsid w:val="009379F1"/>
    <w:rsid w:val="009379FB"/>
    <w:rsid w:val="00937EDD"/>
    <w:rsid w:val="00940A7C"/>
    <w:rsid w:val="00941708"/>
    <w:rsid w:val="00942F77"/>
    <w:rsid w:val="009440A6"/>
    <w:rsid w:val="0094416F"/>
    <w:rsid w:val="00950C75"/>
    <w:rsid w:val="00950CEB"/>
    <w:rsid w:val="00953972"/>
    <w:rsid w:val="00953CB7"/>
    <w:rsid w:val="00953E47"/>
    <w:rsid w:val="009541AA"/>
    <w:rsid w:val="009545C7"/>
    <w:rsid w:val="00954B87"/>
    <w:rsid w:val="00954BCA"/>
    <w:rsid w:val="00957FAA"/>
    <w:rsid w:val="009612BD"/>
    <w:rsid w:val="00964CAE"/>
    <w:rsid w:val="00966A77"/>
    <w:rsid w:val="00970005"/>
    <w:rsid w:val="009703A1"/>
    <w:rsid w:val="00971D06"/>
    <w:rsid w:val="00972B93"/>
    <w:rsid w:val="0097336A"/>
    <w:rsid w:val="009811C8"/>
    <w:rsid w:val="00981443"/>
    <w:rsid w:val="00982679"/>
    <w:rsid w:val="009846C6"/>
    <w:rsid w:val="00985E79"/>
    <w:rsid w:val="009864E8"/>
    <w:rsid w:val="00986852"/>
    <w:rsid w:val="00986F42"/>
    <w:rsid w:val="00986F53"/>
    <w:rsid w:val="00990E6B"/>
    <w:rsid w:val="00991C77"/>
    <w:rsid w:val="009928DB"/>
    <w:rsid w:val="009942AF"/>
    <w:rsid w:val="00995505"/>
    <w:rsid w:val="00995B17"/>
    <w:rsid w:val="00995D2C"/>
    <w:rsid w:val="00996E34"/>
    <w:rsid w:val="009971D2"/>
    <w:rsid w:val="009A0C79"/>
    <w:rsid w:val="009A1F56"/>
    <w:rsid w:val="009A2AB0"/>
    <w:rsid w:val="009A39EA"/>
    <w:rsid w:val="009A56E2"/>
    <w:rsid w:val="009A58CC"/>
    <w:rsid w:val="009A6E9D"/>
    <w:rsid w:val="009B037B"/>
    <w:rsid w:val="009B04F3"/>
    <w:rsid w:val="009B095D"/>
    <w:rsid w:val="009B0CEE"/>
    <w:rsid w:val="009B0E28"/>
    <w:rsid w:val="009B1302"/>
    <w:rsid w:val="009B27F2"/>
    <w:rsid w:val="009B39C0"/>
    <w:rsid w:val="009B3A7D"/>
    <w:rsid w:val="009B3B6E"/>
    <w:rsid w:val="009B3F06"/>
    <w:rsid w:val="009B660A"/>
    <w:rsid w:val="009B71A0"/>
    <w:rsid w:val="009B7375"/>
    <w:rsid w:val="009C4358"/>
    <w:rsid w:val="009C6681"/>
    <w:rsid w:val="009C6692"/>
    <w:rsid w:val="009C770B"/>
    <w:rsid w:val="009D0A1B"/>
    <w:rsid w:val="009D1A34"/>
    <w:rsid w:val="009D2C30"/>
    <w:rsid w:val="009D48C1"/>
    <w:rsid w:val="009D5E17"/>
    <w:rsid w:val="009D718B"/>
    <w:rsid w:val="009E0672"/>
    <w:rsid w:val="009E0751"/>
    <w:rsid w:val="009E0C3D"/>
    <w:rsid w:val="009E1260"/>
    <w:rsid w:val="009E1DC0"/>
    <w:rsid w:val="009E34F7"/>
    <w:rsid w:val="009E377E"/>
    <w:rsid w:val="009E5ACF"/>
    <w:rsid w:val="009E6D3A"/>
    <w:rsid w:val="009E79A1"/>
    <w:rsid w:val="009E79B5"/>
    <w:rsid w:val="009F04CE"/>
    <w:rsid w:val="009F05F3"/>
    <w:rsid w:val="009F07E4"/>
    <w:rsid w:val="009F1D62"/>
    <w:rsid w:val="009F252A"/>
    <w:rsid w:val="009F51E6"/>
    <w:rsid w:val="009F5C1B"/>
    <w:rsid w:val="009F61CF"/>
    <w:rsid w:val="009F6A24"/>
    <w:rsid w:val="009F71FC"/>
    <w:rsid w:val="00A04F27"/>
    <w:rsid w:val="00A054A1"/>
    <w:rsid w:val="00A056A6"/>
    <w:rsid w:val="00A13F87"/>
    <w:rsid w:val="00A16F7C"/>
    <w:rsid w:val="00A20C41"/>
    <w:rsid w:val="00A21097"/>
    <w:rsid w:val="00A22456"/>
    <w:rsid w:val="00A23004"/>
    <w:rsid w:val="00A233B8"/>
    <w:rsid w:val="00A25EAF"/>
    <w:rsid w:val="00A26B6F"/>
    <w:rsid w:val="00A27573"/>
    <w:rsid w:val="00A27649"/>
    <w:rsid w:val="00A31853"/>
    <w:rsid w:val="00A32266"/>
    <w:rsid w:val="00A32D1A"/>
    <w:rsid w:val="00A32FA9"/>
    <w:rsid w:val="00A33AE6"/>
    <w:rsid w:val="00A34C9F"/>
    <w:rsid w:val="00A34E16"/>
    <w:rsid w:val="00A35CF7"/>
    <w:rsid w:val="00A36AA2"/>
    <w:rsid w:val="00A36E7F"/>
    <w:rsid w:val="00A40A30"/>
    <w:rsid w:val="00A41AEE"/>
    <w:rsid w:val="00A42090"/>
    <w:rsid w:val="00A431C6"/>
    <w:rsid w:val="00A431CB"/>
    <w:rsid w:val="00A443AA"/>
    <w:rsid w:val="00A45B43"/>
    <w:rsid w:val="00A46683"/>
    <w:rsid w:val="00A47091"/>
    <w:rsid w:val="00A544D6"/>
    <w:rsid w:val="00A553C2"/>
    <w:rsid w:val="00A554BB"/>
    <w:rsid w:val="00A55D97"/>
    <w:rsid w:val="00A60E3F"/>
    <w:rsid w:val="00A62BF5"/>
    <w:rsid w:val="00A62E26"/>
    <w:rsid w:val="00A62F28"/>
    <w:rsid w:val="00A66E3F"/>
    <w:rsid w:val="00A7027E"/>
    <w:rsid w:val="00A72034"/>
    <w:rsid w:val="00A72D52"/>
    <w:rsid w:val="00A73BAD"/>
    <w:rsid w:val="00A74A1D"/>
    <w:rsid w:val="00A76201"/>
    <w:rsid w:val="00A82163"/>
    <w:rsid w:val="00A829AD"/>
    <w:rsid w:val="00A83788"/>
    <w:rsid w:val="00A84CF0"/>
    <w:rsid w:val="00A8657C"/>
    <w:rsid w:val="00A915E0"/>
    <w:rsid w:val="00A92F64"/>
    <w:rsid w:val="00A92FF6"/>
    <w:rsid w:val="00A93894"/>
    <w:rsid w:val="00A93D92"/>
    <w:rsid w:val="00A94846"/>
    <w:rsid w:val="00AA0B89"/>
    <w:rsid w:val="00AA1D43"/>
    <w:rsid w:val="00AA20DA"/>
    <w:rsid w:val="00AA34B3"/>
    <w:rsid w:val="00AA3ADE"/>
    <w:rsid w:val="00AA5005"/>
    <w:rsid w:val="00AA625F"/>
    <w:rsid w:val="00AA6F12"/>
    <w:rsid w:val="00AB0145"/>
    <w:rsid w:val="00AB01C2"/>
    <w:rsid w:val="00AB6B2D"/>
    <w:rsid w:val="00AB7502"/>
    <w:rsid w:val="00AC1E92"/>
    <w:rsid w:val="00AC2407"/>
    <w:rsid w:val="00AC3ACA"/>
    <w:rsid w:val="00AC4C64"/>
    <w:rsid w:val="00AD04E8"/>
    <w:rsid w:val="00AD0A7C"/>
    <w:rsid w:val="00AD10E0"/>
    <w:rsid w:val="00AD172D"/>
    <w:rsid w:val="00AD2E6E"/>
    <w:rsid w:val="00AD314D"/>
    <w:rsid w:val="00AD43D0"/>
    <w:rsid w:val="00AD4763"/>
    <w:rsid w:val="00AD4886"/>
    <w:rsid w:val="00AD5527"/>
    <w:rsid w:val="00AD7084"/>
    <w:rsid w:val="00AD7FDF"/>
    <w:rsid w:val="00AE0833"/>
    <w:rsid w:val="00AE0942"/>
    <w:rsid w:val="00AE279F"/>
    <w:rsid w:val="00AE5005"/>
    <w:rsid w:val="00AE5A5E"/>
    <w:rsid w:val="00AE6C47"/>
    <w:rsid w:val="00AF04EA"/>
    <w:rsid w:val="00AF0D6B"/>
    <w:rsid w:val="00AF6797"/>
    <w:rsid w:val="00B01F46"/>
    <w:rsid w:val="00B028E7"/>
    <w:rsid w:val="00B03D0B"/>
    <w:rsid w:val="00B048CA"/>
    <w:rsid w:val="00B05341"/>
    <w:rsid w:val="00B05C13"/>
    <w:rsid w:val="00B06735"/>
    <w:rsid w:val="00B06B1D"/>
    <w:rsid w:val="00B06F37"/>
    <w:rsid w:val="00B10360"/>
    <w:rsid w:val="00B108D0"/>
    <w:rsid w:val="00B10C88"/>
    <w:rsid w:val="00B1112C"/>
    <w:rsid w:val="00B1119F"/>
    <w:rsid w:val="00B12D75"/>
    <w:rsid w:val="00B1390D"/>
    <w:rsid w:val="00B13CE4"/>
    <w:rsid w:val="00B1471E"/>
    <w:rsid w:val="00B15ADF"/>
    <w:rsid w:val="00B164A7"/>
    <w:rsid w:val="00B2133C"/>
    <w:rsid w:val="00B22182"/>
    <w:rsid w:val="00B236B4"/>
    <w:rsid w:val="00B243C7"/>
    <w:rsid w:val="00B24612"/>
    <w:rsid w:val="00B24AF3"/>
    <w:rsid w:val="00B25212"/>
    <w:rsid w:val="00B25442"/>
    <w:rsid w:val="00B25CC3"/>
    <w:rsid w:val="00B2608F"/>
    <w:rsid w:val="00B263BA"/>
    <w:rsid w:val="00B26470"/>
    <w:rsid w:val="00B271D8"/>
    <w:rsid w:val="00B304C9"/>
    <w:rsid w:val="00B31189"/>
    <w:rsid w:val="00B32F07"/>
    <w:rsid w:val="00B3358F"/>
    <w:rsid w:val="00B344AF"/>
    <w:rsid w:val="00B37B0E"/>
    <w:rsid w:val="00B40234"/>
    <w:rsid w:val="00B41230"/>
    <w:rsid w:val="00B41992"/>
    <w:rsid w:val="00B42BE8"/>
    <w:rsid w:val="00B43285"/>
    <w:rsid w:val="00B433AE"/>
    <w:rsid w:val="00B45133"/>
    <w:rsid w:val="00B45395"/>
    <w:rsid w:val="00B45F0B"/>
    <w:rsid w:val="00B460E4"/>
    <w:rsid w:val="00B46B76"/>
    <w:rsid w:val="00B46E7D"/>
    <w:rsid w:val="00B473A5"/>
    <w:rsid w:val="00B510A5"/>
    <w:rsid w:val="00B5286E"/>
    <w:rsid w:val="00B53A34"/>
    <w:rsid w:val="00B53FC6"/>
    <w:rsid w:val="00B56F88"/>
    <w:rsid w:val="00B57203"/>
    <w:rsid w:val="00B57618"/>
    <w:rsid w:val="00B57CF7"/>
    <w:rsid w:val="00B61DBB"/>
    <w:rsid w:val="00B62F23"/>
    <w:rsid w:val="00B64C60"/>
    <w:rsid w:val="00B65955"/>
    <w:rsid w:val="00B670DB"/>
    <w:rsid w:val="00B67C1A"/>
    <w:rsid w:val="00B67D75"/>
    <w:rsid w:val="00B701BA"/>
    <w:rsid w:val="00B70447"/>
    <w:rsid w:val="00B70D49"/>
    <w:rsid w:val="00B75D0C"/>
    <w:rsid w:val="00B77822"/>
    <w:rsid w:val="00B77AEA"/>
    <w:rsid w:val="00B82891"/>
    <w:rsid w:val="00B85444"/>
    <w:rsid w:val="00B8666C"/>
    <w:rsid w:val="00B87607"/>
    <w:rsid w:val="00B879F7"/>
    <w:rsid w:val="00B91434"/>
    <w:rsid w:val="00B91C11"/>
    <w:rsid w:val="00B92645"/>
    <w:rsid w:val="00B9757F"/>
    <w:rsid w:val="00BA1081"/>
    <w:rsid w:val="00BA164D"/>
    <w:rsid w:val="00BA18AE"/>
    <w:rsid w:val="00BA18F1"/>
    <w:rsid w:val="00BA23AA"/>
    <w:rsid w:val="00BA23BB"/>
    <w:rsid w:val="00BA3B3B"/>
    <w:rsid w:val="00BA53B0"/>
    <w:rsid w:val="00BA7620"/>
    <w:rsid w:val="00BB038B"/>
    <w:rsid w:val="00BB0E8F"/>
    <w:rsid w:val="00BB1260"/>
    <w:rsid w:val="00BB1DD7"/>
    <w:rsid w:val="00BB2326"/>
    <w:rsid w:val="00BB39FC"/>
    <w:rsid w:val="00BB462E"/>
    <w:rsid w:val="00BB56D3"/>
    <w:rsid w:val="00BB7166"/>
    <w:rsid w:val="00BB737A"/>
    <w:rsid w:val="00BB746A"/>
    <w:rsid w:val="00BC15E7"/>
    <w:rsid w:val="00BC1611"/>
    <w:rsid w:val="00BC1B66"/>
    <w:rsid w:val="00BC3A97"/>
    <w:rsid w:val="00BC5398"/>
    <w:rsid w:val="00BC566C"/>
    <w:rsid w:val="00BC5C50"/>
    <w:rsid w:val="00BC662A"/>
    <w:rsid w:val="00BC6997"/>
    <w:rsid w:val="00BC7115"/>
    <w:rsid w:val="00BC7B90"/>
    <w:rsid w:val="00BD0422"/>
    <w:rsid w:val="00BD28C6"/>
    <w:rsid w:val="00BD4434"/>
    <w:rsid w:val="00BD45A3"/>
    <w:rsid w:val="00BD45AB"/>
    <w:rsid w:val="00BD464F"/>
    <w:rsid w:val="00BD5C72"/>
    <w:rsid w:val="00BE05FE"/>
    <w:rsid w:val="00BE42F2"/>
    <w:rsid w:val="00BE465F"/>
    <w:rsid w:val="00BE5B0D"/>
    <w:rsid w:val="00BE6246"/>
    <w:rsid w:val="00BF0A61"/>
    <w:rsid w:val="00BF2607"/>
    <w:rsid w:val="00BF2DB0"/>
    <w:rsid w:val="00BF2DFF"/>
    <w:rsid w:val="00BF39B0"/>
    <w:rsid w:val="00BF3AA1"/>
    <w:rsid w:val="00BF3AD8"/>
    <w:rsid w:val="00BF4792"/>
    <w:rsid w:val="00BF4E75"/>
    <w:rsid w:val="00BF53EF"/>
    <w:rsid w:val="00BF6BF4"/>
    <w:rsid w:val="00BF7124"/>
    <w:rsid w:val="00BF716F"/>
    <w:rsid w:val="00BF7B2D"/>
    <w:rsid w:val="00C01BE8"/>
    <w:rsid w:val="00C031DA"/>
    <w:rsid w:val="00C03ED3"/>
    <w:rsid w:val="00C03F68"/>
    <w:rsid w:val="00C04C1C"/>
    <w:rsid w:val="00C05101"/>
    <w:rsid w:val="00C05A7E"/>
    <w:rsid w:val="00C068E1"/>
    <w:rsid w:val="00C06ABF"/>
    <w:rsid w:val="00C0720F"/>
    <w:rsid w:val="00C07F80"/>
    <w:rsid w:val="00C1117F"/>
    <w:rsid w:val="00C11F30"/>
    <w:rsid w:val="00C1207A"/>
    <w:rsid w:val="00C1724E"/>
    <w:rsid w:val="00C206C8"/>
    <w:rsid w:val="00C21257"/>
    <w:rsid w:val="00C212C9"/>
    <w:rsid w:val="00C21C7D"/>
    <w:rsid w:val="00C21FC6"/>
    <w:rsid w:val="00C227D7"/>
    <w:rsid w:val="00C23042"/>
    <w:rsid w:val="00C23BC3"/>
    <w:rsid w:val="00C26F3D"/>
    <w:rsid w:val="00C27697"/>
    <w:rsid w:val="00C3144D"/>
    <w:rsid w:val="00C3212D"/>
    <w:rsid w:val="00C3266C"/>
    <w:rsid w:val="00C33473"/>
    <w:rsid w:val="00C36013"/>
    <w:rsid w:val="00C36F75"/>
    <w:rsid w:val="00C37416"/>
    <w:rsid w:val="00C407E1"/>
    <w:rsid w:val="00C40CCD"/>
    <w:rsid w:val="00C40D0B"/>
    <w:rsid w:val="00C410D3"/>
    <w:rsid w:val="00C4144F"/>
    <w:rsid w:val="00C4173C"/>
    <w:rsid w:val="00C42F2A"/>
    <w:rsid w:val="00C44655"/>
    <w:rsid w:val="00C44A3F"/>
    <w:rsid w:val="00C45889"/>
    <w:rsid w:val="00C47445"/>
    <w:rsid w:val="00C474D0"/>
    <w:rsid w:val="00C50B68"/>
    <w:rsid w:val="00C50D5B"/>
    <w:rsid w:val="00C55C7B"/>
    <w:rsid w:val="00C55E82"/>
    <w:rsid w:val="00C56044"/>
    <w:rsid w:val="00C56D0D"/>
    <w:rsid w:val="00C57066"/>
    <w:rsid w:val="00C60FB3"/>
    <w:rsid w:val="00C615FD"/>
    <w:rsid w:val="00C61777"/>
    <w:rsid w:val="00C61F4D"/>
    <w:rsid w:val="00C66203"/>
    <w:rsid w:val="00C664A1"/>
    <w:rsid w:val="00C66A35"/>
    <w:rsid w:val="00C66DA9"/>
    <w:rsid w:val="00C66E3B"/>
    <w:rsid w:val="00C6701F"/>
    <w:rsid w:val="00C7111D"/>
    <w:rsid w:val="00C7130C"/>
    <w:rsid w:val="00C713D5"/>
    <w:rsid w:val="00C71C42"/>
    <w:rsid w:val="00C72AFF"/>
    <w:rsid w:val="00C73718"/>
    <w:rsid w:val="00C739FE"/>
    <w:rsid w:val="00C7410E"/>
    <w:rsid w:val="00C74909"/>
    <w:rsid w:val="00C75750"/>
    <w:rsid w:val="00C75B6B"/>
    <w:rsid w:val="00C76564"/>
    <w:rsid w:val="00C810BF"/>
    <w:rsid w:val="00C813E7"/>
    <w:rsid w:val="00C81415"/>
    <w:rsid w:val="00C81919"/>
    <w:rsid w:val="00C81C11"/>
    <w:rsid w:val="00C81CB2"/>
    <w:rsid w:val="00C84166"/>
    <w:rsid w:val="00C862BE"/>
    <w:rsid w:val="00C87CB6"/>
    <w:rsid w:val="00C902EF"/>
    <w:rsid w:val="00C91969"/>
    <w:rsid w:val="00C91C8B"/>
    <w:rsid w:val="00C92579"/>
    <w:rsid w:val="00C93650"/>
    <w:rsid w:val="00C951EE"/>
    <w:rsid w:val="00C95325"/>
    <w:rsid w:val="00C95685"/>
    <w:rsid w:val="00C9587F"/>
    <w:rsid w:val="00C968C8"/>
    <w:rsid w:val="00C96940"/>
    <w:rsid w:val="00CA0D1A"/>
    <w:rsid w:val="00CA3215"/>
    <w:rsid w:val="00CA4C77"/>
    <w:rsid w:val="00CA5C3F"/>
    <w:rsid w:val="00CA66DA"/>
    <w:rsid w:val="00CA6C34"/>
    <w:rsid w:val="00CA706E"/>
    <w:rsid w:val="00CB0339"/>
    <w:rsid w:val="00CB1B1A"/>
    <w:rsid w:val="00CB2374"/>
    <w:rsid w:val="00CB2913"/>
    <w:rsid w:val="00CB696A"/>
    <w:rsid w:val="00CB79E8"/>
    <w:rsid w:val="00CC07D9"/>
    <w:rsid w:val="00CC1235"/>
    <w:rsid w:val="00CC2721"/>
    <w:rsid w:val="00CC3DA1"/>
    <w:rsid w:val="00CC61B4"/>
    <w:rsid w:val="00CC63F3"/>
    <w:rsid w:val="00CC6587"/>
    <w:rsid w:val="00CD164B"/>
    <w:rsid w:val="00CD258D"/>
    <w:rsid w:val="00CD2E61"/>
    <w:rsid w:val="00CD3F98"/>
    <w:rsid w:val="00CD44EA"/>
    <w:rsid w:val="00CD51EB"/>
    <w:rsid w:val="00CD5FB2"/>
    <w:rsid w:val="00CD69EC"/>
    <w:rsid w:val="00CD6DCA"/>
    <w:rsid w:val="00CE010D"/>
    <w:rsid w:val="00CE0205"/>
    <w:rsid w:val="00CE02C8"/>
    <w:rsid w:val="00CE11AC"/>
    <w:rsid w:val="00CE1CED"/>
    <w:rsid w:val="00CE251D"/>
    <w:rsid w:val="00CE296A"/>
    <w:rsid w:val="00CE2D75"/>
    <w:rsid w:val="00CE2E41"/>
    <w:rsid w:val="00CE40C0"/>
    <w:rsid w:val="00CE4ED1"/>
    <w:rsid w:val="00CE55B8"/>
    <w:rsid w:val="00CE627D"/>
    <w:rsid w:val="00CE6BE3"/>
    <w:rsid w:val="00CE7539"/>
    <w:rsid w:val="00CE75C1"/>
    <w:rsid w:val="00CF136F"/>
    <w:rsid w:val="00CF1773"/>
    <w:rsid w:val="00CF24E4"/>
    <w:rsid w:val="00CF2C19"/>
    <w:rsid w:val="00CF3571"/>
    <w:rsid w:val="00CF4067"/>
    <w:rsid w:val="00CF433F"/>
    <w:rsid w:val="00CF52E9"/>
    <w:rsid w:val="00CF530B"/>
    <w:rsid w:val="00CF5B65"/>
    <w:rsid w:val="00CF6783"/>
    <w:rsid w:val="00D015F5"/>
    <w:rsid w:val="00D01823"/>
    <w:rsid w:val="00D01FB8"/>
    <w:rsid w:val="00D05E4F"/>
    <w:rsid w:val="00D07639"/>
    <w:rsid w:val="00D10C19"/>
    <w:rsid w:val="00D11F4C"/>
    <w:rsid w:val="00D1287B"/>
    <w:rsid w:val="00D12944"/>
    <w:rsid w:val="00D1294B"/>
    <w:rsid w:val="00D131BC"/>
    <w:rsid w:val="00D14B86"/>
    <w:rsid w:val="00D1554C"/>
    <w:rsid w:val="00D210D9"/>
    <w:rsid w:val="00D22627"/>
    <w:rsid w:val="00D24602"/>
    <w:rsid w:val="00D2515E"/>
    <w:rsid w:val="00D2587F"/>
    <w:rsid w:val="00D25A52"/>
    <w:rsid w:val="00D26EDD"/>
    <w:rsid w:val="00D31515"/>
    <w:rsid w:val="00D3440F"/>
    <w:rsid w:val="00D362BE"/>
    <w:rsid w:val="00D3712D"/>
    <w:rsid w:val="00D40D62"/>
    <w:rsid w:val="00D40DA3"/>
    <w:rsid w:val="00D41375"/>
    <w:rsid w:val="00D4344F"/>
    <w:rsid w:val="00D44668"/>
    <w:rsid w:val="00D45FFD"/>
    <w:rsid w:val="00D4658E"/>
    <w:rsid w:val="00D4661F"/>
    <w:rsid w:val="00D5040A"/>
    <w:rsid w:val="00D5242B"/>
    <w:rsid w:val="00D5332B"/>
    <w:rsid w:val="00D53A38"/>
    <w:rsid w:val="00D541D9"/>
    <w:rsid w:val="00D5482D"/>
    <w:rsid w:val="00D55DBC"/>
    <w:rsid w:val="00D565EE"/>
    <w:rsid w:val="00D5778C"/>
    <w:rsid w:val="00D57896"/>
    <w:rsid w:val="00D62D6C"/>
    <w:rsid w:val="00D630BE"/>
    <w:rsid w:val="00D67D96"/>
    <w:rsid w:val="00D709C3"/>
    <w:rsid w:val="00D71C43"/>
    <w:rsid w:val="00D71FB3"/>
    <w:rsid w:val="00D737EB"/>
    <w:rsid w:val="00D74376"/>
    <w:rsid w:val="00D747F7"/>
    <w:rsid w:val="00D755B3"/>
    <w:rsid w:val="00D756F6"/>
    <w:rsid w:val="00D758E1"/>
    <w:rsid w:val="00D75971"/>
    <w:rsid w:val="00D814DC"/>
    <w:rsid w:val="00D81CC8"/>
    <w:rsid w:val="00D822F6"/>
    <w:rsid w:val="00D82704"/>
    <w:rsid w:val="00D82769"/>
    <w:rsid w:val="00D82A02"/>
    <w:rsid w:val="00D85D84"/>
    <w:rsid w:val="00D87CBA"/>
    <w:rsid w:val="00D919AE"/>
    <w:rsid w:val="00D91E53"/>
    <w:rsid w:val="00D9397A"/>
    <w:rsid w:val="00D9527D"/>
    <w:rsid w:val="00D957EE"/>
    <w:rsid w:val="00D96017"/>
    <w:rsid w:val="00D97295"/>
    <w:rsid w:val="00D976BF"/>
    <w:rsid w:val="00DA045C"/>
    <w:rsid w:val="00DA257A"/>
    <w:rsid w:val="00DA2DD8"/>
    <w:rsid w:val="00DA30C8"/>
    <w:rsid w:val="00DA389E"/>
    <w:rsid w:val="00DA47DD"/>
    <w:rsid w:val="00DA5794"/>
    <w:rsid w:val="00DA65BF"/>
    <w:rsid w:val="00DA67A0"/>
    <w:rsid w:val="00DB1503"/>
    <w:rsid w:val="00DB1A78"/>
    <w:rsid w:val="00DB207D"/>
    <w:rsid w:val="00DB2080"/>
    <w:rsid w:val="00DB21EB"/>
    <w:rsid w:val="00DB27E8"/>
    <w:rsid w:val="00DB4FD3"/>
    <w:rsid w:val="00DB509A"/>
    <w:rsid w:val="00DB515C"/>
    <w:rsid w:val="00DB7508"/>
    <w:rsid w:val="00DC124E"/>
    <w:rsid w:val="00DC192E"/>
    <w:rsid w:val="00DC19A6"/>
    <w:rsid w:val="00DC2B5F"/>
    <w:rsid w:val="00DC3629"/>
    <w:rsid w:val="00DC37B8"/>
    <w:rsid w:val="00DC3CAD"/>
    <w:rsid w:val="00DC3CD8"/>
    <w:rsid w:val="00DC40EF"/>
    <w:rsid w:val="00DC480B"/>
    <w:rsid w:val="00DC52BE"/>
    <w:rsid w:val="00DC5443"/>
    <w:rsid w:val="00DC67BB"/>
    <w:rsid w:val="00DC6DD3"/>
    <w:rsid w:val="00DC7F8C"/>
    <w:rsid w:val="00DD0361"/>
    <w:rsid w:val="00DD08DA"/>
    <w:rsid w:val="00DD16D4"/>
    <w:rsid w:val="00DD18DE"/>
    <w:rsid w:val="00DD22FE"/>
    <w:rsid w:val="00DD232F"/>
    <w:rsid w:val="00DD4A37"/>
    <w:rsid w:val="00DD6AF1"/>
    <w:rsid w:val="00DD6EB6"/>
    <w:rsid w:val="00DE02FA"/>
    <w:rsid w:val="00DE17D6"/>
    <w:rsid w:val="00DE3405"/>
    <w:rsid w:val="00DE5C30"/>
    <w:rsid w:val="00DE6472"/>
    <w:rsid w:val="00DF2CBB"/>
    <w:rsid w:val="00DF40F6"/>
    <w:rsid w:val="00DF6AD8"/>
    <w:rsid w:val="00DF6E1A"/>
    <w:rsid w:val="00DF7B8D"/>
    <w:rsid w:val="00E01719"/>
    <w:rsid w:val="00E037FC"/>
    <w:rsid w:val="00E040D8"/>
    <w:rsid w:val="00E05FCF"/>
    <w:rsid w:val="00E065EB"/>
    <w:rsid w:val="00E0731C"/>
    <w:rsid w:val="00E07FD6"/>
    <w:rsid w:val="00E11E0A"/>
    <w:rsid w:val="00E11F81"/>
    <w:rsid w:val="00E121F6"/>
    <w:rsid w:val="00E13490"/>
    <w:rsid w:val="00E15B3B"/>
    <w:rsid w:val="00E15FED"/>
    <w:rsid w:val="00E16FBC"/>
    <w:rsid w:val="00E1725E"/>
    <w:rsid w:val="00E20FAD"/>
    <w:rsid w:val="00E22667"/>
    <w:rsid w:val="00E22C94"/>
    <w:rsid w:val="00E234B1"/>
    <w:rsid w:val="00E23865"/>
    <w:rsid w:val="00E24763"/>
    <w:rsid w:val="00E259E3"/>
    <w:rsid w:val="00E261EA"/>
    <w:rsid w:val="00E31F20"/>
    <w:rsid w:val="00E33307"/>
    <w:rsid w:val="00E35086"/>
    <w:rsid w:val="00E3508C"/>
    <w:rsid w:val="00E363A9"/>
    <w:rsid w:val="00E364FA"/>
    <w:rsid w:val="00E40BA9"/>
    <w:rsid w:val="00E40BB3"/>
    <w:rsid w:val="00E413A5"/>
    <w:rsid w:val="00E42069"/>
    <w:rsid w:val="00E432D3"/>
    <w:rsid w:val="00E43BCA"/>
    <w:rsid w:val="00E47DC9"/>
    <w:rsid w:val="00E50B37"/>
    <w:rsid w:val="00E50ECE"/>
    <w:rsid w:val="00E53B50"/>
    <w:rsid w:val="00E57822"/>
    <w:rsid w:val="00E605E4"/>
    <w:rsid w:val="00E613B4"/>
    <w:rsid w:val="00E65657"/>
    <w:rsid w:val="00E65ACC"/>
    <w:rsid w:val="00E66037"/>
    <w:rsid w:val="00E66240"/>
    <w:rsid w:val="00E667AF"/>
    <w:rsid w:val="00E667BC"/>
    <w:rsid w:val="00E67086"/>
    <w:rsid w:val="00E70976"/>
    <w:rsid w:val="00E7114C"/>
    <w:rsid w:val="00E71677"/>
    <w:rsid w:val="00E72BDE"/>
    <w:rsid w:val="00E72FAC"/>
    <w:rsid w:val="00E75529"/>
    <w:rsid w:val="00E77DE9"/>
    <w:rsid w:val="00E8473C"/>
    <w:rsid w:val="00E863CE"/>
    <w:rsid w:val="00E87384"/>
    <w:rsid w:val="00E8758D"/>
    <w:rsid w:val="00E875DE"/>
    <w:rsid w:val="00E9156A"/>
    <w:rsid w:val="00E9164C"/>
    <w:rsid w:val="00E9167B"/>
    <w:rsid w:val="00E91B60"/>
    <w:rsid w:val="00E937F7"/>
    <w:rsid w:val="00E93A5F"/>
    <w:rsid w:val="00E94C47"/>
    <w:rsid w:val="00E94D4E"/>
    <w:rsid w:val="00E9712F"/>
    <w:rsid w:val="00EA2082"/>
    <w:rsid w:val="00EA31EA"/>
    <w:rsid w:val="00EA378F"/>
    <w:rsid w:val="00EA4E87"/>
    <w:rsid w:val="00EA509B"/>
    <w:rsid w:val="00EA72D1"/>
    <w:rsid w:val="00EB0F97"/>
    <w:rsid w:val="00EB2ABB"/>
    <w:rsid w:val="00EB2BD2"/>
    <w:rsid w:val="00EB4E9E"/>
    <w:rsid w:val="00EB5C58"/>
    <w:rsid w:val="00EB7B98"/>
    <w:rsid w:val="00EC06AE"/>
    <w:rsid w:val="00EC2DB2"/>
    <w:rsid w:val="00EC3E78"/>
    <w:rsid w:val="00EC4285"/>
    <w:rsid w:val="00EC5C17"/>
    <w:rsid w:val="00EC688D"/>
    <w:rsid w:val="00EC73B6"/>
    <w:rsid w:val="00ED2169"/>
    <w:rsid w:val="00ED38BE"/>
    <w:rsid w:val="00ED3E7B"/>
    <w:rsid w:val="00ED540A"/>
    <w:rsid w:val="00ED74E1"/>
    <w:rsid w:val="00ED75A7"/>
    <w:rsid w:val="00EE13D3"/>
    <w:rsid w:val="00EE1961"/>
    <w:rsid w:val="00EE2F63"/>
    <w:rsid w:val="00EE45E2"/>
    <w:rsid w:val="00EE60D9"/>
    <w:rsid w:val="00EF0951"/>
    <w:rsid w:val="00EF1CC9"/>
    <w:rsid w:val="00EF2C25"/>
    <w:rsid w:val="00EF3714"/>
    <w:rsid w:val="00EF5CEC"/>
    <w:rsid w:val="00EF5E8B"/>
    <w:rsid w:val="00EF75B8"/>
    <w:rsid w:val="00EF78B2"/>
    <w:rsid w:val="00F017AB"/>
    <w:rsid w:val="00F020BE"/>
    <w:rsid w:val="00F0391F"/>
    <w:rsid w:val="00F03BCD"/>
    <w:rsid w:val="00F0764E"/>
    <w:rsid w:val="00F07653"/>
    <w:rsid w:val="00F1126A"/>
    <w:rsid w:val="00F126C0"/>
    <w:rsid w:val="00F12EFB"/>
    <w:rsid w:val="00F15A5E"/>
    <w:rsid w:val="00F15FA2"/>
    <w:rsid w:val="00F16129"/>
    <w:rsid w:val="00F2063B"/>
    <w:rsid w:val="00F21A12"/>
    <w:rsid w:val="00F225D8"/>
    <w:rsid w:val="00F25E93"/>
    <w:rsid w:val="00F34B90"/>
    <w:rsid w:val="00F35651"/>
    <w:rsid w:val="00F414B4"/>
    <w:rsid w:val="00F42363"/>
    <w:rsid w:val="00F437B4"/>
    <w:rsid w:val="00F44F41"/>
    <w:rsid w:val="00F45ABA"/>
    <w:rsid w:val="00F474E3"/>
    <w:rsid w:val="00F4786F"/>
    <w:rsid w:val="00F50270"/>
    <w:rsid w:val="00F50C6A"/>
    <w:rsid w:val="00F524E0"/>
    <w:rsid w:val="00F52554"/>
    <w:rsid w:val="00F53BA4"/>
    <w:rsid w:val="00F54F39"/>
    <w:rsid w:val="00F550FC"/>
    <w:rsid w:val="00F55E14"/>
    <w:rsid w:val="00F55F74"/>
    <w:rsid w:val="00F565A7"/>
    <w:rsid w:val="00F60BC5"/>
    <w:rsid w:val="00F60C2C"/>
    <w:rsid w:val="00F60D9E"/>
    <w:rsid w:val="00F61BF6"/>
    <w:rsid w:val="00F626F7"/>
    <w:rsid w:val="00F63115"/>
    <w:rsid w:val="00F66582"/>
    <w:rsid w:val="00F67D2F"/>
    <w:rsid w:val="00F710CA"/>
    <w:rsid w:val="00F72BC1"/>
    <w:rsid w:val="00F740A3"/>
    <w:rsid w:val="00F74DA2"/>
    <w:rsid w:val="00F75664"/>
    <w:rsid w:val="00F75A5E"/>
    <w:rsid w:val="00F81A6D"/>
    <w:rsid w:val="00F83B14"/>
    <w:rsid w:val="00F843E0"/>
    <w:rsid w:val="00F8469A"/>
    <w:rsid w:val="00F84B26"/>
    <w:rsid w:val="00F85304"/>
    <w:rsid w:val="00F866E3"/>
    <w:rsid w:val="00F8771B"/>
    <w:rsid w:val="00F900A4"/>
    <w:rsid w:val="00F90F19"/>
    <w:rsid w:val="00F93EC5"/>
    <w:rsid w:val="00F94476"/>
    <w:rsid w:val="00F95C7A"/>
    <w:rsid w:val="00F977A1"/>
    <w:rsid w:val="00F97B13"/>
    <w:rsid w:val="00FA03B3"/>
    <w:rsid w:val="00FA14FE"/>
    <w:rsid w:val="00FA297C"/>
    <w:rsid w:val="00FA2E56"/>
    <w:rsid w:val="00FA48D3"/>
    <w:rsid w:val="00FA5033"/>
    <w:rsid w:val="00FA5CA4"/>
    <w:rsid w:val="00FA7312"/>
    <w:rsid w:val="00FB046D"/>
    <w:rsid w:val="00FB0C97"/>
    <w:rsid w:val="00FB0E2A"/>
    <w:rsid w:val="00FB174C"/>
    <w:rsid w:val="00FB1BEE"/>
    <w:rsid w:val="00FB3687"/>
    <w:rsid w:val="00FB39B0"/>
    <w:rsid w:val="00FB4B15"/>
    <w:rsid w:val="00FB4DA5"/>
    <w:rsid w:val="00FB57D1"/>
    <w:rsid w:val="00FB6B1A"/>
    <w:rsid w:val="00FB7647"/>
    <w:rsid w:val="00FC04FC"/>
    <w:rsid w:val="00FC09B8"/>
    <w:rsid w:val="00FC1A7F"/>
    <w:rsid w:val="00FC2339"/>
    <w:rsid w:val="00FC272A"/>
    <w:rsid w:val="00FC51F8"/>
    <w:rsid w:val="00FC64A3"/>
    <w:rsid w:val="00FD05B3"/>
    <w:rsid w:val="00FD0B49"/>
    <w:rsid w:val="00FD359E"/>
    <w:rsid w:val="00FD3DF3"/>
    <w:rsid w:val="00FD49D3"/>
    <w:rsid w:val="00FD50A9"/>
    <w:rsid w:val="00FD5B64"/>
    <w:rsid w:val="00FD6587"/>
    <w:rsid w:val="00FD6CB7"/>
    <w:rsid w:val="00FD6F30"/>
    <w:rsid w:val="00FE0201"/>
    <w:rsid w:val="00FE07AF"/>
    <w:rsid w:val="00FE3CDF"/>
    <w:rsid w:val="00FE485A"/>
    <w:rsid w:val="00FF0952"/>
    <w:rsid w:val="00FF0A80"/>
    <w:rsid w:val="00FF2856"/>
    <w:rsid w:val="00FF32F4"/>
    <w:rsid w:val="00FF4187"/>
    <w:rsid w:val="00FF46C6"/>
    <w:rsid w:val="00FF47D7"/>
    <w:rsid w:val="00FF6F9F"/>
    <w:rsid w:val="00FF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3D067C"/>
  <w14:defaultImageDpi w14:val="0"/>
  <w15:docId w15:val="{2B1C3F30-E89A-4CD4-81FF-F4DEABF4E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49D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62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624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E66240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table" w:styleId="ac">
    <w:name w:val="Table Grid"/>
    <w:basedOn w:val="a1"/>
    <w:uiPriority w:val="39"/>
    <w:rsid w:val="000552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4715A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d">
    <w:name w:val="Hyperlink"/>
    <w:basedOn w:val="a0"/>
    <w:uiPriority w:val="99"/>
    <w:semiHidden/>
    <w:unhideWhenUsed/>
    <w:rsid w:val="004715AA"/>
    <w:rPr>
      <w:color w:val="0000FF"/>
      <w:u w:val="single"/>
    </w:rPr>
  </w:style>
  <w:style w:type="paragraph" w:styleId="ae">
    <w:name w:val="endnote text"/>
    <w:aliases w:val="Знак4"/>
    <w:link w:val="af"/>
    <w:semiHidden/>
    <w:rsid w:val="00FF4187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">
    <w:name w:val="Текст концевой сноски Знак"/>
    <w:aliases w:val="Знак4 Знак"/>
    <w:basedOn w:val="a0"/>
    <w:link w:val="ae"/>
    <w:semiHidden/>
    <w:rsid w:val="00FF4187"/>
    <w:rPr>
      <w:rFonts w:ascii="Calibri" w:eastAsia="Times New Roman" w:hAnsi="Calibri" w:cs="Times New Roman"/>
      <w:sz w:val="20"/>
      <w:szCs w:val="20"/>
    </w:rPr>
  </w:style>
  <w:style w:type="character" w:styleId="af0">
    <w:name w:val="endnote reference"/>
    <w:semiHidden/>
    <w:rsid w:val="00FF4187"/>
    <w:rPr>
      <w:rFonts w:cs="Times New Roman"/>
      <w:vertAlign w:val="superscript"/>
    </w:rPr>
  </w:style>
  <w:style w:type="table" w:customStyle="1" w:styleId="11">
    <w:name w:val="Сетка таблицы1"/>
    <w:basedOn w:val="a1"/>
    <w:next w:val="ac"/>
    <w:uiPriority w:val="39"/>
    <w:rsid w:val="00BC7115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5542BC"/>
  </w:style>
  <w:style w:type="paragraph" w:styleId="af1">
    <w:name w:val="Balloon Text"/>
    <w:basedOn w:val="a"/>
    <w:link w:val="af2"/>
    <w:uiPriority w:val="99"/>
    <w:semiHidden/>
    <w:unhideWhenUsed/>
    <w:rsid w:val="004703D7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4703D7"/>
    <w:rPr>
      <w:rFonts w:ascii="Segoe UI" w:hAnsi="Segoe UI" w:cs="Segoe UI"/>
      <w:sz w:val="18"/>
      <w:szCs w:val="18"/>
    </w:rPr>
  </w:style>
  <w:style w:type="paragraph" w:styleId="af3">
    <w:name w:val="List Paragraph"/>
    <w:basedOn w:val="a"/>
    <w:uiPriority w:val="34"/>
    <w:qFormat/>
    <w:rsid w:val="002670C2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AA625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/redirect/179057/0" TargetMode="External"/><Relationship Id="rId13" Type="http://schemas.openxmlformats.org/officeDocument/2006/relationships/hyperlink" Target="http://ivo.garant.ru/document/redirect/179057/0" TargetMode="External"/><Relationship Id="rId18" Type="http://schemas.openxmlformats.org/officeDocument/2006/relationships/hyperlink" Target="http://ivo.garant.ru/document/redirect/179057/0" TargetMode="External"/><Relationship Id="rId26" Type="http://schemas.openxmlformats.org/officeDocument/2006/relationships/hyperlink" Target="http://ivo.garant.ru/document/redirect/1548770/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vo.garant.ru/document/redirect/179057/0" TargetMode="External"/><Relationship Id="rId7" Type="http://schemas.openxmlformats.org/officeDocument/2006/relationships/hyperlink" Target="http://ivo.garant.ru/document/redirect/179057/0" TargetMode="External"/><Relationship Id="rId12" Type="http://schemas.openxmlformats.org/officeDocument/2006/relationships/hyperlink" Target="http://ivo.garant.ru/document/redirect/179057/0" TargetMode="External"/><Relationship Id="rId17" Type="http://schemas.openxmlformats.org/officeDocument/2006/relationships/hyperlink" Target="http://ivo.garant.ru/document/redirect/1548770/0" TargetMode="External"/><Relationship Id="rId25" Type="http://schemas.openxmlformats.org/officeDocument/2006/relationships/hyperlink" Target="http://ivo.garant.ru/document/redirect/57407515/0" TargetMode="External"/><Relationship Id="rId2" Type="http://schemas.openxmlformats.org/officeDocument/2006/relationships/styles" Target="styles.xml"/><Relationship Id="rId16" Type="http://schemas.openxmlformats.org/officeDocument/2006/relationships/hyperlink" Target="http://ivo.garant.ru/document/redirect/57407515/0" TargetMode="External"/><Relationship Id="rId20" Type="http://schemas.openxmlformats.org/officeDocument/2006/relationships/hyperlink" Target="http://ivo.garant.ru/document/redirect/1548770/0" TargetMode="External"/><Relationship Id="rId29" Type="http://schemas.openxmlformats.org/officeDocument/2006/relationships/hyperlink" Target="https://docs.cntd.ru/document/520029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yperlink" Target="http://ivo.garant.ru/document/redirect/179057/0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ivo.garant.ru/document/redirect/179057/0" TargetMode="External"/><Relationship Id="rId23" Type="http://schemas.openxmlformats.org/officeDocument/2006/relationships/hyperlink" Target="http://ivo.garant.ru/document/redirect/1548770/0" TargetMode="External"/><Relationship Id="rId28" Type="http://schemas.openxmlformats.org/officeDocument/2006/relationships/hyperlink" Target="https://docs.cntd.ru/document/499019338" TargetMode="External"/><Relationship Id="rId10" Type="http://schemas.openxmlformats.org/officeDocument/2006/relationships/header" Target="header1.xml"/><Relationship Id="rId19" Type="http://schemas.openxmlformats.org/officeDocument/2006/relationships/hyperlink" Target="http://ivo.garant.ru/document/redirect/57407515/0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vo.garant.ru/document/redirect/185134/0" TargetMode="External"/><Relationship Id="rId14" Type="http://schemas.openxmlformats.org/officeDocument/2006/relationships/hyperlink" Target="http://ivo.garant.ru/document/redirect/1548770/0" TargetMode="External"/><Relationship Id="rId22" Type="http://schemas.openxmlformats.org/officeDocument/2006/relationships/hyperlink" Target="http://ivo.garant.ru/document/redirect/57407515/0" TargetMode="External"/><Relationship Id="rId27" Type="http://schemas.openxmlformats.org/officeDocument/2006/relationships/hyperlink" Target="https://docs.cntd.ru/document/499019338" TargetMode="External"/><Relationship Id="rId30" Type="http://schemas.openxmlformats.org/officeDocument/2006/relationships/hyperlink" Target="https://docs.cntd.ru/document/84250119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1Ivanov\&#1062;&#1054;&#1050;\&#1056;&#1072;&#1079;&#1088;&#1072;&#1073;&#1086;&#1090;&#1082;&#1072;\&#1055;&#1088;&#1086;&#1092;&#1089;&#1090;&#1072;&#1085;&#1076;&#1072;&#1088;&#1090;&#1099;\&#1052;&#1072;&#1082;&#1077;&#1090;%20&#1055;&#1057;%20(&#1087;&#1086;%20&#1087;&#1088;&#1080;&#1082;&#1072;&#1079;&#1091;%20&#8470;147&#1085;%20&#1086;&#1090;%2012.04.12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Макет ПС (по приказу №147н от 12.04.12).dotx</Template>
  <TotalTime>0</TotalTime>
  <Pages>48</Pages>
  <Words>11271</Words>
  <Characters>95583</Characters>
  <Application>Microsoft Office Word</Application>
  <DocSecurity>0</DocSecurity>
  <Lines>796</Lines>
  <Paragraphs>213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106641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</dc:creator>
  <cp:keywords/>
  <dc:description>Документ экспортирован из системы ГАРАНТ</dc:description>
  <cp:lastModifiedBy>Владимир Иванов</cp:lastModifiedBy>
  <cp:revision>2</cp:revision>
  <cp:lastPrinted>2021-09-22T09:29:00Z</cp:lastPrinted>
  <dcterms:created xsi:type="dcterms:W3CDTF">2022-03-01T14:40:00Z</dcterms:created>
  <dcterms:modified xsi:type="dcterms:W3CDTF">2022-03-01T14:40:00Z</dcterms:modified>
</cp:coreProperties>
</file>